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761" w:rsidRDefault="00C12761" w:rsidP="00C12761">
      <w:pPr>
        <w:ind w:right="-29"/>
        <w:rPr>
          <w:rFonts w:ascii="Calibri" w:hAnsi="Calibri" w:cs="Calibri"/>
          <w:color w:val="000000"/>
          <w:sz w:val="22"/>
          <w:szCs w:val="22"/>
        </w:rPr>
      </w:pPr>
    </w:p>
    <w:p w:rsidR="007430DE" w:rsidRPr="00C12761" w:rsidRDefault="004C47CA" w:rsidP="00C12761">
      <w:pPr>
        <w:ind w:right="-29"/>
        <w:rPr>
          <w:rFonts w:ascii="Calibri" w:hAnsi="Calibri" w:cs="Calibri"/>
          <w:color w:val="000000"/>
          <w:sz w:val="22"/>
          <w:szCs w:val="22"/>
        </w:rPr>
      </w:pPr>
      <w:r w:rsidRPr="00C12761">
        <w:rPr>
          <w:rFonts w:ascii="Calibri" w:hAnsi="Calibri" w:cs="Calibri"/>
          <w:color w:val="000000"/>
          <w:sz w:val="22"/>
          <w:szCs w:val="22"/>
        </w:rPr>
        <w:t xml:space="preserve">Poznań, dnia </w:t>
      </w:r>
      <w:r w:rsidR="00B00756" w:rsidRPr="00C12761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D414CD" w:rsidRPr="00C12761">
        <w:rPr>
          <w:rFonts w:ascii="Calibri" w:hAnsi="Calibri" w:cs="Calibri"/>
          <w:color w:val="000000"/>
          <w:sz w:val="22"/>
          <w:szCs w:val="22"/>
        </w:rPr>
        <w:t>30.06.</w:t>
      </w:r>
      <w:r w:rsidR="007430DE" w:rsidRPr="00C12761">
        <w:rPr>
          <w:rFonts w:ascii="Calibri" w:hAnsi="Calibri" w:cs="Calibri"/>
          <w:color w:val="000000"/>
          <w:sz w:val="22"/>
          <w:szCs w:val="22"/>
        </w:rPr>
        <w:t>20</w:t>
      </w:r>
      <w:r w:rsidR="00F106B2" w:rsidRPr="00C12761">
        <w:rPr>
          <w:rFonts w:ascii="Calibri" w:hAnsi="Calibri" w:cs="Calibri"/>
          <w:color w:val="000000"/>
          <w:sz w:val="22"/>
          <w:szCs w:val="22"/>
        </w:rPr>
        <w:t>2</w:t>
      </w:r>
      <w:r w:rsidR="00B00756" w:rsidRPr="00C12761">
        <w:rPr>
          <w:rFonts w:ascii="Calibri" w:hAnsi="Calibri" w:cs="Calibri"/>
          <w:color w:val="000000"/>
          <w:sz w:val="22"/>
          <w:szCs w:val="22"/>
        </w:rPr>
        <w:t>3</w:t>
      </w:r>
      <w:r w:rsidR="007430DE" w:rsidRPr="00C12761">
        <w:rPr>
          <w:rFonts w:ascii="Calibri" w:hAnsi="Calibri" w:cs="Calibri"/>
          <w:color w:val="000000"/>
          <w:sz w:val="22"/>
          <w:szCs w:val="22"/>
        </w:rPr>
        <w:t xml:space="preserve"> r.</w:t>
      </w:r>
    </w:p>
    <w:p w:rsidR="00C12761" w:rsidRPr="00C12761" w:rsidRDefault="00C12761" w:rsidP="00C12761">
      <w:pPr>
        <w:spacing w:line="360" w:lineRule="auto"/>
        <w:ind w:right="-29"/>
        <w:rPr>
          <w:rFonts w:ascii="Calibri" w:hAnsi="Calibri" w:cs="Calibri"/>
          <w:sz w:val="22"/>
          <w:szCs w:val="22"/>
        </w:rPr>
      </w:pPr>
      <w:r w:rsidRPr="00C12761">
        <w:rPr>
          <w:rFonts w:ascii="Calibri" w:hAnsi="Calibri" w:cs="Calibri"/>
          <w:sz w:val="22"/>
          <w:szCs w:val="22"/>
        </w:rPr>
        <w:t>K-292-5-819/2023</w:t>
      </w:r>
    </w:p>
    <w:p w:rsidR="009A6CE5" w:rsidRDefault="009A6CE5" w:rsidP="00C12761">
      <w:pPr>
        <w:ind w:right="-29"/>
        <w:rPr>
          <w:rFonts w:ascii="Calibri" w:hAnsi="Calibri" w:cs="Calibri"/>
          <w:color w:val="000000"/>
          <w:sz w:val="22"/>
          <w:szCs w:val="22"/>
        </w:rPr>
      </w:pPr>
    </w:p>
    <w:p w:rsidR="00C12761" w:rsidRPr="00C12761" w:rsidRDefault="00C12761" w:rsidP="00C12761">
      <w:pPr>
        <w:ind w:right="-29"/>
        <w:rPr>
          <w:rFonts w:ascii="Calibri" w:hAnsi="Calibri" w:cs="Calibri"/>
          <w:color w:val="000000"/>
          <w:sz w:val="22"/>
          <w:szCs w:val="22"/>
        </w:rPr>
      </w:pPr>
    </w:p>
    <w:p w:rsidR="002A1C7A" w:rsidRDefault="002A1C7A" w:rsidP="00C12761">
      <w:pPr>
        <w:ind w:right="-29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C12761">
        <w:rPr>
          <w:rFonts w:ascii="Calibri" w:hAnsi="Calibri" w:cs="Calibri"/>
          <w:b/>
          <w:color w:val="000000"/>
          <w:sz w:val="22"/>
          <w:szCs w:val="22"/>
        </w:rPr>
        <w:t xml:space="preserve">WYNIK POSTĘPOWANIA </w:t>
      </w:r>
      <w:r w:rsidRPr="00C12761">
        <w:rPr>
          <w:rFonts w:ascii="Calibri" w:hAnsi="Calibri" w:cs="Calibri"/>
          <w:b/>
          <w:color w:val="000000"/>
          <w:sz w:val="22"/>
          <w:szCs w:val="22"/>
        </w:rPr>
        <w:br/>
        <w:t>DO WSZYSTKICH WYKONAWCÓW</w:t>
      </w:r>
    </w:p>
    <w:p w:rsidR="00C12761" w:rsidRPr="00C12761" w:rsidRDefault="00C12761" w:rsidP="00C12761">
      <w:pPr>
        <w:ind w:right="-29"/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:rsidR="002A1C7A" w:rsidRPr="00C12761" w:rsidRDefault="00AD14DC" w:rsidP="00C12761">
      <w:pPr>
        <w:pStyle w:val="Stopka"/>
        <w:tabs>
          <w:tab w:val="right" w:pos="709"/>
        </w:tabs>
        <w:autoSpaceDE w:val="0"/>
        <w:autoSpaceDN w:val="0"/>
        <w:spacing w:after="120"/>
        <w:ind w:right="-29" w:firstLine="709"/>
        <w:jc w:val="both"/>
        <w:rPr>
          <w:rFonts w:ascii="Calibri" w:hAnsi="Calibri" w:cs="Calibri"/>
          <w:color w:val="000000"/>
          <w:sz w:val="22"/>
          <w:szCs w:val="22"/>
        </w:rPr>
      </w:pPr>
      <w:r w:rsidRPr="00C12761">
        <w:rPr>
          <w:rFonts w:ascii="Calibri" w:hAnsi="Calibri" w:cs="Calibri"/>
          <w:color w:val="000000"/>
          <w:sz w:val="22"/>
          <w:szCs w:val="22"/>
          <w:lang w:val="pl-PL"/>
        </w:rPr>
        <w:t xml:space="preserve">Uniwersytet Ekonomiczny w Poznaniu działając na podstawie art. 253 ust. 1 ustawy </w:t>
      </w:r>
      <w:proofErr w:type="spellStart"/>
      <w:r w:rsidRPr="00C12761">
        <w:rPr>
          <w:rFonts w:ascii="Calibri" w:hAnsi="Calibri" w:cs="Calibri"/>
          <w:color w:val="000000"/>
          <w:sz w:val="22"/>
          <w:szCs w:val="22"/>
          <w:lang w:val="pl-PL"/>
        </w:rPr>
        <w:t>Pzp</w:t>
      </w:r>
      <w:proofErr w:type="spellEnd"/>
      <w:r w:rsidRPr="00C12761">
        <w:rPr>
          <w:rFonts w:ascii="Calibri" w:hAnsi="Calibri" w:cs="Calibri"/>
          <w:color w:val="000000"/>
          <w:sz w:val="22"/>
          <w:szCs w:val="22"/>
          <w:lang w:val="pl-PL"/>
        </w:rPr>
        <w:t xml:space="preserve"> (</w:t>
      </w:r>
      <w:proofErr w:type="spellStart"/>
      <w:r w:rsidR="00F20ADF" w:rsidRPr="00F20ADF">
        <w:rPr>
          <w:rFonts w:ascii="Calibri" w:hAnsi="Calibri" w:cs="Calibri"/>
          <w:color w:val="000000"/>
          <w:sz w:val="22"/>
          <w:szCs w:val="22"/>
          <w:lang w:val="pl-PL"/>
        </w:rPr>
        <w:t>t.j</w:t>
      </w:r>
      <w:proofErr w:type="spellEnd"/>
      <w:r w:rsidR="00F20ADF" w:rsidRPr="00F20ADF">
        <w:rPr>
          <w:rFonts w:ascii="Calibri" w:hAnsi="Calibri" w:cs="Calibri"/>
          <w:color w:val="000000"/>
          <w:sz w:val="22"/>
          <w:szCs w:val="22"/>
          <w:lang w:val="pl-PL"/>
        </w:rPr>
        <w:t xml:space="preserve">. Dz. U. z 2022 r., poz. 1710 z </w:t>
      </w:r>
      <w:proofErr w:type="spellStart"/>
      <w:r w:rsidR="00F20ADF" w:rsidRPr="00F20ADF">
        <w:rPr>
          <w:rFonts w:ascii="Calibri" w:hAnsi="Calibri" w:cs="Calibri"/>
          <w:color w:val="000000"/>
          <w:sz w:val="22"/>
          <w:szCs w:val="22"/>
          <w:lang w:val="pl-PL"/>
        </w:rPr>
        <w:t>późn</w:t>
      </w:r>
      <w:proofErr w:type="spellEnd"/>
      <w:r w:rsidR="00F20ADF" w:rsidRPr="00F20ADF">
        <w:rPr>
          <w:rFonts w:ascii="Calibri" w:hAnsi="Calibri" w:cs="Calibri"/>
          <w:color w:val="000000"/>
          <w:sz w:val="22"/>
          <w:szCs w:val="22"/>
          <w:lang w:val="pl-PL"/>
        </w:rPr>
        <w:t>. zm.</w:t>
      </w:r>
      <w:r w:rsidRPr="00C12761">
        <w:rPr>
          <w:rFonts w:ascii="Calibri" w:hAnsi="Calibri" w:cs="Calibri"/>
          <w:color w:val="000000"/>
          <w:sz w:val="22"/>
          <w:szCs w:val="22"/>
          <w:lang w:val="pl-PL"/>
        </w:rPr>
        <w:t>)  informuje,</w:t>
      </w:r>
      <w:r w:rsidR="00C12761">
        <w:rPr>
          <w:rFonts w:ascii="Calibri" w:hAnsi="Calibri" w:cs="Calibri"/>
          <w:color w:val="000000"/>
          <w:sz w:val="22"/>
          <w:szCs w:val="22"/>
          <w:lang w:val="pl-PL"/>
        </w:rPr>
        <w:t xml:space="preserve"> </w:t>
      </w:r>
      <w:r w:rsidRPr="00C12761">
        <w:rPr>
          <w:rFonts w:ascii="Calibri" w:hAnsi="Calibri" w:cs="Calibri"/>
          <w:color w:val="000000"/>
          <w:sz w:val="22"/>
          <w:szCs w:val="22"/>
          <w:lang w:val="pl-PL"/>
        </w:rPr>
        <w:t>że w postępowaniu o udzielenie zamówienia publicznego prowadzonym w trybie podstawowym zgodnie z art. 275 pkt 1 PZP o nr ZP/0</w:t>
      </w:r>
      <w:r w:rsidR="00391F1A" w:rsidRPr="00C12761">
        <w:rPr>
          <w:rFonts w:ascii="Calibri" w:hAnsi="Calibri" w:cs="Calibri"/>
          <w:color w:val="000000"/>
          <w:sz w:val="22"/>
          <w:szCs w:val="22"/>
          <w:lang w:val="pl-PL"/>
        </w:rPr>
        <w:t>21</w:t>
      </w:r>
      <w:r w:rsidRPr="00C12761">
        <w:rPr>
          <w:rFonts w:ascii="Calibri" w:hAnsi="Calibri" w:cs="Calibri"/>
          <w:color w:val="000000"/>
          <w:sz w:val="22"/>
          <w:szCs w:val="22"/>
          <w:lang w:val="pl-PL"/>
        </w:rPr>
        <w:t>/2</w:t>
      </w:r>
      <w:r w:rsidR="00391F1A" w:rsidRPr="00C12761">
        <w:rPr>
          <w:rFonts w:ascii="Calibri" w:hAnsi="Calibri" w:cs="Calibri"/>
          <w:color w:val="000000"/>
          <w:sz w:val="22"/>
          <w:szCs w:val="22"/>
          <w:lang w:val="pl-PL"/>
        </w:rPr>
        <w:t>3</w:t>
      </w:r>
      <w:r w:rsidRPr="00C12761">
        <w:rPr>
          <w:rFonts w:ascii="Calibri" w:hAnsi="Calibri" w:cs="Calibri"/>
          <w:color w:val="000000"/>
          <w:sz w:val="22"/>
          <w:szCs w:val="22"/>
          <w:lang w:val="pl-PL"/>
        </w:rPr>
        <w:t xml:space="preserve"> pn. „Dostawa sprzętu fizyko-chemicznego pomiarowego i laboratoryjnego dla Uniwersytetu Ekonomicznego w Poznaniu”  do realizacji zamówienia zostały wybrane oferty: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577"/>
        <w:gridCol w:w="1000"/>
        <w:gridCol w:w="3616"/>
      </w:tblGrid>
      <w:tr w:rsidR="00AE37B1" w:rsidRPr="00C12761" w:rsidTr="00A73053">
        <w:trPr>
          <w:jc w:val="center"/>
        </w:trPr>
        <w:tc>
          <w:tcPr>
            <w:tcW w:w="5278" w:type="dxa"/>
          </w:tcPr>
          <w:p w:rsidR="00AE37B1" w:rsidRPr="00C12761" w:rsidRDefault="00AE37B1" w:rsidP="00C12761">
            <w:pPr>
              <w:spacing w:before="60"/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Oferta nr </w:t>
            </w:r>
            <w:r w:rsidR="00AC7393"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8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 w części I:</w:t>
            </w:r>
          </w:p>
          <w:p w:rsidR="00AC7393" w:rsidRPr="00C12761" w:rsidRDefault="00AC7393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RADWAG Wagi Elektroniczne Witold</w:t>
            </w:r>
            <w:r w:rsidR="00AC6C1C"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Lewandowski</w:t>
            </w:r>
          </w:p>
          <w:p w:rsidR="00AC7393" w:rsidRPr="00C12761" w:rsidRDefault="00AC7393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ul. Toruńska 5 </w:t>
            </w:r>
          </w:p>
          <w:p w:rsidR="00AC7393" w:rsidRPr="00C12761" w:rsidRDefault="00AC7393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26-600 Radom</w:t>
            </w:r>
          </w:p>
          <w:p w:rsidR="0095259B" w:rsidRPr="00C12761" w:rsidRDefault="00AC7393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NIP</w:t>
            </w:r>
            <w:r w:rsidR="00954BC4"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:</w:t>
            </w: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7960000327</w:t>
            </w:r>
          </w:p>
          <w:p w:rsidR="00AE37B1" w:rsidRPr="00C12761" w:rsidRDefault="00AE37B1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Cena oferty: </w:t>
            </w:r>
            <w:r w:rsidR="00AC7393" w:rsidRPr="00C1276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8.266,09 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zł</w:t>
            </w: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brutto</w:t>
            </w:r>
          </w:p>
          <w:p w:rsidR="00AC6C1C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1701" w:type="dxa"/>
          </w:tcPr>
          <w:p w:rsidR="00AE37B1" w:rsidRPr="00C12761" w:rsidRDefault="00AE37B1" w:rsidP="00C12761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5505" w:type="dxa"/>
          </w:tcPr>
          <w:p w:rsidR="00AC6C1C" w:rsidRPr="00C12761" w:rsidRDefault="00AC6C1C" w:rsidP="00C12761">
            <w:pPr>
              <w:spacing w:before="60"/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Oferta nr 4 w części II:</w:t>
            </w:r>
          </w:p>
          <w:p w:rsidR="00AC6C1C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Alchem Grupa Sp. z o.o.</w:t>
            </w:r>
          </w:p>
          <w:p w:rsidR="00AC6C1C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ul. Polna 21</w:t>
            </w:r>
          </w:p>
          <w:p w:rsidR="00AC6C1C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87-100 Toruń</w:t>
            </w:r>
          </w:p>
          <w:p w:rsidR="00AC6C1C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NIP: 5272355435</w:t>
            </w:r>
          </w:p>
          <w:p w:rsidR="00AE37B1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Cena oferty: 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15.783,16 zł</w:t>
            </w: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brutto</w:t>
            </w:r>
          </w:p>
        </w:tc>
      </w:tr>
      <w:tr w:rsidR="00662FB5" w:rsidRPr="00C12761" w:rsidTr="00A73053">
        <w:trPr>
          <w:jc w:val="center"/>
        </w:trPr>
        <w:tc>
          <w:tcPr>
            <w:tcW w:w="5278" w:type="dxa"/>
          </w:tcPr>
          <w:p w:rsidR="00AC6C1C" w:rsidRPr="00C12761" w:rsidRDefault="00AC6C1C" w:rsidP="00C12761">
            <w:pPr>
              <w:spacing w:before="60"/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Oferta nr 3 w części V:</w:t>
            </w:r>
          </w:p>
          <w:p w:rsidR="00AC6C1C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VWR INTERNATIONAL Sp. z o. o.</w:t>
            </w:r>
          </w:p>
          <w:p w:rsidR="00AC6C1C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ul. Limbowa 5</w:t>
            </w:r>
          </w:p>
          <w:p w:rsidR="00AC6C1C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80-175 Gdańsk </w:t>
            </w:r>
          </w:p>
          <w:p w:rsidR="00AC6C1C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NIP</w:t>
            </w:r>
            <w:r w:rsidR="00954BC4"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:</w:t>
            </w: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583-27-05-185</w:t>
            </w:r>
          </w:p>
          <w:p w:rsidR="00662FB5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Cena oferty: 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44.446,59 zł</w:t>
            </w: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brutto</w:t>
            </w:r>
          </w:p>
        </w:tc>
        <w:tc>
          <w:tcPr>
            <w:tcW w:w="1701" w:type="dxa"/>
          </w:tcPr>
          <w:p w:rsidR="00662FB5" w:rsidRPr="00C12761" w:rsidRDefault="00662FB5" w:rsidP="00C12761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5505" w:type="dxa"/>
          </w:tcPr>
          <w:p w:rsidR="00AC6C1C" w:rsidRPr="00C12761" w:rsidRDefault="00AC6C1C" w:rsidP="00C12761">
            <w:pPr>
              <w:spacing w:before="60"/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Oferta nr 1 w części VI:</w:t>
            </w:r>
          </w:p>
          <w:p w:rsidR="00AC6C1C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ZAKŁAD BADAWCZY PRZEMYSŁU</w:t>
            </w:r>
          </w:p>
          <w:p w:rsidR="00AC6C1C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PIEKARSKIEGO Sp. z o.o.</w:t>
            </w:r>
          </w:p>
          <w:p w:rsidR="00AC6C1C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ul. Startowa 2</w:t>
            </w:r>
          </w:p>
          <w:p w:rsidR="00AC6C1C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85-744 Bydgoszcz </w:t>
            </w:r>
          </w:p>
          <w:p w:rsidR="00AC6C1C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NIP</w:t>
            </w:r>
            <w:r w:rsidR="00954BC4"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:</w:t>
            </w: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5541796036</w:t>
            </w:r>
          </w:p>
          <w:p w:rsidR="00662FB5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Cena oferty: 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30.627,00 zł</w:t>
            </w: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brutto</w:t>
            </w:r>
          </w:p>
          <w:p w:rsidR="00AC6C1C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</w:tr>
      <w:tr w:rsidR="00B94C24" w:rsidRPr="00C12761" w:rsidTr="00A73053">
        <w:trPr>
          <w:jc w:val="center"/>
        </w:trPr>
        <w:tc>
          <w:tcPr>
            <w:tcW w:w="5278" w:type="dxa"/>
          </w:tcPr>
          <w:p w:rsidR="00AC6C1C" w:rsidRPr="00C12761" w:rsidRDefault="00AC6C1C" w:rsidP="00C12761">
            <w:pPr>
              <w:spacing w:before="60"/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Oferta nr 2 w części VII:</w:t>
            </w:r>
          </w:p>
          <w:p w:rsidR="00AC6C1C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DONSERV Wojciech Kaca</w:t>
            </w:r>
          </w:p>
          <w:p w:rsidR="00AC6C1C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ul. Michała </w:t>
            </w:r>
            <w:proofErr w:type="spellStart"/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Spisaka</w:t>
            </w:r>
            <w:proofErr w:type="spellEnd"/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31</w:t>
            </w:r>
          </w:p>
          <w:p w:rsidR="00AC6C1C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02-495 Warszawa</w:t>
            </w:r>
          </w:p>
          <w:p w:rsidR="00AC6C1C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NIP: 5220011445</w:t>
            </w:r>
          </w:p>
          <w:p w:rsidR="00B94C24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Cena oferty: 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58.990,80 zł</w:t>
            </w: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brutto</w:t>
            </w:r>
          </w:p>
          <w:p w:rsidR="00AC6C1C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1701" w:type="dxa"/>
          </w:tcPr>
          <w:p w:rsidR="00B94C24" w:rsidRPr="00C12761" w:rsidRDefault="00B94C24" w:rsidP="00C12761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5505" w:type="dxa"/>
          </w:tcPr>
          <w:p w:rsidR="00AC6C1C" w:rsidRPr="00C12761" w:rsidRDefault="00AC6C1C" w:rsidP="00C12761">
            <w:pPr>
              <w:spacing w:before="60"/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Oferta nr 9 w części IX:</w:t>
            </w:r>
          </w:p>
          <w:p w:rsidR="00AC6C1C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KRZYSZTOF KOWALSKI 'MEDSON'- Krzysztof Kowalski</w:t>
            </w:r>
          </w:p>
          <w:p w:rsidR="00AC6C1C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ul. Średzka 15</w:t>
            </w:r>
          </w:p>
          <w:p w:rsidR="00AC6C1C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62-021 Paczkowo</w:t>
            </w:r>
          </w:p>
          <w:p w:rsidR="00AC6C1C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NIP</w:t>
            </w:r>
            <w:r w:rsidR="00954BC4"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:</w:t>
            </w: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7771157329</w:t>
            </w:r>
          </w:p>
          <w:p w:rsidR="00B94C24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Cena oferty: 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176.997,00 zł</w:t>
            </w: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brutto</w:t>
            </w:r>
          </w:p>
        </w:tc>
      </w:tr>
    </w:tbl>
    <w:p w:rsidR="00C12761" w:rsidRDefault="00C12761" w:rsidP="00C12761">
      <w:pPr>
        <w:spacing w:before="120"/>
        <w:ind w:left="284" w:right="-29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C12761" w:rsidRDefault="00C12761" w:rsidP="00C12761">
      <w:pPr>
        <w:spacing w:before="120"/>
        <w:ind w:left="284" w:right="-29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114AC9" w:rsidRPr="00C12761" w:rsidRDefault="00E7285B" w:rsidP="00C12761">
      <w:pPr>
        <w:spacing w:before="120"/>
        <w:ind w:left="284" w:right="-29"/>
        <w:jc w:val="both"/>
        <w:rPr>
          <w:rFonts w:ascii="Calibri" w:hAnsi="Calibri" w:cs="Calibri"/>
          <w:color w:val="000000"/>
          <w:sz w:val="22"/>
          <w:szCs w:val="22"/>
        </w:rPr>
      </w:pPr>
      <w:r w:rsidRPr="00C12761">
        <w:rPr>
          <w:rFonts w:ascii="Calibri" w:hAnsi="Calibri" w:cs="Calibri"/>
          <w:color w:val="000000"/>
          <w:sz w:val="22"/>
          <w:szCs w:val="22"/>
        </w:rPr>
        <w:t>W/w oferty uzyskały największą liczbę punktów wg kryteriów oceny ofert w danej części.</w:t>
      </w:r>
    </w:p>
    <w:p w:rsidR="00114AC9" w:rsidRPr="00AD14DC" w:rsidRDefault="00114AC9" w:rsidP="00C12761">
      <w:pPr>
        <w:spacing w:after="120"/>
        <w:ind w:left="284" w:right="-29"/>
        <w:jc w:val="both"/>
        <w:rPr>
          <w:rFonts w:ascii="Calibri" w:hAnsi="Calibri" w:cs="Calibri"/>
          <w:color w:val="000000"/>
        </w:rPr>
        <w:sectPr w:rsidR="00114AC9" w:rsidRPr="00AD14DC" w:rsidSect="00C12761">
          <w:headerReference w:type="default" r:id="rId8"/>
          <w:footerReference w:type="even" r:id="rId9"/>
          <w:footerReference w:type="default" r:id="rId10"/>
          <w:pgSz w:w="11907" w:h="16840" w:code="9"/>
          <w:pgMar w:top="1418" w:right="2126" w:bottom="992" w:left="1588" w:header="284" w:footer="215" w:gutter="0"/>
          <w:cols w:space="708"/>
          <w:docGrid w:linePitch="360"/>
        </w:sectPr>
      </w:pPr>
    </w:p>
    <w:p w:rsidR="00114AC9" w:rsidRPr="00AD14DC" w:rsidRDefault="00114AC9" w:rsidP="00114AC9">
      <w:pPr>
        <w:spacing w:after="120"/>
        <w:ind w:left="284"/>
        <w:jc w:val="both"/>
        <w:rPr>
          <w:rFonts w:ascii="Calibri" w:hAnsi="Calibri" w:cs="Calibri"/>
          <w:color w:val="000000"/>
        </w:rPr>
      </w:pPr>
      <w:r w:rsidRPr="00AD14DC">
        <w:rPr>
          <w:rFonts w:ascii="Calibri" w:hAnsi="Calibri" w:cs="Calibri"/>
          <w:color w:val="000000"/>
        </w:rPr>
        <w:lastRenderedPageBreak/>
        <w:t>W postępowaniu złożono następujące oferty:</w:t>
      </w:r>
      <w:r w:rsidR="009F0F9E" w:rsidRPr="00AD14DC">
        <w:rPr>
          <w:rFonts w:ascii="Calibri" w:hAnsi="Calibri" w:cs="Calibri"/>
          <w:b/>
          <w:color w:val="000000"/>
          <w:sz w:val="14"/>
          <w:szCs w:val="14"/>
        </w:rPr>
        <w:t xml:space="preserve"> </w:t>
      </w:r>
    </w:p>
    <w:tbl>
      <w:tblPr>
        <w:tblW w:w="101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9"/>
        <w:gridCol w:w="754"/>
        <w:gridCol w:w="766"/>
        <w:gridCol w:w="595"/>
        <w:gridCol w:w="581"/>
        <w:gridCol w:w="503"/>
        <w:gridCol w:w="652"/>
        <w:gridCol w:w="593"/>
        <w:gridCol w:w="615"/>
        <w:gridCol w:w="484"/>
        <w:gridCol w:w="596"/>
        <w:gridCol w:w="511"/>
        <w:gridCol w:w="850"/>
        <w:gridCol w:w="577"/>
        <w:gridCol w:w="635"/>
      </w:tblGrid>
      <w:tr w:rsidR="006A0122" w:rsidRPr="00AD14DC" w:rsidTr="00C12761">
        <w:trPr>
          <w:cantSplit/>
          <w:trHeight w:val="282"/>
          <w:tblHeader/>
        </w:trPr>
        <w:tc>
          <w:tcPr>
            <w:tcW w:w="1439" w:type="dxa"/>
            <w:vMerge w:val="restart"/>
            <w:shd w:val="clear" w:color="auto" w:fill="auto"/>
            <w:vAlign w:val="center"/>
          </w:tcPr>
          <w:p w:rsidR="006A0122" w:rsidRPr="00AD14DC" w:rsidRDefault="006A0122" w:rsidP="006A0122">
            <w:pPr>
              <w:spacing w:line="160" w:lineRule="exact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Wykonawca</w:t>
            </w:r>
          </w:p>
        </w:tc>
        <w:tc>
          <w:tcPr>
            <w:tcW w:w="754" w:type="dxa"/>
            <w:vMerge w:val="restart"/>
            <w:vAlign w:val="center"/>
          </w:tcPr>
          <w:p w:rsidR="006A0122" w:rsidRPr="00A73053" w:rsidRDefault="006A0122" w:rsidP="00A12448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A73053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Część</w:t>
            </w:r>
          </w:p>
          <w:p w:rsidR="006A0122" w:rsidRPr="00A73053" w:rsidRDefault="006A0122" w:rsidP="00A12448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73053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zamówienia</w:t>
            </w:r>
          </w:p>
        </w:tc>
        <w:tc>
          <w:tcPr>
            <w:tcW w:w="7323" w:type="dxa"/>
            <w:gridSpan w:val="12"/>
            <w:vAlign w:val="center"/>
          </w:tcPr>
          <w:p w:rsidR="006A0122" w:rsidRPr="00AD14DC" w:rsidRDefault="006A0122" w:rsidP="00172140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Ocena w kategoriach</w:t>
            </w:r>
          </w:p>
        </w:tc>
        <w:tc>
          <w:tcPr>
            <w:tcW w:w="635" w:type="dxa"/>
            <w:vMerge w:val="restart"/>
            <w:vAlign w:val="center"/>
          </w:tcPr>
          <w:p w:rsidR="006A0122" w:rsidRPr="00AD14DC" w:rsidRDefault="006A0122" w:rsidP="00A12448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 xml:space="preserve">Ocena </w:t>
            </w:r>
          </w:p>
          <w:p w:rsidR="006A0122" w:rsidRPr="00AD14DC" w:rsidRDefault="006A0122" w:rsidP="00A12448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Ogółem</w:t>
            </w:r>
          </w:p>
          <w:p w:rsidR="006A0122" w:rsidRPr="00AD14DC" w:rsidRDefault="006A0122" w:rsidP="00A12448">
            <w:pPr>
              <w:ind w:left="-80" w:right="-108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(pkt)</w:t>
            </w:r>
          </w:p>
        </w:tc>
      </w:tr>
      <w:tr w:rsidR="006A0122" w:rsidRPr="00AD14DC" w:rsidTr="00C12761">
        <w:trPr>
          <w:cantSplit/>
          <w:trHeight w:val="557"/>
          <w:tblHeader/>
        </w:trPr>
        <w:tc>
          <w:tcPr>
            <w:tcW w:w="1439" w:type="dxa"/>
            <w:vMerge/>
            <w:shd w:val="clear" w:color="auto" w:fill="auto"/>
            <w:vAlign w:val="center"/>
          </w:tcPr>
          <w:p w:rsidR="006A0122" w:rsidRPr="00AD14DC" w:rsidRDefault="006A0122" w:rsidP="00A12448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754" w:type="dxa"/>
            <w:vMerge/>
            <w:vAlign w:val="center"/>
          </w:tcPr>
          <w:p w:rsidR="006A0122" w:rsidRPr="00AD14DC" w:rsidRDefault="006A0122" w:rsidP="00A12448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</w:p>
        </w:tc>
        <w:tc>
          <w:tcPr>
            <w:tcW w:w="766" w:type="dxa"/>
            <w:vAlign w:val="center"/>
          </w:tcPr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 xml:space="preserve">Cena </w:t>
            </w: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br/>
              <w:t>oferty</w:t>
            </w:r>
          </w:p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PLN</w:t>
            </w: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br/>
              <w:t>(brutto)</w:t>
            </w:r>
          </w:p>
        </w:tc>
        <w:tc>
          <w:tcPr>
            <w:tcW w:w="595" w:type="dxa"/>
            <w:vAlign w:val="center"/>
          </w:tcPr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Ocena</w:t>
            </w:r>
          </w:p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(pkt)</w:t>
            </w:r>
          </w:p>
        </w:tc>
        <w:tc>
          <w:tcPr>
            <w:tcW w:w="581" w:type="dxa"/>
            <w:vAlign w:val="center"/>
          </w:tcPr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 xml:space="preserve">Czas </w:t>
            </w: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br/>
              <w:t>reakcji</w:t>
            </w:r>
          </w:p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(dni)</w:t>
            </w:r>
          </w:p>
        </w:tc>
        <w:tc>
          <w:tcPr>
            <w:tcW w:w="503" w:type="dxa"/>
            <w:vAlign w:val="center"/>
          </w:tcPr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Ocena</w:t>
            </w:r>
          </w:p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(pkt)</w:t>
            </w:r>
          </w:p>
        </w:tc>
        <w:tc>
          <w:tcPr>
            <w:tcW w:w="652" w:type="dxa"/>
            <w:vAlign w:val="center"/>
          </w:tcPr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Dodatkowy okres gwarancji</w:t>
            </w:r>
          </w:p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(m-</w:t>
            </w:r>
            <w:proofErr w:type="spellStart"/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cy</w:t>
            </w:r>
            <w:proofErr w:type="spellEnd"/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)</w:t>
            </w:r>
          </w:p>
        </w:tc>
        <w:tc>
          <w:tcPr>
            <w:tcW w:w="593" w:type="dxa"/>
            <w:vAlign w:val="center"/>
          </w:tcPr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Ocena</w:t>
            </w:r>
          </w:p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(pkt)</w:t>
            </w:r>
          </w:p>
        </w:tc>
        <w:tc>
          <w:tcPr>
            <w:tcW w:w="615" w:type="dxa"/>
            <w:vAlign w:val="center"/>
          </w:tcPr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 xml:space="preserve">Czas </w:t>
            </w: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br/>
              <w:t>naprawy</w:t>
            </w:r>
          </w:p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(dni)</w:t>
            </w:r>
          </w:p>
        </w:tc>
        <w:tc>
          <w:tcPr>
            <w:tcW w:w="484" w:type="dxa"/>
            <w:vAlign w:val="center"/>
          </w:tcPr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Ocena</w:t>
            </w:r>
          </w:p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(pkt)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vAlign w:val="center"/>
          </w:tcPr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Czas wymiany</w:t>
            </w:r>
          </w:p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(dni)</w:t>
            </w:r>
          </w:p>
        </w:tc>
        <w:tc>
          <w:tcPr>
            <w:tcW w:w="511" w:type="dxa"/>
            <w:tcBorders>
              <w:bottom w:val="single" w:sz="4" w:space="0" w:color="auto"/>
            </w:tcBorders>
            <w:vAlign w:val="center"/>
          </w:tcPr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Ocena</w:t>
            </w:r>
          </w:p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(pkt)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6A0122" w:rsidRPr="00AD14DC" w:rsidRDefault="0036537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365372">
              <w:rPr>
                <w:rFonts w:ascii="Calibri" w:hAnsi="Calibri" w:cs="Calibri"/>
                <w:color w:val="000000"/>
                <w:sz w:val="10"/>
                <w:szCs w:val="10"/>
              </w:rPr>
              <w:t>Okres wykonywania darmowych przeglądów technicznych</w:t>
            </w:r>
          </w:p>
          <w:p w:rsidR="006A0122" w:rsidRPr="00AD14DC" w:rsidRDefault="006A0122" w:rsidP="00365372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</w:t>
            </w:r>
            <w:r w:rsidR="00365372">
              <w:rPr>
                <w:rFonts w:ascii="Calibri" w:hAnsi="Calibri" w:cs="Calibri"/>
                <w:color w:val="000000"/>
                <w:sz w:val="10"/>
                <w:szCs w:val="10"/>
              </w:rPr>
              <w:t>m-</w:t>
            </w:r>
            <w:proofErr w:type="spellStart"/>
            <w:r w:rsidR="00365372">
              <w:rPr>
                <w:rFonts w:ascii="Calibri" w:hAnsi="Calibri" w:cs="Calibri"/>
                <w:color w:val="000000"/>
                <w:sz w:val="10"/>
                <w:szCs w:val="10"/>
              </w:rPr>
              <w:t>cy</w:t>
            </w:r>
            <w:proofErr w:type="spellEnd"/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)</w:t>
            </w:r>
          </w:p>
        </w:tc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Ocena</w:t>
            </w:r>
          </w:p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(pkt)</w:t>
            </w:r>
          </w:p>
        </w:tc>
        <w:tc>
          <w:tcPr>
            <w:tcW w:w="635" w:type="dxa"/>
            <w:vMerge/>
            <w:vAlign w:val="center"/>
          </w:tcPr>
          <w:p w:rsidR="006A0122" w:rsidRPr="00AD14DC" w:rsidRDefault="006A0122" w:rsidP="00A12448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C64E55" w:rsidRPr="00AD14DC" w:rsidTr="00C12761">
        <w:trPr>
          <w:cantSplit/>
          <w:trHeight w:val="849"/>
        </w:trPr>
        <w:tc>
          <w:tcPr>
            <w:tcW w:w="1439" w:type="dxa"/>
            <w:shd w:val="clear" w:color="auto" w:fill="auto"/>
            <w:vAlign w:val="center"/>
          </w:tcPr>
          <w:p w:rsidR="00253F57" w:rsidRPr="00253F57" w:rsidRDefault="00253F57" w:rsidP="00253F5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53F57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Oferta nr </w:t>
            </w:r>
            <w:r>
              <w:rPr>
                <w:rFonts w:ascii="Calibri" w:hAnsi="Calibri" w:cs="Calibri"/>
                <w:color w:val="000000"/>
                <w:sz w:val="12"/>
                <w:szCs w:val="12"/>
              </w:rPr>
              <w:t>4</w:t>
            </w:r>
            <w:r w:rsidRPr="00253F57">
              <w:rPr>
                <w:rFonts w:ascii="Calibri" w:hAnsi="Calibri" w:cs="Calibri"/>
                <w:color w:val="000000"/>
                <w:sz w:val="12"/>
                <w:szCs w:val="12"/>
              </w:rPr>
              <w:t>:</w:t>
            </w:r>
          </w:p>
          <w:p w:rsidR="00253F57" w:rsidRPr="00253F57" w:rsidRDefault="00253F57" w:rsidP="00253F5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proofErr w:type="spellStart"/>
            <w:r w:rsidRPr="00253F57">
              <w:rPr>
                <w:rFonts w:ascii="Calibri" w:hAnsi="Calibri" w:cs="Calibri"/>
                <w:color w:val="000000"/>
                <w:sz w:val="12"/>
                <w:szCs w:val="12"/>
              </w:rPr>
              <w:t>Alchem</w:t>
            </w:r>
            <w:proofErr w:type="spellEnd"/>
            <w:r w:rsidRPr="00253F57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 Grupa Sp. z o.o.</w:t>
            </w:r>
          </w:p>
          <w:p w:rsidR="00253F57" w:rsidRPr="00253F57" w:rsidRDefault="00253F57" w:rsidP="00253F5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53F57">
              <w:rPr>
                <w:rFonts w:ascii="Calibri" w:hAnsi="Calibri" w:cs="Calibri"/>
                <w:color w:val="000000"/>
                <w:sz w:val="12"/>
                <w:szCs w:val="12"/>
              </w:rPr>
              <w:t>ul. Polna 21</w:t>
            </w:r>
          </w:p>
          <w:p w:rsidR="00253F57" w:rsidRPr="00253F57" w:rsidRDefault="00253F57" w:rsidP="00253F5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53F57">
              <w:rPr>
                <w:rFonts w:ascii="Calibri" w:hAnsi="Calibri" w:cs="Calibri"/>
                <w:color w:val="000000"/>
                <w:sz w:val="12"/>
                <w:szCs w:val="12"/>
              </w:rPr>
              <w:t>87-100 Toruń</w:t>
            </w:r>
          </w:p>
          <w:p w:rsidR="00253F57" w:rsidRPr="00AD14DC" w:rsidRDefault="00253F57" w:rsidP="00253F5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53F57">
              <w:rPr>
                <w:rFonts w:ascii="Calibri" w:hAnsi="Calibri" w:cs="Calibri"/>
                <w:color w:val="000000"/>
                <w:sz w:val="12"/>
                <w:szCs w:val="12"/>
              </w:rPr>
              <w:t>NIP: 5272355435</w:t>
            </w:r>
          </w:p>
        </w:tc>
        <w:tc>
          <w:tcPr>
            <w:tcW w:w="754" w:type="dxa"/>
            <w:vAlign w:val="center"/>
          </w:tcPr>
          <w:p w:rsidR="00253F57" w:rsidRPr="00AD14DC" w:rsidRDefault="00253F57" w:rsidP="00C24731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  <w:lang w:val="de-DE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Część I</w:t>
            </w:r>
          </w:p>
        </w:tc>
        <w:tc>
          <w:tcPr>
            <w:tcW w:w="766" w:type="dxa"/>
            <w:vAlign w:val="center"/>
          </w:tcPr>
          <w:p w:rsidR="00253F57" w:rsidRPr="00AD14DC" w:rsidRDefault="005D5BC3" w:rsidP="00172140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9.605,97</w:t>
            </w:r>
          </w:p>
        </w:tc>
        <w:tc>
          <w:tcPr>
            <w:tcW w:w="595" w:type="dxa"/>
            <w:vAlign w:val="center"/>
          </w:tcPr>
          <w:p w:rsidR="00253F57" w:rsidRPr="00AD14DC" w:rsidRDefault="00E60A37" w:rsidP="00172140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color w:val="000000"/>
                <w:sz w:val="10"/>
                <w:szCs w:val="10"/>
              </w:rPr>
              <w:t>51,63</w:t>
            </w:r>
          </w:p>
        </w:tc>
        <w:tc>
          <w:tcPr>
            <w:tcW w:w="581" w:type="dxa"/>
            <w:vAlign w:val="center"/>
          </w:tcPr>
          <w:p w:rsidR="00253F57" w:rsidRPr="00AD14DC" w:rsidRDefault="005D5BC3" w:rsidP="00172140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color w:val="000000"/>
                <w:sz w:val="10"/>
                <w:szCs w:val="10"/>
              </w:rPr>
              <w:t>2</w:t>
            </w:r>
          </w:p>
        </w:tc>
        <w:tc>
          <w:tcPr>
            <w:tcW w:w="503" w:type="dxa"/>
            <w:vAlign w:val="center"/>
          </w:tcPr>
          <w:p w:rsidR="00253F57" w:rsidRPr="00AD14DC" w:rsidRDefault="00E60A37" w:rsidP="00172140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color w:val="000000"/>
                <w:sz w:val="10"/>
                <w:szCs w:val="10"/>
              </w:rPr>
              <w:t>3</w:t>
            </w:r>
          </w:p>
        </w:tc>
        <w:tc>
          <w:tcPr>
            <w:tcW w:w="652" w:type="dxa"/>
            <w:vAlign w:val="center"/>
          </w:tcPr>
          <w:p w:rsidR="00253F57" w:rsidRPr="00AD14DC" w:rsidRDefault="005D5BC3" w:rsidP="00172140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color w:val="000000"/>
                <w:sz w:val="10"/>
                <w:szCs w:val="10"/>
              </w:rPr>
              <w:t>12</w:t>
            </w:r>
            <w:r w:rsidR="00E60A37">
              <w:rPr>
                <w:rFonts w:ascii="Calibri" w:hAnsi="Calibri" w:cs="Calibri"/>
                <w:color w:val="000000"/>
                <w:sz w:val="10"/>
                <w:szCs w:val="10"/>
              </w:rPr>
              <w:t xml:space="preserve"> i 24</w:t>
            </w:r>
          </w:p>
        </w:tc>
        <w:tc>
          <w:tcPr>
            <w:tcW w:w="593" w:type="dxa"/>
            <w:vAlign w:val="center"/>
          </w:tcPr>
          <w:p w:rsidR="00253F57" w:rsidRPr="00AD14DC" w:rsidRDefault="00E60A37" w:rsidP="00172140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color w:val="000000"/>
                <w:sz w:val="10"/>
                <w:szCs w:val="10"/>
              </w:rPr>
              <w:t>1</w:t>
            </w:r>
          </w:p>
        </w:tc>
        <w:tc>
          <w:tcPr>
            <w:tcW w:w="615" w:type="dxa"/>
            <w:vAlign w:val="center"/>
          </w:tcPr>
          <w:p w:rsidR="00253F57" w:rsidRPr="00AD14DC" w:rsidRDefault="005D5BC3" w:rsidP="00172140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color w:val="000000"/>
                <w:sz w:val="10"/>
                <w:szCs w:val="10"/>
              </w:rPr>
              <w:t>21</w:t>
            </w:r>
          </w:p>
        </w:tc>
        <w:tc>
          <w:tcPr>
            <w:tcW w:w="484" w:type="dxa"/>
            <w:vAlign w:val="center"/>
          </w:tcPr>
          <w:p w:rsidR="00253F57" w:rsidRPr="00AD14DC" w:rsidRDefault="00E60A37" w:rsidP="00172140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color w:val="000000"/>
                <w:sz w:val="10"/>
                <w:szCs w:val="10"/>
              </w:rPr>
              <w:t>0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253F57" w:rsidRPr="00AD14DC" w:rsidRDefault="00253F57" w:rsidP="00172140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511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253F57" w:rsidRPr="00AD14DC" w:rsidRDefault="00253F57" w:rsidP="00172140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253F57" w:rsidRPr="00AD14DC" w:rsidRDefault="00253F57" w:rsidP="00172140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253F57" w:rsidRPr="00AD14DC" w:rsidRDefault="00253F57" w:rsidP="00172140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635" w:type="dxa"/>
            <w:vAlign w:val="center"/>
          </w:tcPr>
          <w:p w:rsidR="00253F57" w:rsidRPr="00CA0273" w:rsidRDefault="00E60A37" w:rsidP="00CA0273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CA0273">
              <w:rPr>
                <w:rFonts w:ascii="Calibri" w:hAnsi="Calibri" w:cs="Calibri"/>
                <w:color w:val="000000"/>
                <w:sz w:val="12"/>
                <w:szCs w:val="12"/>
              </w:rPr>
              <w:t>55,63</w:t>
            </w:r>
          </w:p>
        </w:tc>
      </w:tr>
      <w:tr w:rsidR="00C64E55" w:rsidRPr="00A73053" w:rsidTr="00C12761">
        <w:trPr>
          <w:cantSplit/>
          <w:trHeight w:val="849"/>
        </w:trPr>
        <w:tc>
          <w:tcPr>
            <w:tcW w:w="1439" w:type="dxa"/>
            <w:shd w:val="clear" w:color="auto" w:fill="auto"/>
            <w:vAlign w:val="center"/>
          </w:tcPr>
          <w:p w:rsidR="00253F57" w:rsidRPr="00A73053" w:rsidRDefault="00253F57" w:rsidP="00253F5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Oferta nr 8:</w:t>
            </w:r>
          </w:p>
          <w:p w:rsidR="00253F57" w:rsidRPr="00A73053" w:rsidRDefault="00253F57" w:rsidP="00253F5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RADWAG Wagi Elektroniczne Witold</w:t>
            </w:r>
          </w:p>
          <w:p w:rsidR="00253F57" w:rsidRPr="00A73053" w:rsidRDefault="00253F57" w:rsidP="00253F5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Lewandowski</w:t>
            </w:r>
          </w:p>
          <w:p w:rsidR="00253F57" w:rsidRPr="00A73053" w:rsidRDefault="00253F57" w:rsidP="00253F5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ul. Toruńska 5 </w:t>
            </w:r>
          </w:p>
          <w:p w:rsidR="00253F57" w:rsidRPr="00A73053" w:rsidRDefault="00253F57" w:rsidP="00253F5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26-600 Radom</w:t>
            </w:r>
          </w:p>
          <w:p w:rsidR="00253F57" w:rsidRPr="00A73053" w:rsidRDefault="00253F57" w:rsidP="00253F5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NIP 7960000327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253F57" w:rsidRPr="00A73053" w:rsidRDefault="00253F57" w:rsidP="00C24731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  <w:r w:rsidRPr="00A73053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Część I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253F57" w:rsidRPr="00A73053" w:rsidRDefault="00E277BF" w:rsidP="00172140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A73053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8.266,09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253F57" w:rsidRPr="00A73053" w:rsidRDefault="009B5D54" w:rsidP="00172140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73053">
              <w:rPr>
                <w:rFonts w:ascii="Calibri" w:hAnsi="Calibri" w:cs="Calibri"/>
                <w:color w:val="000000"/>
                <w:sz w:val="10"/>
                <w:szCs w:val="10"/>
              </w:rPr>
              <w:t>60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253F57" w:rsidRPr="00A73053" w:rsidRDefault="00E277BF" w:rsidP="00172140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73053">
              <w:rPr>
                <w:rFonts w:ascii="Calibri" w:hAnsi="Calibri" w:cs="Calibri"/>
                <w:color w:val="000000"/>
                <w:sz w:val="10"/>
                <w:szCs w:val="10"/>
              </w:rPr>
              <w:t>5</w:t>
            </w:r>
          </w:p>
        </w:tc>
        <w:tc>
          <w:tcPr>
            <w:tcW w:w="503" w:type="dxa"/>
            <w:shd w:val="clear" w:color="auto" w:fill="auto"/>
            <w:vAlign w:val="center"/>
          </w:tcPr>
          <w:p w:rsidR="00253F57" w:rsidRPr="00A73053" w:rsidRDefault="009B5D54" w:rsidP="00172140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73053">
              <w:rPr>
                <w:rFonts w:ascii="Calibri" w:hAnsi="Calibri" w:cs="Calibri"/>
                <w:color w:val="000000"/>
                <w:sz w:val="10"/>
                <w:szCs w:val="10"/>
              </w:rPr>
              <w:t>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253F57" w:rsidRPr="00A73053" w:rsidRDefault="00E277BF" w:rsidP="00172140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73053">
              <w:rPr>
                <w:rFonts w:ascii="Calibri" w:hAnsi="Calibri" w:cs="Calibri"/>
                <w:color w:val="000000"/>
                <w:sz w:val="10"/>
                <w:szCs w:val="10"/>
              </w:rPr>
              <w:t>12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253F57" w:rsidRPr="00A73053" w:rsidRDefault="009B5D54" w:rsidP="00172140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73053">
              <w:rPr>
                <w:rFonts w:ascii="Calibri" w:hAnsi="Calibri" w:cs="Calibri"/>
                <w:color w:val="000000"/>
                <w:sz w:val="10"/>
                <w:szCs w:val="10"/>
              </w:rPr>
              <w:t>1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253F57" w:rsidRPr="00A73053" w:rsidRDefault="00E277BF" w:rsidP="00172140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73053">
              <w:rPr>
                <w:rFonts w:ascii="Calibri" w:hAnsi="Calibri" w:cs="Calibri"/>
                <w:color w:val="000000"/>
                <w:sz w:val="10"/>
                <w:szCs w:val="10"/>
              </w:rPr>
              <w:t>16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253F57" w:rsidRPr="00A73053" w:rsidRDefault="009B5D54" w:rsidP="00172140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73053">
              <w:rPr>
                <w:rFonts w:ascii="Calibri" w:hAnsi="Calibri" w:cs="Calibri"/>
                <w:color w:val="000000"/>
                <w:sz w:val="10"/>
                <w:szCs w:val="10"/>
              </w:rPr>
              <w:t>2</w:t>
            </w:r>
          </w:p>
        </w:tc>
        <w:tc>
          <w:tcPr>
            <w:tcW w:w="596" w:type="dxa"/>
            <w:shd w:val="horzCross" w:color="auto" w:fill="auto"/>
            <w:vAlign w:val="center"/>
          </w:tcPr>
          <w:p w:rsidR="00253F57" w:rsidRPr="00A73053" w:rsidRDefault="00253F57" w:rsidP="00172140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511" w:type="dxa"/>
            <w:shd w:val="horzCross" w:color="auto" w:fill="auto"/>
            <w:vAlign w:val="center"/>
          </w:tcPr>
          <w:p w:rsidR="00253F57" w:rsidRPr="00A73053" w:rsidRDefault="00253F57" w:rsidP="00172140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850" w:type="dxa"/>
            <w:shd w:val="horzCross" w:color="auto" w:fill="auto"/>
            <w:vAlign w:val="center"/>
          </w:tcPr>
          <w:p w:rsidR="00253F57" w:rsidRPr="00A73053" w:rsidRDefault="00253F57" w:rsidP="00172140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577" w:type="dxa"/>
            <w:shd w:val="horzCross" w:color="auto" w:fill="auto"/>
            <w:vAlign w:val="center"/>
          </w:tcPr>
          <w:p w:rsidR="00253F57" w:rsidRPr="00A73053" w:rsidRDefault="00253F57" w:rsidP="00172140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:rsidR="00253F57" w:rsidRPr="00A73053" w:rsidRDefault="009B5D54" w:rsidP="00A12448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A73053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63</w:t>
            </w:r>
            <w:r w:rsidR="00D45A7F" w:rsidRPr="00A73053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,00</w:t>
            </w:r>
          </w:p>
        </w:tc>
      </w:tr>
      <w:tr w:rsidR="00C64E55" w:rsidRPr="00943292" w:rsidTr="00C12761">
        <w:trPr>
          <w:cantSplit/>
          <w:trHeight w:val="849"/>
        </w:trPr>
        <w:tc>
          <w:tcPr>
            <w:tcW w:w="14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3F57" w:rsidRPr="00A73053" w:rsidRDefault="00253F57" w:rsidP="00C24731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Oferta nr 4:</w:t>
            </w:r>
          </w:p>
          <w:p w:rsidR="00253F57" w:rsidRPr="00A73053" w:rsidRDefault="00253F57" w:rsidP="00C24731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proofErr w:type="spellStart"/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Alchem</w:t>
            </w:r>
            <w:proofErr w:type="spellEnd"/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 Grupa Sp. z o.o.</w:t>
            </w:r>
          </w:p>
          <w:p w:rsidR="00253F57" w:rsidRPr="00A73053" w:rsidRDefault="00253F57" w:rsidP="00C24731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ul. Polna 21</w:t>
            </w:r>
          </w:p>
          <w:p w:rsidR="00253F57" w:rsidRPr="00A73053" w:rsidRDefault="00253F57" w:rsidP="00C24731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87-100 Toruń</w:t>
            </w:r>
          </w:p>
          <w:p w:rsidR="00253F57" w:rsidRPr="00A73053" w:rsidRDefault="00253F57" w:rsidP="00C24731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NIP: 5272355435</w:t>
            </w:r>
          </w:p>
        </w:tc>
        <w:tc>
          <w:tcPr>
            <w:tcW w:w="7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3F57" w:rsidRPr="00A73053" w:rsidRDefault="00253F57" w:rsidP="00C24731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  <w:r w:rsidRPr="00A73053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Część II</w:t>
            </w:r>
          </w:p>
        </w:tc>
        <w:tc>
          <w:tcPr>
            <w:tcW w:w="7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3F57" w:rsidRPr="00A73053" w:rsidRDefault="005D5BC3" w:rsidP="005D5BC3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A73053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15.783,16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3F57" w:rsidRPr="00A73053" w:rsidRDefault="009B5D54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60</w:t>
            </w:r>
          </w:p>
        </w:tc>
        <w:tc>
          <w:tcPr>
            <w:tcW w:w="5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3F57" w:rsidRPr="00A73053" w:rsidRDefault="005D5BC3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2</w:t>
            </w:r>
          </w:p>
        </w:tc>
        <w:tc>
          <w:tcPr>
            <w:tcW w:w="5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3F57" w:rsidRPr="00A73053" w:rsidRDefault="009B5D54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3</w:t>
            </w:r>
          </w:p>
        </w:tc>
        <w:tc>
          <w:tcPr>
            <w:tcW w:w="6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3F57" w:rsidRPr="00A73053" w:rsidRDefault="005D5BC3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3F57" w:rsidRPr="00A73053" w:rsidRDefault="009B5D54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6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3F57" w:rsidRPr="00A73053" w:rsidRDefault="005D5BC3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21</w:t>
            </w:r>
          </w:p>
        </w:tc>
        <w:tc>
          <w:tcPr>
            <w:tcW w:w="4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3F57" w:rsidRPr="00A73053" w:rsidRDefault="009B5D54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596" w:type="dxa"/>
            <w:shd w:val="horzCross" w:color="auto" w:fill="auto"/>
            <w:vAlign w:val="center"/>
          </w:tcPr>
          <w:p w:rsidR="00253F57" w:rsidRPr="00A73053" w:rsidRDefault="00253F57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11" w:type="dxa"/>
            <w:shd w:val="horzCross" w:color="auto" w:fill="auto"/>
            <w:vAlign w:val="center"/>
          </w:tcPr>
          <w:p w:rsidR="00253F57" w:rsidRPr="00A73053" w:rsidRDefault="00253F57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shd w:val="horzCross" w:color="auto" w:fill="auto"/>
            <w:vAlign w:val="center"/>
          </w:tcPr>
          <w:p w:rsidR="00253F57" w:rsidRPr="00A73053" w:rsidRDefault="00253F57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77" w:type="dxa"/>
            <w:shd w:val="horzCross" w:color="auto" w:fill="auto"/>
            <w:vAlign w:val="center"/>
          </w:tcPr>
          <w:p w:rsidR="00253F57" w:rsidRPr="00A73053" w:rsidRDefault="00253F57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3F57" w:rsidRPr="00CA0273" w:rsidRDefault="009B5D54" w:rsidP="00CA0273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A73053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63</w:t>
            </w:r>
            <w:r w:rsidR="00D45A7F" w:rsidRPr="00A73053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,00</w:t>
            </w:r>
          </w:p>
        </w:tc>
      </w:tr>
      <w:tr w:rsidR="00C64E55" w:rsidRPr="00943292" w:rsidTr="00C12761">
        <w:trPr>
          <w:cantSplit/>
          <w:trHeight w:val="849"/>
        </w:trPr>
        <w:tc>
          <w:tcPr>
            <w:tcW w:w="1439" w:type="dxa"/>
            <w:shd w:val="clear" w:color="auto" w:fill="D9D9D9"/>
            <w:vAlign w:val="center"/>
          </w:tcPr>
          <w:p w:rsidR="00253F57" w:rsidRPr="00253F57" w:rsidRDefault="00253F57" w:rsidP="00253F5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53F57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Oferta nr </w:t>
            </w:r>
            <w:r>
              <w:rPr>
                <w:rFonts w:ascii="Calibri" w:hAnsi="Calibri" w:cs="Calibri"/>
                <w:color w:val="000000"/>
                <w:sz w:val="12"/>
                <w:szCs w:val="12"/>
              </w:rPr>
              <w:t>11</w:t>
            </w:r>
            <w:r w:rsidRPr="00253F57">
              <w:rPr>
                <w:rFonts w:ascii="Calibri" w:hAnsi="Calibri" w:cs="Calibri"/>
                <w:color w:val="000000"/>
                <w:sz w:val="12"/>
                <w:szCs w:val="12"/>
              </w:rPr>
              <w:t>:</w:t>
            </w:r>
          </w:p>
          <w:p w:rsidR="00253F57" w:rsidRPr="00253F57" w:rsidRDefault="00253F57" w:rsidP="00253F5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53F57">
              <w:rPr>
                <w:rFonts w:ascii="Calibri" w:hAnsi="Calibri" w:cs="Calibri"/>
                <w:color w:val="000000"/>
                <w:sz w:val="12"/>
                <w:szCs w:val="12"/>
              </w:rPr>
              <w:t>PRZEDSIĘBIORSTWO TECHNICZNO</w:t>
            </w:r>
          </w:p>
          <w:p w:rsidR="00253F57" w:rsidRPr="00253F57" w:rsidRDefault="00253F57" w:rsidP="00253F5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53F57">
              <w:rPr>
                <w:rFonts w:ascii="Calibri" w:hAnsi="Calibri" w:cs="Calibri"/>
                <w:color w:val="000000"/>
                <w:sz w:val="12"/>
                <w:szCs w:val="12"/>
              </w:rPr>
              <w:t>HANDLOWE CHEMLAND MARIUSZ</w:t>
            </w:r>
          </w:p>
          <w:p w:rsidR="00253F57" w:rsidRPr="00253F57" w:rsidRDefault="00253F57" w:rsidP="00253F5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53F57">
              <w:rPr>
                <w:rFonts w:ascii="Calibri" w:hAnsi="Calibri" w:cs="Calibri"/>
                <w:color w:val="000000"/>
                <w:sz w:val="12"/>
                <w:szCs w:val="12"/>
              </w:rPr>
              <w:t>BARTCZAK</w:t>
            </w:r>
          </w:p>
          <w:p w:rsidR="00253F57" w:rsidRPr="00253F57" w:rsidRDefault="00253F57" w:rsidP="00253F5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53F57">
              <w:rPr>
                <w:rFonts w:ascii="Calibri" w:hAnsi="Calibri" w:cs="Calibri"/>
                <w:color w:val="000000"/>
                <w:sz w:val="12"/>
                <w:szCs w:val="12"/>
              </w:rPr>
              <w:t>ul. Usługowa 3</w:t>
            </w:r>
          </w:p>
          <w:p w:rsidR="00484925" w:rsidRPr="00253F57" w:rsidRDefault="00484925" w:rsidP="00484925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53F57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73-110 Stargard </w:t>
            </w:r>
          </w:p>
          <w:p w:rsidR="00253F57" w:rsidRPr="00AD14DC" w:rsidRDefault="00253F57" w:rsidP="00253F5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53F57">
              <w:rPr>
                <w:rFonts w:ascii="Calibri" w:hAnsi="Calibri" w:cs="Calibri"/>
                <w:color w:val="000000"/>
                <w:sz w:val="12"/>
                <w:szCs w:val="12"/>
              </w:rPr>
              <w:t>NIP</w:t>
            </w:r>
            <w:r w:rsidR="00954BC4">
              <w:rPr>
                <w:rFonts w:ascii="Calibri" w:hAnsi="Calibri" w:cs="Calibri"/>
                <w:color w:val="000000"/>
                <w:sz w:val="12"/>
                <w:szCs w:val="12"/>
              </w:rPr>
              <w:t>:</w:t>
            </w:r>
            <w:r w:rsidRPr="00253F57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 2530148740</w:t>
            </w:r>
          </w:p>
        </w:tc>
        <w:tc>
          <w:tcPr>
            <w:tcW w:w="754" w:type="dxa"/>
            <w:shd w:val="clear" w:color="auto" w:fill="D9D9D9"/>
            <w:vAlign w:val="center"/>
          </w:tcPr>
          <w:p w:rsidR="00253F57" w:rsidRPr="00C86F05" w:rsidRDefault="00253F57" w:rsidP="00C24731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Część I</w:t>
            </w:r>
            <w:r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I</w:t>
            </w:r>
          </w:p>
        </w:tc>
        <w:tc>
          <w:tcPr>
            <w:tcW w:w="766" w:type="dxa"/>
            <w:shd w:val="clear" w:color="auto" w:fill="D9D9D9"/>
            <w:vAlign w:val="center"/>
          </w:tcPr>
          <w:p w:rsidR="00253F57" w:rsidRPr="005D5BC3" w:rsidRDefault="00A73053" w:rsidP="005D5BC3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-</w:t>
            </w:r>
          </w:p>
        </w:tc>
        <w:tc>
          <w:tcPr>
            <w:tcW w:w="595" w:type="dxa"/>
            <w:shd w:val="clear" w:color="auto" w:fill="D9D9D9"/>
            <w:vAlign w:val="center"/>
          </w:tcPr>
          <w:p w:rsidR="00253F57" w:rsidRPr="00943292" w:rsidRDefault="00A73053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81" w:type="dxa"/>
            <w:shd w:val="clear" w:color="auto" w:fill="D9D9D9"/>
            <w:vAlign w:val="center"/>
          </w:tcPr>
          <w:p w:rsidR="00253F57" w:rsidRPr="00943292" w:rsidRDefault="00A73053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03" w:type="dxa"/>
            <w:shd w:val="clear" w:color="auto" w:fill="D9D9D9"/>
            <w:vAlign w:val="center"/>
          </w:tcPr>
          <w:p w:rsidR="00253F57" w:rsidRPr="00943292" w:rsidRDefault="00A73053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652" w:type="dxa"/>
            <w:shd w:val="clear" w:color="auto" w:fill="D9D9D9"/>
            <w:vAlign w:val="center"/>
          </w:tcPr>
          <w:p w:rsidR="00253F57" w:rsidRPr="00943292" w:rsidRDefault="00A73053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93" w:type="dxa"/>
            <w:shd w:val="clear" w:color="auto" w:fill="D9D9D9"/>
            <w:vAlign w:val="center"/>
          </w:tcPr>
          <w:p w:rsidR="00253F57" w:rsidRPr="00943292" w:rsidRDefault="00A73053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615" w:type="dxa"/>
            <w:shd w:val="clear" w:color="auto" w:fill="D9D9D9"/>
            <w:vAlign w:val="center"/>
          </w:tcPr>
          <w:p w:rsidR="00253F57" w:rsidRPr="00943292" w:rsidRDefault="00A73053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484" w:type="dxa"/>
            <w:shd w:val="clear" w:color="auto" w:fill="D9D9D9"/>
            <w:vAlign w:val="center"/>
          </w:tcPr>
          <w:p w:rsidR="00253F57" w:rsidRPr="00943292" w:rsidRDefault="00A73053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96" w:type="dxa"/>
            <w:shd w:val="horzCross" w:color="auto" w:fill="auto"/>
            <w:vAlign w:val="center"/>
          </w:tcPr>
          <w:p w:rsidR="00253F57" w:rsidRPr="00943292" w:rsidRDefault="00253F57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11" w:type="dxa"/>
            <w:shd w:val="horzCross" w:color="auto" w:fill="auto"/>
            <w:vAlign w:val="center"/>
          </w:tcPr>
          <w:p w:rsidR="00253F57" w:rsidRPr="00943292" w:rsidRDefault="00253F57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shd w:val="horzCross" w:color="auto" w:fill="auto"/>
            <w:vAlign w:val="center"/>
          </w:tcPr>
          <w:p w:rsidR="00253F57" w:rsidRPr="00943292" w:rsidRDefault="00253F57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77" w:type="dxa"/>
            <w:shd w:val="horzCross" w:color="auto" w:fill="auto"/>
            <w:vAlign w:val="center"/>
          </w:tcPr>
          <w:p w:rsidR="00253F57" w:rsidRPr="00943292" w:rsidRDefault="00253F57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635" w:type="dxa"/>
            <w:shd w:val="clear" w:color="auto" w:fill="D9D9D9"/>
            <w:vAlign w:val="center"/>
          </w:tcPr>
          <w:p w:rsidR="00253F57" w:rsidRPr="00926446" w:rsidRDefault="007E08FB" w:rsidP="00943292">
            <w:pPr>
              <w:spacing w:line="160" w:lineRule="exact"/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Oferta odrzucona</w:t>
            </w:r>
          </w:p>
        </w:tc>
      </w:tr>
      <w:tr w:rsidR="00C64E55" w:rsidRPr="00943292" w:rsidTr="00C12761">
        <w:trPr>
          <w:cantSplit/>
          <w:trHeight w:val="574"/>
        </w:trPr>
        <w:tc>
          <w:tcPr>
            <w:tcW w:w="143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253F57" w:rsidRPr="006C0FE5" w:rsidRDefault="00993C0F" w:rsidP="006C0FE5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6C0FE5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 xml:space="preserve">Brak </w:t>
            </w:r>
            <w:r w:rsidR="006C0FE5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o</w:t>
            </w:r>
            <w:r w:rsidRPr="006C0FE5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fert</w:t>
            </w:r>
          </w:p>
        </w:tc>
        <w:tc>
          <w:tcPr>
            <w:tcW w:w="75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253F57" w:rsidRPr="00C86F05" w:rsidRDefault="00253F57" w:rsidP="00C24731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Część I</w:t>
            </w:r>
            <w:r w:rsidR="00993C0F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II</w:t>
            </w:r>
          </w:p>
        </w:tc>
        <w:tc>
          <w:tcPr>
            <w:tcW w:w="76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253F57" w:rsidRPr="005D5BC3" w:rsidRDefault="00A73053" w:rsidP="005D5BC3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-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253F57" w:rsidRPr="00943292" w:rsidRDefault="00253F57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8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253F57" w:rsidRPr="00943292" w:rsidRDefault="00A73053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0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253F57" w:rsidRPr="00943292" w:rsidRDefault="00A73053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65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253F57" w:rsidRPr="00943292" w:rsidRDefault="00A73053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253F57" w:rsidRPr="00943292" w:rsidRDefault="00A73053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61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253F57" w:rsidRPr="00943292" w:rsidRDefault="00A73053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48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253F57" w:rsidRPr="00943292" w:rsidRDefault="00A73053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253F57" w:rsidRPr="00943292" w:rsidRDefault="00253F57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11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253F57" w:rsidRPr="00943292" w:rsidRDefault="00253F57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253F57" w:rsidRPr="00943292" w:rsidRDefault="00253F57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253F57" w:rsidRPr="00943292" w:rsidRDefault="00253F57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253F57" w:rsidRPr="00926446" w:rsidRDefault="00CA0273" w:rsidP="00943292">
            <w:pPr>
              <w:spacing w:line="160" w:lineRule="exact"/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926446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-</w:t>
            </w:r>
          </w:p>
        </w:tc>
      </w:tr>
      <w:tr w:rsidR="00C64E55" w:rsidRPr="00226D29" w:rsidTr="00C12761">
        <w:trPr>
          <w:cantSplit/>
          <w:trHeight w:val="849"/>
        </w:trPr>
        <w:tc>
          <w:tcPr>
            <w:tcW w:w="1439" w:type="dxa"/>
            <w:shd w:val="pct5" w:color="auto" w:fill="auto"/>
            <w:vAlign w:val="center"/>
          </w:tcPr>
          <w:p w:rsidR="00441114" w:rsidRPr="00226D29" w:rsidRDefault="00441114" w:rsidP="00EF6C83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  <w:lang w:val="en-US"/>
              </w:rPr>
            </w:pPr>
            <w:proofErr w:type="spellStart"/>
            <w:r w:rsidRPr="00226D29">
              <w:rPr>
                <w:rFonts w:ascii="Calibri" w:hAnsi="Calibri" w:cs="Calibri"/>
                <w:color w:val="000000"/>
                <w:sz w:val="12"/>
                <w:szCs w:val="12"/>
                <w:lang w:val="en-US"/>
              </w:rPr>
              <w:t>Oferta</w:t>
            </w:r>
            <w:proofErr w:type="spellEnd"/>
            <w:r w:rsidRPr="00226D29">
              <w:rPr>
                <w:rFonts w:ascii="Calibri" w:hAnsi="Calibri" w:cs="Calibri"/>
                <w:color w:val="000000"/>
                <w:sz w:val="12"/>
                <w:szCs w:val="12"/>
                <w:lang w:val="en-US"/>
              </w:rPr>
              <w:t xml:space="preserve"> </w:t>
            </w:r>
            <w:proofErr w:type="spellStart"/>
            <w:r w:rsidRPr="00226D29">
              <w:rPr>
                <w:rFonts w:ascii="Calibri" w:hAnsi="Calibri" w:cs="Calibri"/>
                <w:color w:val="000000"/>
                <w:sz w:val="12"/>
                <w:szCs w:val="12"/>
                <w:lang w:val="en-US"/>
              </w:rPr>
              <w:t>nr</w:t>
            </w:r>
            <w:proofErr w:type="spellEnd"/>
            <w:r w:rsidRPr="00226D29">
              <w:rPr>
                <w:rFonts w:ascii="Calibri" w:hAnsi="Calibri" w:cs="Calibri"/>
                <w:color w:val="000000"/>
                <w:sz w:val="12"/>
                <w:szCs w:val="12"/>
                <w:lang w:val="en-US"/>
              </w:rPr>
              <w:t xml:space="preserve"> 5:</w:t>
            </w:r>
          </w:p>
          <w:p w:rsidR="00441114" w:rsidRPr="00226D29" w:rsidRDefault="00441114" w:rsidP="00EF6C83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  <w:lang w:val="en-US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  <w:lang w:val="en-US"/>
              </w:rPr>
              <w:t xml:space="preserve">A.G.A. Analytical </w:t>
            </w:r>
          </w:p>
          <w:p w:rsidR="00441114" w:rsidRPr="00226D29" w:rsidRDefault="00441114" w:rsidP="00EF6C83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Sp. z o.o. </w:t>
            </w:r>
            <w:proofErr w:type="spellStart"/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Sp.K</w:t>
            </w:r>
            <w:proofErr w:type="spellEnd"/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.</w:t>
            </w:r>
          </w:p>
          <w:p w:rsidR="00441114" w:rsidRPr="00226D29" w:rsidRDefault="00441114" w:rsidP="00EF6C83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ul. Dzierzby 17A </w:t>
            </w:r>
          </w:p>
          <w:p w:rsidR="00441114" w:rsidRPr="00226D29" w:rsidRDefault="00441114" w:rsidP="00EF6C83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02-836 Warszawa</w:t>
            </w:r>
          </w:p>
          <w:p w:rsidR="00253F57" w:rsidRPr="00226D29" w:rsidRDefault="00441114" w:rsidP="00EF6C83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NIP</w:t>
            </w:r>
            <w:r w:rsidR="00954BC4">
              <w:rPr>
                <w:rFonts w:ascii="Calibri" w:hAnsi="Calibri" w:cs="Calibri"/>
                <w:color w:val="000000"/>
                <w:sz w:val="12"/>
                <w:szCs w:val="12"/>
              </w:rPr>
              <w:t>:</w:t>
            </w: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 9512414471</w:t>
            </w:r>
          </w:p>
        </w:tc>
        <w:tc>
          <w:tcPr>
            <w:tcW w:w="754" w:type="dxa"/>
            <w:shd w:val="pct5" w:color="auto" w:fill="auto"/>
            <w:vAlign w:val="center"/>
          </w:tcPr>
          <w:p w:rsidR="00253F57" w:rsidRPr="00226D29" w:rsidRDefault="00253F57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226D29">
              <w:rPr>
                <w:rFonts w:ascii="Calibri" w:hAnsi="Calibri" w:cs="Calibri"/>
                <w:color w:val="000000"/>
                <w:sz w:val="10"/>
                <w:szCs w:val="10"/>
              </w:rPr>
              <w:t>Część I</w:t>
            </w:r>
            <w:r w:rsidR="00993C0F" w:rsidRPr="00226D29">
              <w:rPr>
                <w:rFonts w:ascii="Calibri" w:hAnsi="Calibri" w:cs="Calibri"/>
                <w:color w:val="000000"/>
                <w:sz w:val="10"/>
                <w:szCs w:val="10"/>
              </w:rPr>
              <w:t>V</w:t>
            </w:r>
          </w:p>
        </w:tc>
        <w:tc>
          <w:tcPr>
            <w:tcW w:w="766" w:type="dxa"/>
            <w:shd w:val="pct5" w:color="auto" w:fill="auto"/>
            <w:vAlign w:val="center"/>
          </w:tcPr>
          <w:p w:rsidR="00253F57" w:rsidRPr="00226D29" w:rsidRDefault="00C64E55" w:rsidP="005D5BC3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226D29">
              <w:rPr>
                <w:rFonts w:ascii="Calibri" w:hAnsi="Calibri" w:cs="Calibri"/>
                <w:color w:val="000000"/>
                <w:sz w:val="14"/>
                <w:szCs w:val="14"/>
              </w:rPr>
              <w:t>65.412,63</w:t>
            </w:r>
          </w:p>
        </w:tc>
        <w:tc>
          <w:tcPr>
            <w:tcW w:w="595" w:type="dxa"/>
            <w:shd w:val="pct5" w:color="auto" w:fill="auto"/>
            <w:vAlign w:val="center"/>
          </w:tcPr>
          <w:p w:rsidR="00253F57" w:rsidRPr="00226D29" w:rsidRDefault="00A73053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81" w:type="dxa"/>
            <w:shd w:val="pct5" w:color="auto" w:fill="auto"/>
            <w:vAlign w:val="center"/>
          </w:tcPr>
          <w:p w:rsidR="00253F57" w:rsidRPr="00226D29" w:rsidRDefault="00C64E55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5</w:t>
            </w:r>
          </w:p>
        </w:tc>
        <w:tc>
          <w:tcPr>
            <w:tcW w:w="503" w:type="dxa"/>
            <w:shd w:val="pct5" w:color="auto" w:fill="auto"/>
            <w:vAlign w:val="center"/>
          </w:tcPr>
          <w:p w:rsidR="00253F57" w:rsidRPr="00226D29" w:rsidRDefault="00A73053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652" w:type="dxa"/>
            <w:shd w:val="pct5" w:color="auto" w:fill="auto"/>
            <w:vAlign w:val="center"/>
          </w:tcPr>
          <w:p w:rsidR="00253F57" w:rsidRPr="00226D29" w:rsidRDefault="00C64E55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593" w:type="dxa"/>
            <w:shd w:val="pct5" w:color="auto" w:fill="auto"/>
            <w:vAlign w:val="center"/>
          </w:tcPr>
          <w:p w:rsidR="00253F57" w:rsidRPr="00226D29" w:rsidRDefault="00A73053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615" w:type="dxa"/>
            <w:shd w:val="pct5" w:color="auto" w:fill="auto"/>
            <w:vAlign w:val="center"/>
          </w:tcPr>
          <w:p w:rsidR="00253F57" w:rsidRPr="00226D29" w:rsidRDefault="00C64E55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21</w:t>
            </w:r>
          </w:p>
        </w:tc>
        <w:tc>
          <w:tcPr>
            <w:tcW w:w="484" w:type="dxa"/>
            <w:shd w:val="pct5" w:color="auto" w:fill="auto"/>
            <w:vAlign w:val="center"/>
          </w:tcPr>
          <w:p w:rsidR="00253F57" w:rsidRPr="00226D29" w:rsidRDefault="00A73053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96" w:type="dxa"/>
            <w:shd w:val="horzCross" w:color="auto" w:fill="auto"/>
            <w:vAlign w:val="center"/>
          </w:tcPr>
          <w:p w:rsidR="00253F57" w:rsidRPr="00226D29" w:rsidRDefault="00253F57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11" w:type="dxa"/>
            <w:shd w:val="horzCross" w:color="auto" w:fill="auto"/>
            <w:vAlign w:val="center"/>
          </w:tcPr>
          <w:p w:rsidR="00253F57" w:rsidRPr="00226D29" w:rsidRDefault="00253F57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shd w:val="horzCross" w:color="auto" w:fill="auto"/>
            <w:vAlign w:val="center"/>
          </w:tcPr>
          <w:p w:rsidR="00253F57" w:rsidRPr="00226D29" w:rsidRDefault="00253F57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77" w:type="dxa"/>
            <w:shd w:val="horzCross" w:color="auto" w:fill="auto"/>
            <w:vAlign w:val="center"/>
          </w:tcPr>
          <w:p w:rsidR="00253F57" w:rsidRPr="00226D29" w:rsidRDefault="00253F57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635" w:type="dxa"/>
            <w:shd w:val="pct5" w:color="auto" w:fill="auto"/>
            <w:vAlign w:val="center"/>
          </w:tcPr>
          <w:p w:rsidR="00253F57" w:rsidRPr="00926446" w:rsidRDefault="00A73053" w:rsidP="00261998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926446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-</w:t>
            </w:r>
          </w:p>
        </w:tc>
      </w:tr>
      <w:tr w:rsidR="00C64E55" w:rsidRPr="00943292" w:rsidTr="00C12761">
        <w:trPr>
          <w:cantSplit/>
          <w:trHeight w:val="849"/>
        </w:trPr>
        <w:tc>
          <w:tcPr>
            <w:tcW w:w="1439" w:type="dxa"/>
            <w:shd w:val="clear" w:color="auto" w:fill="auto"/>
            <w:vAlign w:val="center"/>
          </w:tcPr>
          <w:p w:rsidR="00441114" w:rsidRPr="00A73053" w:rsidRDefault="00441114" w:rsidP="00441114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Oferta nr 3:</w:t>
            </w:r>
          </w:p>
          <w:p w:rsidR="00441114" w:rsidRPr="00A73053" w:rsidRDefault="00441114" w:rsidP="00441114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VWR INTERNATIONAL Sp. z o. o.</w:t>
            </w:r>
          </w:p>
          <w:p w:rsidR="00484925" w:rsidRPr="00A73053" w:rsidRDefault="00484925" w:rsidP="00484925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ul. Limbowa 5</w:t>
            </w:r>
          </w:p>
          <w:p w:rsidR="00441114" w:rsidRPr="00A73053" w:rsidRDefault="00441114" w:rsidP="00441114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80-175 Gdańsk </w:t>
            </w:r>
          </w:p>
          <w:p w:rsidR="00253F57" w:rsidRPr="00A73053" w:rsidRDefault="00441114" w:rsidP="00441114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NIP</w:t>
            </w:r>
            <w:r w:rsidR="00954BC4">
              <w:rPr>
                <w:rFonts w:ascii="Calibri" w:hAnsi="Calibri" w:cs="Calibri"/>
                <w:color w:val="000000"/>
                <w:sz w:val="12"/>
                <w:szCs w:val="12"/>
              </w:rPr>
              <w:t>:</w:t>
            </w: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 583-27-05-185</w:t>
            </w:r>
          </w:p>
        </w:tc>
        <w:tc>
          <w:tcPr>
            <w:tcW w:w="754" w:type="dxa"/>
            <w:vAlign w:val="center"/>
          </w:tcPr>
          <w:p w:rsidR="00253F57" w:rsidRPr="00A73053" w:rsidRDefault="00253F57" w:rsidP="00441114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  <w:r w:rsidRPr="00A73053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 xml:space="preserve">Część </w:t>
            </w:r>
            <w:r w:rsidR="00441114" w:rsidRPr="00A73053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V</w:t>
            </w:r>
          </w:p>
        </w:tc>
        <w:tc>
          <w:tcPr>
            <w:tcW w:w="766" w:type="dxa"/>
            <w:vAlign w:val="center"/>
          </w:tcPr>
          <w:p w:rsidR="00253F57" w:rsidRPr="00A73053" w:rsidRDefault="00E26F64" w:rsidP="00C86F05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A73053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44.446,59</w:t>
            </w:r>
          </w:p>
        </w:tc>
        <w:tc>
          <w:tcPr>
            <w:tcW w:w="595" w:type="dxa"/>
            <w:vAlign w:val="center"/>
          </w:tcPr>
          <w:p w:rsidR="00253F57" w:rsidRPr="00A73053" w:rsidRDefault="009B5D54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60</w:t>
            </w:r>
          </w:p>
        </w:tc>
        <w:tc>
          <w:tcPr>
            <w:tcW w:w="581" w:type="dxa"/>
            <w:vAlign w:val="center"/>
          </w:tcPr>
          <w:p w:rsidR="00253F57" w:rsidRPr="00A73053" w:rsidRDefault="00E26F64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1</w:t>
            </w:r>
          </w:p>
        </w:tc>
        <w:tc>
          <w:tcPr>
            <w:tcW w:w="503" w:type="dxa"/>
            <w:vAlign w:val="center"/>
          </w:tcPr>
          <w:p w:rsidR="00253F57" w:rsidRPr="00A73053" w:rsidRDefault="009B5D54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5</w:t>
            </w:r>
          </w:p>
        </w:tc>
        <w:tc>
          <w:tcPr>
            <w:tcW w:w="652" w:type="dxa"/>
            <w:vAlign w:val="center"/>
          </w:tcPr>
          <w:p w:rsidR="00253F57" w:rsidRPr="00A73053" w:rsidRDefault="00E26F64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25</w:t>
            </w:r>
          </w:p>
        </w:tc>
        <w:tc>
          <w:tcPr>
            <w:tcW w:w="593" w:type="dxa"/>
            <w:vAlign w:val="center"/>
          </w:tcPr>
          <w:p w:rsidR="00253F57" w:rsidRPr="00A73053" w:rsidRDefault="009B5D54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15</w:t>
            </w:r>
          </w:p>
        </w:tc>
        <w:tc>
          <w:tcPr>
            <w:tcW w:w="615" w:type="dxa"/>
            <w:vAlign w:val="center"/>
          </w:tcPr>
          <w:p w:rsidR="00253F57" w:rsidRPr="00A73053" w:rsidRDefault="00E26F64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6</w:t>
            </w:r>
          </w:p>
        </w:tc>
        <w:tc>
          <w:tcPr>
            <w:tcW w:w="484" w:type="dxa"/>
            <w:vAlign w:val="center"/>
          </w:tcPr>
          <w:p w:rsidR="00253F57" w:rsidRPr="00A73053" w:rsidRDefault="009B5D54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8</w:t>
            </w:r>
          </w:p>
        </w:tc>
        <w:tc>
          <w:tcPr>
            <w:tcW w:w="596" w:type="dxa"/>
            <w:shd w:val="horzCross" w:color="auto" w:fill="auto"/>
            <w:vAlign w:val="center"/>
          </w:tcPr>
          <w:p w:rsidR="00253F57" w:rsidRPr="00A73053" w:rsidRDefault="00253F57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11" w:type="dxa"/>
            <w:shd w:val="horzCross" w:color="auto" w:fill="auto"/>
            <w:vAlign w:val="center"/>
          </w:tcPr>
          <w:p w:rsidR="00253F57" w:rsidRPr="00A73053" w:rsidRDefault="00253F57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shd w:val="horzCross" w:color="auto" w:fill="auto"/>
            <w:vAlign w:val="center"/>
          </w:tcPr>
          <w:p w:rsidR="00253F57" w:rsidRPr="00A73053" w:rsidRDefault="00253F57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77" w:type="dxa"/>
            <w:shd w:val="horzCross" w:color="auto" w:fill="auto"/>
            <w:vAlign w:val="center"/>
          </w:tcPr>
          <w:p w:rsidR="00253F57" w:rsidRPr="00A73053" w:rsidRDefault="00253F57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635" w:type="dxa"/>
            <w:vAlign w:val="center"/>
          </w:tcPr>
          <w:p w:rsidR="00253F57" w:rsidRPr="00261998" w:rsidRDefault="009B5D54" w:rsidP="00261998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A73053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88</w:t>
            </w:r>
            <w:r w:rsidR="00D45A7F" w:rsidRPr="00A73053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,00</w:t>
            </w:r>
          </w:p>
        </w:tc>
      </w:tr>
      <w:tr w:rsidR="00C64E55" w:rsidRPr="00943292" w:rsidTr="00C12761">
        <w:trPr>
          <w:cantSplit/>
          <w:trHeight w:val="849"/>
        </w:trPr>
        <w:tc>
          <w:tcPr>
            <w:tcW w:w="1439" w:type="dxa"/>
            <w:shd w:val="clear" w:color="auto" w:fill="auto"/>
            <w:vAlign w:val="center"/>
          </w:tcPr>
          <w:p w:rsidR="00441114" w:rsidRPr="00253F57" w:rsidRDefault="00441114" w:rsidP="00C24731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53F57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Oferta nr </w:t>
            </w:r>
            <w:r>
              <w:rPr>
                <w:rFonts w:ascii="Calibri" w:hAnsi="Calibri" w:cs="Calibri"/>
                <w:color w:val="000000"/>
                <w:sz w:val="12"/>
                <w:szCs w:val="12"/>
              </w:rPr>
              <w:t>4</w:t>
            </w:r>
            <w:r w:rsidRPr="00253F57">
              <w:rPr>
                <w:rFonts w:ascii="Calibri" w:hAnsi="Calibri" w:cs="Calibri"/>
                <w:color w:val="000000"/>
                <w:sz w:val="12"/>
                <w:szCs w:val="12"/>
              </w:rPr>
              <w:t>:</w:t>
            </w:r>
          </w:p>
          <w:p w:rsidR="00441114" w:rsidRPr="00253F57" w:rsidRDefault="00441114" w:rsidP="00C24731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proofErr w:type="spellStart"/>
            <w:r w:rsidRPr="00253F57">
              <w:rPr>
                <w:rFonts w:ascii="Calibri" w:hAnsi="Calibri" w:cs="Calibri"/>
                <w:color w:val="000000"/>
                <w:sz w:val="12"/>
                <w:szCs w:val="12"/>
              </w:rPr>
              <w:t>Alchem</w:t>
            </w:r>
            <w:proofErr w:type="spellEnd"/>
            <w:r w:rsidRPr="00253F57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 Grupa Sp. z o.o.</w:t>
            </w:r>
          </w:p>
          <w:p w:rsidR="00441114" w:rsidRPr="00253F57" w:rsidRDefault="00441114" w:rsidP="00C24731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53F57">
              <w:rPr>
                <w:rFonts w:ascii="Calibri" w:hAnsi="Calibri" w:cs="Calibri"/>
                <w:color w:val="000000"/>
                <w:sz w:val="12"/>
                <w:szCs w:val="12"/>
              </w:rPr>
              <w:t>ul. Polna 21</w:t>
            </w:r>
          </w:p>
          <w:p w:rsidR="00441114" w:rsidRPr="00253F57" w:rsidRDefault="00441114" w:rsidP="00C24731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53F57">
              <w:rPr>
                <w:rFonts w:ascii="Calibri" w:hAnsi="Calibri" w:cs="Calibri"/>
                <w:color w:val="000000"/>
                <w:sz w:val="12"/>
                <w:szCs w:val="12"/>
              </w:rPr>
              <w:t>87-100 Toruń</w:t>
            </w:r>
          </w:p>
          <w:p w:rsidR="00441114" w:rsidRPr="00AD14DC" w:rsidRDefault="00441114" w:rsidP="00C24731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53F57">
              <w:rPr>
                <w:rFonts w:ascii="Calibri" w:hAnsi="Calibri" w:cs="Calibri"/>
                <w:color w:val="000000"/>
                <w:sz w:val="12"/>
                <w:szCs w:val="12"/>
              </w:rPr>
              <w:t>NIP: 5272355435</w:t>
            </w:r>
          </w:p>
        </w:tc>
        <w:tc>
          <w:tcPr>
            <w:tcW w:w="754" w:type="dxa"/>
            <w:vAlign w:val="center"/>
          </w:tcPr>
          <w:p w:rsidR="00441114" w:rsidRPr="00C86F05" w:rsidRDefault="00441114" w:rsidP="00C24731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 xml:space="preserve">Część </w:t>
            </w:r>
            <w:r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V</w:t>
            </w:r>
          </w:p>
        </w:tc>
        <w:tc>
          <w:tcPr>
            <w:tcW w:w="766" w:type="dxa"/>
            <w:vAlign w:val="center"/>
          </w:tcPr>
          <w:p w:rsidR="00441114" w:rsidRPr="00C86F05" w:rsidRDefault="002C4F99" w:rsidP="00C86F05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C86F05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46.498,51</w:t>
            </w:r>
          </w:p>
        </w:tc>
        <w:tc>
          <w:tcPr>
            <w:tcW w:w="595" w:type="dxa"/>
            <w:vAlign w:val="center"/>
          </w:tcPr>
          <w:p w:rsidR="00441114" w:rsidRPr="00943292" w:rsidRDefault="009B5D54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57,35</w:t>
            </w:r>
          </w:p>
        </w:tc>
        <w:tc>
          <w:tcPr>
            <w:tcW w:w="581" w:type="dxa"/>
            <w:vAlign w:val="center"/>
          </w:tcPr>
          <w:p w:rsidR="00441114" w:rsidRPr="00943292" w:rsidRDefault="002C4F99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</w:t>
            </w:r>
          </w:p>
        </w:tc>
        <w:tc>
          <w:tcPr>
            <w:tcW w:w="503" w:type="dxa"/>
            <w:vAlign w:val="center"/>
          </w:tcPr>
          <w:p w:rsidR="00441114" w:rsidRPr="00943292" w:rsidRDefault="009B5D54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3</w:t>
            </w:r>
          </w:p>
        </w:tc>
        <w:tc>
          <w:tcPr>
            <w:tcW w:w="652" w:type="dxa"/>
            <w:vAlign w:val="center"/>
          </w:tcPr>
          <w:p w:rsidR="00441114" w:rsidRPr="00943292" w:rsidRDefault="002C4F99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93" w:type="dxa"/>
            <w:vAlign w:val="center"/>
          </w:tcPr>
          <w:p w:rsidR="00441114" w:rsidRPr="00943292" w:rsidRDefault="009B5D54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615" w:type="dxa"/>
            <w:vAlign w:val="center"/>
          </w:tcPr>
          <w:p w:rsidR="00441114" w:rsidRPr="00943292" w:rsidRDefault="002C4F99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21</w:t>
            </w:r>
          </w:p>
        </w:tc>
        <w:tc>
          <w:tcPr>
            <w:tcW w:w="484" w:type="dxa"/>
            <w:vAlign w:val="center"/>
          </w:tcPr>
          <w:p w:rsidR="00441114" w:rsidRPr="00943292" w:rsidRDefault="009B5D54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441114" w:rsidRPr="00943292" w:rsidRDefault="00441114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11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441114" w:rsidRPr="00943292" w:rsidRDefault="00441114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441114" w:rsidRPr="00943292" w:rsidRDefault="00441114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441114" w:rsidRPr="00943292" w:rsidRDefault="00441114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635" w:type="dxa"/>
            <w:vAlign w:val="center"/>
          </w:tcPr>
          <w:p w:rsidR="00441114" w:rsidRPr="00943292" w:rsidRDefault="009B5D54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60,35</w:t>
            </w:r>
          </w:p>
        </w:tc>
      </w:tr>
      <w:tr w:rsidR="00C64E55" w:rsidRPr="00943292" w:rsidTr="00C12761">
        <w:trPr>
          <w:cantSplit/>
          <w:trHeight w:val="849"/>
        </w:trPr>
        <w:tc>
          <w:tcPr>
            <w:tcW w:w="1439" w:type="dxa"/>
            <w:shd w:val="clear" w:color="auto" w:fill="auto"/>
            <w:vAlign w:val="center"/>
          </w:tcPr>
          <w:p w:rsidR="00441114" w:rsidRPr="00441114" w:rsidRDefault="00441114" w:rsidP="00441114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441114">
              <w:rPr>
                <w:rFonts w:ascii="Calibri" w:hAnsi="Calibri" w:cs="Calibri"/>
                <w:color w:val="000000"/>
                <w:sz w:val="12"/>
                <w:szCs w:val="12"/>
              </w:rPr>
              <w:t>Oferta nr 10:</w:t>
            </w:r>
          </w:p>
          <w:p w:rsidR="00441114" w:rsidRPr="00441114" w:rsidRDefault="00441114" w:rsidP="00441114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441114">
              <w:rPr>
                <w:rFonts w:ascii="Calibri" w:hAnsi="Calibri" w:cs="Calibri"/>
                <w:color w:val="000000"/>
                <w:sz w:val="12"/>
                <w:szCs w:val="12"/>
              </w:rPr>
              <w:t>Labo Baza Balcerek i Wspólnicy Sp. J.</w:t>
            </w:r>
          </w:p>
          <w:p w:rsidR="00441114" w:rsidRPr="00441114" w:rsidRDefault="00441114" w:rsidP="00441114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441114">
              <w:rPr>
                <w:rFonts w:ascii="Calibri" w:hAnsi="Calibri" w:cs="Calibri"/>
                <w:color w:val="000000"/>
                <w:sz w:val="12"/>
                <w:szCs w:val="12"/>
              </w:rPr>
              <w:t>ul. Szkolna 96</w:t>
            </w:r>
          </w:p>
          <w:p w:rsidR="00441114" w:rsidRPr="00441114" w:rsidRDefault="00441114" w:rsidP="00441114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441114">
              <w:rPr>
                <w:rFonts w:ascii="Calibri" w:hAnsi="Calibri" w:cs="Calibri"/>
                <w:color w:val="000000"/>
                <w:sz w:val="12"/>
                <w:szCs w:val="12"/>
              </w:rPr>
              <w:t>62-002 Suchy Las</w:t>
            </w:r>
          </w:p>
          <w:p w:rsidR="00441114" w:rsidRPr="00AD14DC" w:rsidRDefault="00441114" w:rsidP="00441114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441114">
              <w:rPr>
                <w:rFonts w:ascii="Calibri" w:hAnsi="Calibri" w:cs="Calibri"/>
                <w:color w:val="000000"/>
                <w:sz w:val="12"/>
                <w:szCs w:val="12"/>
              </w:rPr>
              <w:t>NIP: 9720139860</w:t>
            </w:r>
          </w:p>
        </w:tc>
        <w:tc>
          <w:tcPr>
            <w:tcW w:w="754" w:type="dxa"/>
            <w:vAlign w:val="center"/>
          </w:tcPr>
          <w:p w:rsidR="00441114" w:rsidRPr="00C86F05" w:rsidRDefault="00441114" w:rsidP="00C24731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 xml:space="preserve">Część </w:t>
            </w:r>
            <w:r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V</w:t>
            </w:r>
          </w:p>
        </w:tc>
        <w:tc>
          <w:tcPr>
            <w:tcW w:w="766" w:type="dxa"/>
            <w:vAlign w:val="center"/>
          </w:tcPr>
          <w:p w:rsidR="00441114" w:rsidRPr="00C86F05" w:rsidRDefault="001D1A66" w:rsidP="00C86F05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C86F05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48.280,82</w:t>
            </w:r>
          </w:p>
        </w:tc>
        <w:tc>
          <w:tcPr>
            <w:tcW w:w="595" w:type="dxa"/>
            <w:vAlign w:val="center"/>
          </w:tcPr>
          <w:p w:rsidR="00441114" w:rsidRPr="00943292" w:rsidRDefault="00D45A7F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55,24</w:t>
            </w:r>
          </w:p>
        </w:tc>
        <w:tc>
          <w:tcPr>
            <w:tcW w:w="581" w:type="dxa"/>
            <w:vAlign w:val="center"/>
          </w:tcPr>
          <w:p w:rsidR="00441114" w:rsidRPr="00943292" w:rsidRDefault="001D1A66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</w:t>
            </w:r>
          </w:p>
        </w:tc>
        <w:tc>
          <w:tcPr>
            <w:tcW w:w="503" w:type="dxa"/>
            <w:vAlign w:val="center"/>
          </w:tcPr>
          <w:p w:rsidR="00441114" w:rsidRPr="00943292" w:rsidRDefault="00D45A7F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5</w:t>
            </w:r>
          </w:p>
        </w:tc>
        <w:tc>
          <w:tcPr>
            <w:tcW w:w="652" w:type="dxa"/>
            <w:vAlign w:val="center"/>
          </w:tcPr>
          <w:p w:rsidR="00441114" w:rsidRPr="00943292" w:rsidRDefault="001D1A66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593" w:type="dxa"/>
            <w:vAlign w:val="center"/>
          </w:tcPr>
          <w:p w:rsidR="00441114" w:rsidRPr="00943292" w:rsidRDefault="00D45A7F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615" w:type="dxa"/>
            <w:vAlign w:val="center"/>
          </w:tcPr>
          <w:p w:rsidR="00441114" w:rsidRPr="00943292" w:rsidRDefault="001D1A66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84" w:type="dxa"/>
            <w:vAlign w:val="center"/>
          </w:tcPr>
          <w:p w:rsidR="00441114" w:rsidRPr="00943292" w:rsidRDefault="00D45A7F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6</w:t>
            </w:r>
          </w:p>
        </w:tc>
        <w:tc>
          <w:tcPr>
            <w:tcW w:w="596" w:type="dxa"/>
            <w:shd w:val="horzCross" w:color="auto" w:fill="auto"/>
            <w:vAlign w:val="center"/>
          </w:tcPr>
          <w:p w:rsidR="00441114" w:rsidRPr="00943292" w:rsidRDefault="00441114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11" w:type="dxa"/>
            <w:shd w:val="horzCross" w:color="auto" w:fill="auto"/>
            <w:vAlign w:val="center"/>
          </w:tcPr>
          <w:p w:rsidR="00441114" w:rsidRPr="00943292" w:rsidRDefault="00441114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shd w:val="horzCross" w:color="auto" w:fill="auto"/>
            <w:vAlign w:val="center"/>
          </w:tcPr>
          <w:p w:rsidR="00441114" w:rsidRPr="00943292" w:rsidRDefault="00441114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77" w:type="dxa"/>
            <w:shd w:val="horzCross" w:color="auto" w:fill="auto"/>
            <w:vAlign w:val="center"/>
          </w:tcPr>
          <w:p w:rsidR="00441114" w:rsidRPr="00943292" w:rsidRDefault="00441114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635" w:type="dxa"/>
            <w:vAlign w:val="center"/>
          </w:tcPr>
          <w:p w:rsidR="00441114" w:rsidRPr="00943292" w:rsidRDefault="00D45A7F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66,24</w:t>
            </w:r>
          </w:p>
        </w:tc>
      </w:tr>
      <w:tr w:rsidR="00C64E55" w:rsidRPr="00A73053" w:rsidTr="00C12761">
        <w:trPr>
          <w:cantSplit/>
          <w:trHeight w:val="849"/>
        </w:trPr>
        <w:tc>
          <w:tcPr>
            <w:tcW w:w="1439" w:type="dxa"/>
            <w:shd w:val="clear" w:color="auto" w:fill="auto"/>
            <w:vAlign w:val="center"/>
          </w:tcPr>
          <w:p w:rsidR="00441114" w:rsidRPr="00A73053" w:rsidRDefault="00441114" w:rsidP="00441114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Oferta nr 1:</w:t>
            </w:r>
          </w:p>
          <w:p w:rsidR="00441114" w:rsidRPr="00A73053" w:rsidRDefault="00441114" w:rsidP="00441114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ZAKŁAD BADAWCZY PRZEMYSŁU</w:t>
            </w:r>
          </w:p>
          <w:p w:rsidR="00441114" w:rsidRPr="00A73053" w:rsidRDefault="00441114" w:rsidP="00441114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PIEKARSKIEGO</w:t>
            </w:r>
            <w:r w:rsidR="00923AA3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 </w:t>
            </w: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Sp. z o.o.</w:t>
            </w:r>
          </w:p>
          <w:p w:rsidR="00484925" w:rsidRPr="00A73053" w:rsidRDefault="00484925" w:rsidP="00484925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ul. Startowa 2</w:t>
            </w:r>
          </w:p>
          <w:p w:rsidR="00441114" w:rsidRPr="00A73053" w:rsidRDefault="00441114" w:rsidP="00441114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85-744 Bydgoszcz </w:t>
            </w:r>
          </w:p>
          <w:p w:rsidR="00253F57" w:rsidRPr="00A73053" w:rsidRDefault="00441114" w:rsidP="00441114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NIP</w:t>
            </w:r>
            <w:r w:rsidR="00954BC4">
              <w:rPr>
                <w:rFonts w:ascii="Calibri" w:hAnsi="Calibri" w:cs="Calibri"/>
                <w:color w:val="000000"/>
                <w:sz w:val="12"/>
                <w:szCs w:val="12"/>
              </w:rPr>
              <w:t>:</w:t>
            </w: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 5541796036</w:t>
            </w:r>
          </w:p>
        </w:tc>
        <w:tc>
          <w:tcPr>
            <w:tcW w:w="754" w:type="dxa"/>
            <w:vAlign w:val="center"/>
          </w:tcPr>
          <w:p w:rsidR="00253F57" w:rsidRPr="00A73053" w:rsidRDefault="00253F57" w:rsidP="00C24731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  <w:r w:rsidRPr="00A73053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 xml:space="preserve">Część </w:t>
            </w:r>
            <w:r w:rsidR="00441114" w:rsidRPr="00A73053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V</w:t>
            </w:r>
            <w:r w:rsidRPr="00A73053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I</w:t>
            </w:r>
          </w:p>
        </w:tc>
        <w:tc>
          <w:tcPr>
            <w:tcW w:w="766" w:type="dxa"/>
            <w:vAlign w:val="center"/>
          </w:tcPr>
          <w:p w:rsidR="00253F57" w:rsidRPr="00A73053" w:rsidRDefault="00270FE5" w:rsidP="00C86F05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A73053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30.627,00</w:t>
            </w:r>
          </w:p>
        </w:tc>
        <w:tc>
          <w:tcPr>
            <w:tcW w:w="595" w:type="dxa"/>
            <w:vAlign w:val="center"/>
          </w:tcPr>
          <w:p w:rsidR="00253F57" w:rsidRPr="00A73053" w:rsidRDefault="00D45A7F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60</w:t>
            </w:r>
          </w:p>
        </w:tc>
        <w:tc>
          <w:tcPr>
            <w:tcW w:w="581" w:type="dxa"/>
            <w:vAlign w:val="center"/>
          </w:tcPr>
          <w:p w:rsidR="00253F57" w:rsidRPr="00A73053" w:rsidRDefault="00270FE5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2</w:t>
            </w:r>
          </w:p>
        </w:tc>
        <w:tc>
          <w:tcPr>
            <w:tcW w:w="503" w:type="dxa"/>
            <w:vAlign w:val="center"/>
          </w:tcPr>
          <w:p w:rsidR="00253F57" w:rsidRPr="00A73053" w:rsidRDefault="00D45A7F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3</w:t>
            </w:r>
          </w:p>
        </w:tc>
        <w:tc>
          <w:tcPr>
            <w:tcW w:w="652" w:type="dxa"/>
            <w:vAlign w:val="center"/>
          </w:tcPr>
          <w:p w:rsidR="00253F57" w:rsidRPr="00A73053" w:rsidRDefault="00270FE5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593" w:type="dxa"/>
            <w:vAlign w:val="center"/>
          </w:tcPr>
          <w:p w:rsidR="00253F57" w:rsidRPr="00A73053" w:rsidRDefault="00D45A7F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615" w:type="dxa"/>
            <w:vAlign w:val="center"/>
          </w:tcPr>
          <w:p w:rsidR="00253F57" w:rsidRPr="00A73053" w:rsidRDefault="00270FE5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7</w:t>
            </w:r>
          </w:p>
        </w:tc>
        <w:tc>
          <w:tcPr>
            <w:tcW w:w="484" w:type="dxa"/>
            <w:vAlign w:val="center"/>
          </w:tcPr>
          <w:p w:rsidR="00253F57" w:rsidRPr="00A73053" w:rsidRDefault="00D45A7F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6</w:t>
            </w:r>
          </w:p>
        </w:tc>
        <w:tc>
          <w:tcPr>
            <w:tcW w:w="596" w:type="dxa"/>
            <w:shd w:val="horzCross" w:color="auto" w:fill="auto"/>
            <w:vAlign w:val="center"/>
          </w:tcPr>
          <w:p w:rsidR="00253F57" w:rsidRPr="00A73053" w:rsidRDefault="00253F57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11" w:type="dxa"/>
            <w:shd w:val="horzCross" w:color="auto" w:fill="auto"/>
            <w:vAlign w:val="center"/>
          </w:tcPr>
          <w:p w:rsidR="00253F57" w:rsidRPr="00A73053" w:rsidRDefault="00253F57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shd w:val="horzCross" w:color="auto" w:fill="auto"/>
            <w:vAlign w:val="center"/>
          </w:tcPr>
          <w:p w:rsidR="00253F57" w:rsidRPr="00A73053" w:rsidRDefault="00253F57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77" w:type="dxa"/>
            <w:shd w:val="horzCross" w:color="auto" w:fill="auto"/>
            <w:vAlign w:val="center"/>
          </w:tcPr>
          <w:p w:rsidR="00253F57" w:rsidRPr="00A73053" w:rsidRDefault="00253F57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635" w:type="dxa"/>
            <w:vAlign w:val="center"/>
          </w:tcPr>
          <w:p w:rsidR="00253F57" w:rsidRPr="00A73053" w:rsidRDefault="00D45A7F" w:rsidP="00261998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A73053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69,00</w:t>
            </w:r>
          </w:p>
        </w:tc>
      </w:tr>
      <w:tr w:rsidR="00C64E55" w:rsidRPr="00943292" w:rsidTr="00C12761">
        <w:trPr>
          <w:cantSplit/>
          <w:trHeight w:val="849"/>
        </w:trPr>
        <w:tc>
          <w:tcPr>
            <w:tcW w:w="14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3F57" w:rsidRPr="00A73053" w:rsidRDefault="00253F57" w:rsidP="0097736A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Oferta nr </w:t>
            </w:r>
            <w:r w:rsidR="0097736A"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2</w:t>
            </w: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:</w:t>
            </w:r>
          </w:p>
          <w:p w:rsidR="00253F57" w:rsidRPr="00A73053" w:rsidRDefault="00253F57" w:rsidP="0097736A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DONSERV Wojciech Kaca</w:t>
            </w:r>
          </w:p>
          <w:p w:rsidR="00253F57" w:rsidRPr="00A73053" w:rsidRDefault="00253F57" w:rsidP="0097736A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ul. Michała </w:t>
            </w:r>
            <w:proofErr w:type="spellStart"/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Spisaka</w:t>
            </w:r>
            <w:proofErr w:type="spellEnd"/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 31</w:t>
            </w:r>
          </w:p>
          <w:p w:rsidR="00253F57" w:rsidRPr="00A73053" w:rsidRDefault="00253F57" w:rsidP="0097736A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02-495 Warszawa</w:t>
            </w:r>
          </w:p>
          <w:p w:rsidR="00253F57" w:rsidRPr="00A73053" w:rsidRDefault="00253F57" w:rsidP="0097736A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NIP: 5220011445</w:t>
            </w:r>
          </w:p>
        </w:tc>
        <w:tc>
          <w:tcPr>
            <w:tcW w:w="754" w:type="dxa"/>
            <w:tcBorders>
              <w:bottom w:val="single" w:sz="4" w:space="0" w:color="auto"/>
            </w:tcBorders>
            <w:vAlign w:val="center"/>
          </w:tcPr>
          <w:p w:rsidR="00253F57" w:rsidRPr="00A73053" w:rsidRDefault="00253F57" w:rsidP="00C24731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  <w:r w:rsidRPr="00A73053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 xml:space="preserve">Część </w:t>
            </w:r>
            <w:r w:rsidR="00441114" w:rsidRPr="00A73053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VI</w:t>
            </w:r>
            <w:r w:rsidRPr="00A73053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I</w:t>
            </w:r>
          </w:p>
        </w:tc>
        <w:tc>
          <w:tcPr>
            <w:tcW w:w="766" w:type="dxa"/>
            <w:tcBorders>
              <w:bottom w:val="single" w:sz="4" w:space="0" w:color="auto"/>
            </w:tcBorders>
            <w:vAlign w:val="center"/>
          </w:tcPr>
          <w:p w:rsidR="00253F57" w:rsidRPr="00A73053" w:rsidRDefault="00032D47" w:rsidP="00C86F05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A73053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58.990,80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vAlign w:val="center"/>
          </w:tcPr>
          <w:p w:rsidR="00253F57" w:rsidRPr="00A73053" w:rsidRDefault="000A34AB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60</w:t>
            </w:r>
          </w:p>
        </w:tc>
        <w:tc>
          <w:tcPr>
            <w:tcW w:w="581" w:type="dxa"/>
            <w:tcBorders>
              <w:bottom w:val="single" w:sz="4" w:space="0" w:color="auto"/>
            </w:tcBorders>
            <w:vAlign w:val="center"/>
          </w:tcPr>
          <w:p w:rsidR="00253F57" w:rsidRPr="00A73053" w:rsidRDefault="00032D47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4</w:t>
            </w:r>
          </w:p>
        </w:tc>
        <w:tc>
          <w:tcPr>
            <w:tcW w:w="503" w:type="dxa"/>
            <w:tcBorders>
              <w:bottom w:val="single" w:sz="4" w:space="0" w:color="auto"/>
            </w:tcBorders>
            <w:vAlign w:val="center"/>
          </w:tcPr>
          <w:p w:rsidR="00253F57" w:rsidRPr="00A73053" w:rsidRDefault="000A34AB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1</w:t>
            </w:r>
          </w:p>
        </w:tc>
        <w:tc>
          <w:tcPr>
            <w:tcW w:w="652" w:type="dxa"/>
            <w:tcBorders>
              <w:bottom w:val="single" w:sz="4" w:space="0" w:color="auto"/>
            </w:tcBorders>
            <w:vAlign w:val="center"/>
          </w:tcPr>
          <w:p w:rsidR="00253F57" w:rsidRPr="00A73053" w:rsidRDefault="00032D47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19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vAlign w:val="center"/>
          </w:tcPr>
          <w:p w:rsidR="00253F57" w:rsidRPr="00A73053" w:rsidRDefault="000A34AB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9</w:t>
            </w: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253F57" w:rsidRPr="00A73053" w:rsidRDefault="00032D47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5</w:t>
            </w:r>
          </w:p>
        </w:tc>
        <w:tc>
          <w:tcPr>
            <w:tcW w:w="484" w:type="dxa"/>
            <w:tcBorders>
              <w:bottom w:val="single" w:sz="4" w:space="0" w:color="auto"/>
            </w:tcBorders>
            <w:vAlign w:val="center"/>
          </w:tcPr>
          <w:p w:rsidR="00253F57" w:rsidRPr="00A73053" w:rsidRDefault="000A34AB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4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vAlign w:val="center"/>
          </w:tcPr>
          <w:p w:rsidR="00253F57" w:rsidRPr="00A73053" w:rsidRDefault="00032D47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14</w:t>
            </w:r>
          </w:p>
        </w:tc>
        <w:tc>
          <w:tcPr>
            <w:tcW w:w="511" w:type="dxa"/>
            <w:tcBorders>
              <w:bottom w:val="single" w:sz="4" w:space="0" w:color="auto"/>
            </w:tcBorders>
            <w:vAlign w:val="center"/>
          </w:tcPr>
          <w:p w:rsidR="00253F57" w:rsidRPr="00A73053" w:rsidRDefault="000A34AB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53F57" w:rsidRPr="00A73053" w:rsidRDefault="00032D47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25</w:t>
            </w:r>
          </w:p>
        </w:tc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253F57" w:rsidRPr="00A73053" w:rsidRDefault="000A34AB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6</w:t>
            </w:r>
          </w:p>
        </w:tc>
        <w:tc>
          <w:tcPr>
            <w:tcW w:w="635" w:type="dxa"/>
            <w:tcBorders>
              <w:bottom w:val="single" w:sz="4" w:space="0" w:color="auto"/>
            </w:tcBorders>
            <w:vAlign w:val="center"/>
          </w:tcPr>
          <w:p w:rsidR="00253F57" w:rsidRPr="00261998" w:rsidRDefault="000A34AB" w:rsidP="00261998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A73053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81,00</w:t>
            </w:r>
          </w:p>
        </w:tc>
      </w:tr>
      <w:tr w:rsidR="00C64E55" w:rsidRPr="00226D29" w:rsidTr="00C12761">
        <w:trPr>
          <w:cantSplit/>
          <w:trHeight w:val="849"/>
        </w:trPr>
        <w:tc>
          <w:tcPr>
            <w:tcW w:w="1439" w:type="dxa"/>
            <w:shd w:val="pct5" w:color="auto" w:fill="auto"/>
            <w:vAlign w:val="center"/>
          </w:tcPr>
          <w:p w:rsidR="0097736A" w:rsidRPr="00226D29" w:rsidRDefault="0097736A" w:rsidP="0097736A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Oferta nr 6:</w:t>
            </w:r>
          </w:p>
          <w:p w:rsidR="0097736A" w:rsidRPr="00226D29" w:rsidRDefault="0097736A" w:rsidP="0097736A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Labo Plus Sp. z o.o.</w:t>
            </w:r>
          </w:p>
          <w:p w:rsidR="0097736A" w:rsidRPr="00226D29" w:rsidRDefault="0097736A" w:rsidP="0097736A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ul. Obornicka 5 </w:t>
            </w:r>
          </w:p>
          <w:p w:rsidR="0097736A" w:rsidRPr="00226D29" w:rsidRDefault="0097736A" w:rsidP="0097736A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02-948 Warszawa</w:t>
            </w:r>
          </w:p>
          <w:p w:rsidR="0097736A" w:rsidRPr="00226D29" w:rsidRDefault="0097736A" w:rsidP="0097736A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NIP</w:t>
            </w:r>
            <w:r w:rsidR="00954BC4">
              <w:rPr>
                <w:rFonts w:ascii="Calibri" w:hAnsi="Calibri" w:cs="Calibri"/>
                <w:color w:val="000000"/>
                <w:sz w:val="12"/>
                <w:szCs w:val="12"/>
              </w:rPr>
              <w:t>:</w:t>
            </w: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 1180027833</w:t>
            </w:r>
          </w:p>
        </w:tc>
        <w:tc>
          <w:tcPr>
            <w:tcW w:w="754" w:type="dxa"/>
            <w:shd w:val="pct5" w:color="auto" w:fill="auto"/>
            <w:vAlign w:val="center"/>
          </w:tcPr>
          <w:p w:rsidR="0097736A" w:rsidRPr="00226D29" w:rsidRDefault="0097736A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226D29">
              <w:rPr>
                <w:rFonts w:ascii="Calibri" w:hAnsi="Calibri" w:cs="Calibri"/>
                <w:color w:val="000000"/>
                <w:sz w:val="10"/>
                <w:szCs w:val="10"/>
              </w:rPr>
              <w:t>Część VIII</w:t>
            </w:r>
          </w:p>
        </w:tc>
        <w:tc>
          <w:tcPr>
            <w:tcW w:w="766" w:type="dxa"/>
            <w:shd w:val="pct5" w:color="auto" w:fill="auto"/>
            <w:vAlign w:val="center"/>
          </w:tcPr>
          <w:p w:rsidR="0097736A" w:rsidRPr="00226D29" w:rsidRDefault="00A23D95" w:rsidP="00C86F05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226D29">
              <w:rPr>
                <w:rFonts w:ascii="Calibri" w:hAnsi="Calibri" w:cs="Calibri"/>
                <w:color w:val="000000"/>
                <w:sz w:val="14"/>
                <w:szCs w:val="14"/>
              </w:rPr>
              <w:t>46.168,05</w:t>
            </w:r>
          </w:p>
        </w:tc>
        <w:tc>
          <w:tcPr>
            <w:tcW w:w="595" w:type="dxa"/>
            <w:shd w:val="pct5" w:color="auto" w:fill="auto"/>
            <w:vAlign w:val="center"/>
          </w:tcPr>
          <w:p w:rsidR="0097736A" w:rsidRPr="00226D29" w:rsidRDefault="00A73053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81" w:type="dxa"/>
            <w:shd w:val="pct5" w:color="auto" w:fill="auto"/>
            <w:vAlign w:val="center"/>
          </w:tcPr>
          <w:p w:rsidR="0097736A" w:rsidRPr="00226D29" w:rsidRDefault="00A23D95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3</w:t>
            </w:r>
          </w:p>
        </w:tc>
        <w:tc>
          <w:tcPr>
            <w:tcW w:w="503" w:type="dxa"/>
            <w:shd w:val="pct5" w:color="auto" w:fill="auto"/>
            <w:vAlign w:val="center"/>
          </w:tcPr>
          <w:p w:rsidR="0097736A" w:rsidRPr="00226D29" w:rsidRDefault="00A73053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652" w:type="dxa"/>
            <w:shd w:val="pct5" w:color="auto" w:fill="auto"/>
            <w:vAlign w:val="center"/>
          </w:tcPr>
          <w:p w:rsidR="0097736A" w:rsidRPr="00226D29" w:rsidRDefault="00A23D95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593" w:type="dxa"/>
            <w:shd w:val="pct5" w:color="auto" w:fill="auto"/>
            <w:vAlign w:val="center"/>
          </w:tcPr>
          <w:p w:rsidR="0097736A" w:rsidRPr="00226D29" w:rsidRDefault="00A73053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615" w:type="dxa"/>
            <w:shd w:val="pct5" w:color="auto" w:fill="auto"/>
            <w:vAlign w:val="center"/>
          </w:tcPr>
          <w:p w:rsidR="0097736A" w:rsidRPr="00226D29" w:rsidRDefault="00A23D95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21</w:t>
            </w:r>
          </w:p>
        </w:tc>
        <w:tc>
          <w:tcPr>
            <w:tcW w:w="484" w:type="dxa"/>
            <w:shd w:val="pct5" w:color="auto" w:fill="auto"/>
            <w:vAlign w:val="center"/>
          </w:tcPr>
          <w:p w:rsidR="0097736A" w:rsidRPr="00226D29" w:rsidRDefault="00A73053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96" w:type="dxa"/>
            <w:shd w:val="pct5" w:color="auto" w:fill="auto"/>
            <w:vAlign w:val="center"/>
          </w:tcPr>
          <w:p w:rsidR="0097736A" w:rsidRPr="00226D29" w:rsidRDefault="00A23D95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21</w:t>
            </w:r>
          </w:p>
        </w:tc>
        <w:tc>
          <w:tcPr>
            <w:tcW w:w="511" w:type="dxa"/>
            <w:shd w:val="pct5" w:color="auto" w:fill="auto"/>
            <w:vAlign w:val="center"/>
          </w:tcPr>
          <w:p w:rsidR="0097736A" w:rsidRPr="00226D29" w:rsidRDefault="00A73053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850" w:type="dxa"/>
            <w:shd w:val="pct5" w:color="auto" w:fill="auto"/>
            <w:vAlign w:val="center"/>
          </w:tcPr>
          <w:p w:rsidR="0097736A" w:rsidRPr="00226D29" w:rsidRDefault="00A23D95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577" w:type="dxa"/>
            <w:shd w:val="pct5" w:color="auto" w:fill="auto"/>
            <w:vAlign w:val="center"/>
          </w:tcPr>
          <w:p w:rsidR="0097736A" w:rsidRPr="00226D29" w:rsidRDefault="00A73053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635" w:type="dxa"/>
            <w:shd w:val="pct5" w:color="auto" w:fill="auto"/>
            <w:vAlign w:val="center"/>
          </w:tcPr>
          <w:p w:rsidR="0097736A" w:rsidRPr="00926446" w:rsidRDefault="00A73053" w:rsidP="00943292">
            <w:pPr>
              <w:spacing w:line="160" w:lineRule="exact"/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926446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-</w:t>
            </w:r>
          </w:p>
        </w:tc>
      </w:tr>
      <w:tr w:rsidR="00C64E55" w:rsidRPr="00226D29" w:rsidTr="00C12761">
        <w:trPr>
          <w:cantSplit/>
          <w:trHeight w:val="849"/>
        </w:trPr>
        <w:tc>
          <w:tcPr>
            <w:tcW w:w="1439" w:type="dxa"/>
            <w:shd w:val="pct5" w:color="auto" w:fill="auto"/>
            <w:vAlign w:val="center"/>
          </w:tcPr>
          <w:p w:rsidR="0097736A" w:rsidRPr="00226D29" w:rsidRDefault="0097736A" w:rsidP="0097736A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Oferta nr 7:</w:t>
            </w:r>
          </w:p>
          <w:p w:rsidR="0097736A" w:rsidRPr="00226D29" w:rsidRDefault="0097736A" w:rsidP="0097736A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MERAZET S.A.</w:t>
            </w:r>
          </w:p>
          <w:p w:rsidR="0097736A" w:rsidRPr="00226D29" w:rsidRDefault="0097736A" w:rsidP="0097736A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ul. J. </w:t>
            </w:r>
            <w:proofErr w:type="spellStart"/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Krauthofera</w:t>
            </w:r>
            <w:proofErr w:type="spellEnd"/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 36</w:t>
            </w:r>
          </w:p>
          <w:p w:rsidR="0097736A" w:rsidRPr="00226D29" w:rsidRDefault="0097736A" w:rsidP="0097736A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60-203 Poznań</w:t>
            </w:r>
          </w:p>
          <w:p w:rsidR="0097736A" w:rsidRPr="00226D29" w:rsidRDefault="0097736A" w:rsidP="0097736A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NIP:7770001387</w:t>
            </w:r>
          </w:p>
        </w:tc>
        <w:tc>
          <w:tcPr>
            <w:tcW w:w="754" w:type="dxa"/>
            <w:shd w:val="pct5" w:color="auto" w:fill="auto"/>
            <w:vAlign w:val="center"/>
          </w:tcPr>
          <w:p w:rsidR="0097736A" w:rsidRPr="00226D29" w:rsidRDefault="0097736A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226D29">
              <w:rPr>
                <w:rFonts w:ascii="Calibri" w:hAnsi="Calibri" w:cs="Calibri"/>
                <w:color w:val="000000"/>
                <w:sz w:val="10"/>
                <w:szCs w:val="10"/>
              </w:rPr>
              <w:t>Część VIII</w:t>
            </w:r>
          </w:p>
        </w:tc>
        <w:tc>
          <w:tcPr>
            <w:tcW w:w="766" w:type="dxa"/>
            <w:shd w:val="pct5" w:color="auto" w:fill="auto"/>
            <w:vAlign w:val="center"/>
          </w:tcPr>
          <w:p w:rsidR="0097736A" w:rsidRPr="00226D29" w:rsidRDefault="00FC45CE" w:rsidP="00C86F05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226D29">
              <w:rPr>
                <w:rFonts w:ascii="Calibri" w:hAnsi="Calibri" w:cs="Calibri"/>
                <w:color w:val="000000"/>
                <w:sz w:val="14"/>
                <w:szCs w:val="14"/>
              </w:rPr>
              <w:t>45.867,93</w:t>
            </w:r>
          </w:p>
        </w:tc>
        <w:tc>
          <w:tcPr>
            <w:tcW w:w="595" w:type="dxa"/>
            <w:shd w:val="pct5" w:color="auto" w:fill="auto"/>
            <w:vAlign w:val="center"/>
          </w:tcPr>
          <w:p w:rsidR="0097736A" w:rsidRPr="00226D29" w:rsidRDefault="00A73053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81" w:type="dxa"/>
            <w:shd w:val="pct5" w:color="auto" w:fill="auto"/>
            <w:vAlign w:val="center"/>
          </w:tcPr>
          <w:p w:rsidR="0097736A" w:rsidRPr="00226D29" w:rsidRDefault="00FC45CE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2</w:t>
            </w:r>
          </w:p>
        </w:tc>
        <w:tc>
          <w:tcPr>
            <w:tcW w:w="503" w:type="dxa"/>
            <w:shd w:val="pct5" w:color="auto" w:fill="auto"/>
            <w:vAlign w:val="center"/>
          </w:tcPr>
          <w:p w:rsidR="0097736A" w:rsidRPr="00226D29" w:rsidRDefault="00A73053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652" w:type="dxa"/>
            <w:shd w:val="pct5" w:color="auto" w:fill="auto"/>
            <w:vAlign w:val="center"/>
          </w:tcPr>
          <w:p w:rsidR="0097736A" w:rsidRPr="00226D29" w:rsidRDefault="00FC45CE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593" w:type="dxa"/>
            <w:shd w:val="pct5" w:color="auto" w:fill="auto"/>
            <w:vAlign w:val="center"/>
          </w:tcPr>
          <w:p w:rsidR="0097736A" w:rsidRPr="00226D29" w:rsidRDefault="00A73053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615" w:type="dxa"/>
            <w:shd w:val="pct5" w:color="auto" w:fill="auto"/>
            <w:vAlign w:val="center"/>
          </w:tcPr>
          <w:p w:rsidR="0097736A" w:rsidRPr="00226D29" w:rsidRDefault="00FC45CE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21</w:t>
            </w:r>
          </w:p>
        </w:tc>
        <w:tc>
          <w:tcPr>
            <w:tcW w:w="484" w:type="dxa"/>
            <w:shd w:val="pct5" w:color="auto" w:fill="auto"/>
            <w:vAlign w:val="center"/>
          </w:tcPr>
          <w:p w:rsidR="0097736A" w:rsidRPr="00226D29" w:rsidRDefault="00A73053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96" w:type="dxa"/>
            <w:shd w:val="pct5" w:color="auto" w:fill="auto"/>
            <w:vAlign w:val="center"/>
          </w:tcPr>
          <w:p w:rsidR="0097736A" w:rsidRPr="00226D29" w:rsidRDefault="00FC45CE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21</w:t>
            </w:r>
          </w:p>
        </w:tc>
        <w:tc>
          <w:tcPr>
            <w:tcW w:w="511" w:type="dxa"/>
            <w:shd w:val="pct5" w:color="auto" w:fill="auto"/>
            <w:vAlign w:val="center"/>
          </w:tcPr>
          <w:p w:rsidR="0097736A" w:rsidRPr="00226D29" w:rsidRDefault="00A73053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850" w:type="dxa"/>
            <w:shd w:val="pct5" w:color="auto" w:fill="auto"/>
            <w:vAlign w:val="center"/>
          </w:tcPr>
          <w:p w:rsidR="0097736A" w:rsidRPr="00226D29" w:rsidRDefault="00FC45CE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577" w:type="dxa"/>
            <w:shd w:val="pct5" w:color="auto" w:fill="auto"/>
            <w:vAlign w:val="center"/>
          </w:tcPr>
          <w:p w:rsidR="0097736A" w:rsidRPr="00226D29" w:rsidRDefault="00A73053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6D29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635" w:type="dxa"/>
            <w:shd w:val="pct5" w:color="auto" w:fill="auto"/>
            <w:vAlign w:val="center"/>
          </w:tcPr>
          <w:p w:rsidR="0097736A" w:rsidRPr="00926446" w:rsidRDefault="00A73053" w:rsidP="00261998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926446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-</w:t>
            </w:r>
          </w:p>
        </w:tc>
      </w:tr>
      <w:tr w:rsidR="00C64E55" w:rsidRPr="00943292" w:rsidTr="00C12761">
        <w:trPr>
          <w:cantSplit/>
          <w:trHeight w:val="849"/>
        </w:trPr>
        <w:tc>
          <w:tcPr>
            <w:tcW w:w="1439" w:type="dxa"/>
            <w:shd w:val="clear" w:color="auto" w:fill="auto"/>
            <w:vAlign w:val="center"/>
          </w:tcPr>
          <w:p w:rsidR="00EF6C83" w:rsidRPr="00A73053" w:rsidRDefault="00EF6C83" w:rsidP="00EF6C83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Oferta nr 9:</w:t>
            </w:r>
          </w:p>
          <w:p w:rsidR="00EF6C83" w:rsidRPr="00A73053" w:rsidRDefault="00EF6C83" w:rsidP="00EF6C83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KRZYSZTOF KOWALSKI 'MEDSON'-</w:t>
            </w:r>
          </w:p>
          <w:p w:rsidR="00EF6C83" w:rsidRPr="00A73053" w:rsidRDefault="00EF6C83" w:rsidP="00EF6C83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Krzysztof Kowalski</w:t>
            </w:r>
          </w:p>
          <w:p w:rsidR="00EF6C83" w:rsidRPr="00A73053" w:rsidRDefault="00EF6C83" w:rsidP="00EF6C83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62-021 Paczkowo</w:t>
            </w:r>
          </w:p>
          <w:p w:rsidR="00EF6C83" w:rsidRPr="00A73053" w:rsidRDefault="00EF6C83" w:rsidP="00EF6C83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ul. Średzka 15</w:t>
            </w:r>
          </w:p>
          <w:p w:rsidR="0097736A" w:rsidRPr="00A73053" w:rsidRDefault="00EF6C83" w:rsidP="00EF6C83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NIP</w:t>
            </w:r>
            <w:r w:rsidR="00954BC4">
              <w:rPr>
                <w:rFonts w:ascii="Calibri" w:hAnsi="Calibri" w:cs="Calibri"/>
                <w:color w:val="000000"/>
                <w:sz w:val="12"/>
                <w:szCs w:val="12"/>
              </w:rPr>
              <w:t>:</w:t>
            </w: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 7771157329</w:t>
            </w:r>
          </w:p>
        </w:tc>
        <w:tc>
          <w:tcPr>
            <w:tcW w:w="754" w:type="dxa"/>
            <w:vAlign w:val="center"/>
          </w:tcPr>
          <w:p w:rsidR="0097736A" w:rsidRPr="00A73053" w:rsidRDefault="0097736A" w:rsidP="0097736A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  <w:r w:rsidRPr="00A73053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Część IX</w:t>
            </w:r>
          </w:p>
        </w:tc>
        <w:tc>
          <w:tcPr>
            <w:tcW w:w="766" w:type="dxa"/>
            <w:vAlign w:val="center"/>
          </w:tcPr>
          <w:p w:rsidR="0097736A" w:rsidRPr="00A73053" w:rsidRDefault="00686452" w:rsidP="00C86F05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A73053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176.997,00</w:t>
            </w:r>
          </w:p>
        </w:tc>
        <w:tc>
          <w:tcPr>
            <w:tcW w:w="595" w:type="dxa"/>
            <w:vAlign w:val="center"/>
          </w:tcPr>
          <w:p w:rsidR="0097736A" w:rsidRPr="00A73053" w:rsidRDefault="00F42C3B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60</w:t>
            </w:r>
          </w:p>
        </w:tc>
        <w:tc>
          <w:tcPr>
            <w:tcW w:w="581" w:type="dxa"/>
            <w:vAlign w:val="center"/>
          </w:tcPr>
          <w:p w:rsidR="0097736A" w:rsidRPr="00A73053" w:rsidRDefault="00686452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1</w:t>
            </w:r>
          </w:p>
        </w:tc>
        <w:tc>
          <w:tcPr>
            <w:tcW w:w="503" w:type="dxa"/>
            <w:vAlign w:val="center"/>
          </w:tcPr>
          <w:p w:rsidR="0097736A" w:rsidRPr="00A73053" w:rsidRDefault="00F42C3B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2</w:t>
            </w:r>
          </w:p>
        </w:tc>
        <w:tc>
          <w:tcPr>
            <w:tcW w:w="652" w:type="dxa"/>
            <w:vAlign w:val="center"/>
          </w:tcPr>
          <w:p w:rsidR="0097736A" w:rsidRPr="00A73053" w:rsidRDefault="00686452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37</w:t>
            </w:r>
          </w:p>
        </w:tc>
        <w:tc>
          <w:tcPr>
            <w:tcW w:w="593" w:type="dxa"/>
            <w:vAlign w:val="center"/>
          </w:tcPr>
          <w:p w:rsidR="0097736A" w:rsidRPr="00A73053" w:rsidRDefault="00F42C3B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18</w:t>
            </w:r>
          </w:p>
        </w:tc>
        <w:tc>
          <w:tcPr>
            <w:tcW w:w="615" w:type="dxa"/>
            <w:vAlign w:val="center"/>
          </w:tcPr>
          <w:p w:rsidR="0097736A" w:rsidRPr="00A73053" w:rsidRDefault="00686452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84" w:type="dxa"/>
            <w:vAlign w:val="center"/>
          </w:tcPr>
          <w:p w:rsidR="0097736A" w:rsidRPr="00A73053" w:rsidRDefault="00F42C3B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3</w:t>
            </w:r>
          </w:p>
        </w:tc>
        <w:tc>
          <w:tcPr>
            <w:tcW w:w="596" w:type="dxa"/>
            <w:vAlign w:val="center"/>
          </w:tcPr>
          <w:p w:rsidR="0097736A" w:rsidRPr="00A73053" w:rsidRDefault="00686452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14</w:t>
            </w:r>
          </w:p>
        </w:tc>
        <w:tc>
          <w:tcPr>
            <w:tcW w:w="511" w:type="dxa"/>
            <w:vAlign w:val="center"/>
          </w:tcPr>
          <w:p w:rsidR="0097736A" w:rsidRPr="00A73053" w:rsidRDefault="00F42C3B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1</w:t>
            </w:r>
          </w:p>
        </w:tc>
        <w:tc>
          <w:tcPr>
            <w:tcW w:w="850" w:type="dxa"/>
            <w:vAlign w:val="center"/>
          </w:tcPr>
          <w:p w:rsidR="0097736A" w:rsidRPr="00A73053" w:rsidRDefault="00686452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37</w:t>
            </w:r>
          </w:p>
        </w:tc>
        <w:tc>
          <w:tcPr>
            <w:tcW w:w="577" w:type="dxa"/>
            <w:vAlign w:val="center"/>
          </w:tcPr>
          <w:p w:rsidR="0097736A" w:rsidRPr="00A73053" w:rsidRDefault="00F42C3B" w:rsidP="00943292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A73053">
              <w:rPr>
                <w:rFonts w:ascii="Calibri" w:hAnsi="Calibri" w:cs="Calibri"/>
                <w:color w:val="000000"/>
                <w:sz w:val="12"/>
                <w:szCs w:val="12"/>
              </w:rPr>
              <w:t>12</w:t>
            </w:r>
          </w:p>
        </w:tc>
        <w:tc>
          <w:tcPr>
            <w:tcW w:w="635" w:type="dxa"/>
            <w:vAlign w:val="center"/>
          </w:tcPr>
          <w:p w:rsidR="0097736A" w:rsidRPr="00261998" w:rsidRDefault="00F42C3B" w:rsidP="00261998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A73053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96</w:t>
            </w:r>
            <w:r w:rsidR="00261998" w:rsidRPr="00A73053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,00</w:t>
            </w:r>
          </w:p>
        </w:tc>
      </w:tr>
    </w:tbl>
    <w:p w:rsidR="00943292" w:rsidRDefault="00943292"/>
    <w:p w:rsidR="00EF25D1" w:rsidRPr="00C12761" w:rsidRDefault="00EF25D1" w:rsidP="00C12761">
      <w:pPr>
        <w:spacing w:after="120"/>
        <w:ind w:right="-57" w:firstLine="709"/>
        <w:jc w:val="both"/>
        <w:rPr>
          <w:rFonts w:ascii="Calibri" w:hAnsi="Calibri" w:cs="Calibri"/>
          <w:color w:val="FF0000"/>
          <w:sz w:val="22"/>
          <w:szCs w:val="22"/>
        </w:rPr>
      </w:pPr>
      <w:bookmarkStart w:id="0" w:name="_GoBack"/>
      <w:bookmarkEnd w:id="0"/>
    </w:p>
    <w:sectPr w:rsidR="00EF25D1" w:rsidRPr="00C12761" w:rsidSect="00C12761">
      <w:headerReference w:type="default" r:id="rId11"/>
      <w:pgSz w:w="11907" w:h="16840" w:code="9"/>
      <w:pgMar w:top="568" w:right="1984" w:bottom="992" w:left="907" w:header="284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767" w:rsidRDefault="000E2767" w:rsidP="009D24B6">
      <w:r>
        <w:separator/>
      </w:r>
    </w:p>
  </w:endnote>
  <w:endnote w:type="continuationSeparator" w:id="0">
    <w:p w:rsidR="000E2767" w:rsidRDefault="000E2767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767" w:rsidRDefault="000E276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E2767" w:rsidRDefault="000E2767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767" w:rsidRDefault="000E2767">
    <w:pPr>
      <w:pStyle w:val="Stopka"/>
      <w:framePr w:wrap="around" w:vAnchor="text" w:hAnchor="margin" w:xAlign="right" w:y="1"/>
      <w:rPr>
        <w:rStyle w:val="Numerstrony"/>
      </w:rPr>
    </w:pPr>
  </w:p>
  <w:p w:rsidR="000E2767" w:rsidRDefault="000E2767" w:rsidP="00E90547">
    <w:pPr>
      <w:pStyle w:val="Stopka"/>
      <w:tabs>
        <w:tab w:val="clear" w:pos="4536"/>
        <w:tab w:val="clear" w:pos="9072"/>
        <w:tab w:val="left" w:pos="7562"/>
      </w:tabs>
      <w:rPr>
        <w:rFonts w:ascii="Arial" w:hAnsi="Arial" w:cs="Arial"/>
        <w:i/>
        <w:color w:val="000000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767" w:rsidRDefault="000E2767" w:rsidP="009D24B6">
      <w:r>
        <w:separator/>
      </w:r>
    </w:p>
  </w:footnote>
  <w:footnote w:type="continuationSeparator" w:id="0">
    <w:p w:rsidR="000E2767" w:rsidRDefault="000E2767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767" w:rsidRPr="009C4CE9" w:rsidRDefault="000E2767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-34290</wp:posOffset>
          </wp:positionH>
          <wp:positionV relativeFrom="paragraph">
            <wp:posOffset>-180340</wp:posOffset>
          </wp:positionV>
          <wp:extent cx="8035925" cy="1604645"/>
          <wp:effectExtent l="0" t="0" r="3175" b="0"/>
          <wp:wrapNone/>
          <wp:docPr id="10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767" w:rsidRPr="009C4CE9" w:rsidRDefault="000E2767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3D36BE"/>
    <w:multiLevelType w:val="hybridMultilevel"/>
    <w:tmpl w:val="B5867A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4" w15:restartNumberingAfterBreak="0">
    <w:nsid w:val="34683B80"/>
    <w:multiLevelType w:val="hybridMultilevel"/>
    <w:tmpl w:val="DBC81A9C"/>
    <w:lvl w:ilvl="0" w:tplc="E9AC16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5F86"/>
    <w:rsid w:val="00006BB8"/>
    <w:rsid w:val="000102EB"/>
    <w:rsid w:val="00010818"/>
    <w:rsid w:val="00010DB1"/>
    <w:rsid w:val="0001143F"/>
    <w:rsid w:val="00013649"/>
    <w:rsid w:val="00013D48"/>
    <w:rsid w:val="00021097"/>
    <w:rsid w:val="00025278"/>
    <w:rsid w:val="0003023E"/>
    <w:rsid w:val="0003042A"/>
    <w:rsid w:val="000305F4"/>
    <w:rsid w:val="00031394"/>
    <w:rsid w:val="00032D47"/>
    <w:rsid w:val="000373D6"/>
    <w:rsid w:val="00040E25"/>
    <w:rsid w:val="00041454"/>
    <w:rsid w:val="0004193E"/>
    <w:rsid w:val="000425E5"/>
    <w:rsid w:val="00047195"/>
    <w:rsid w:val="0005001D"/>
    <w:rsid w:val="000507DA"/>
    <w:rsid w:val="000563E8"/>
    <w:rsid w:val="0006200A"/>
    <w:rsid w:val="00066B6E"/>
    <w:rsid w:val="0006748A"/>
    <w:rsid w:val="00067E07"/>
    <w:rsid w:val="00070B43"/>
    <w:rsid w:val="00072F07"/>
    <w:rsid w:val="00076E43"/>
    <w:rsid w:val="000803DF"/>
    <w:rsid w:val="00082F08"/>
    <w:rsid w:val="00084C0A"/>
    <w:rsid w:val="0008607E"/>
    <w:rsid w:val="000866F2"/>
    <w:rsid w:val="00090787"/>
    <w:rsid w:val="000A1514"/>
    <w:rsid w:val="000A34A1"/>
    <w:rsid w:val="000A34AB"/>
    <w:rsid w:val="000A492A"/>
    <w:rsid w:val="000B0B66"/>
    <w:rsid w:val="000B26B2"/>
    <w:rsid w:val="000B5459"/>
    <w:rsid w:val="000B69E2"/>
    <w:rsid w:val="000B6C96"/>
    <w:rsid w:val="000B76CE"/>
    <w:rsid w:val="000B7F49"/>
    <w:rsid w:val="000C2082"/>
    <w:rsid w:val="000C6FD4"/>
    <w:rsid w:val="000D131C"/>
    <w:rsid w:val="000D37AD"/>
    <w:rsid w:val="000D5DD8"/>
    <w:rsid w:val="000E1651"/>
    <w:rsid w:val="000E2767"/>
    <w:rsid w:val="000E401A"/>
    <w:rsid w:val="000E512E"/>
    <w:rsid w:val="000F1B9C"/>
    <w:rsid w:val="000F1E7C"/>
    <w:rsid w:val="000F22D5"/>
    <w:rsid w:val="000F278D"/>
    <w:rsid w:val="000F3C1F"/>
    <w:rsid w:val="000F4063"/>
    <w:rsid w:val="000F5304"/>
    <w:rsid w:val="000F53D8"/>
    <w:rsid w:val="000F75C4"/>
    <w:rsid w:val="0010001C"/>
    <w:rsid w:val="00100B7B"/>
    <w:rsid w:val="0010589D"/>
    <w:rsid w:val="00106ACB"/>
    <w:rsid w:val="00106DE5"/>
    <w:rsid w:val="00107193"/>
    <w:rsid w:val="00107974"/>
    <w:rsid w:val="00107AA2"/>
    <w:rsid w:val="001121E4"/>
    <w:rsid w:val="001124D0"/>
    <w:rsid w:val="00113AE3"/>
    <w:rsid w:val="00114AC9"/>
    <w:rsid w:val="00124C1F"/>
    <w:rsid w:val="00124D5F"/>
    <w:rsid w:val="001269D2"/>
    <w:rsid w:val="00126E62"/>
    <w:rsid w:val="00127DBC"/>
    <w:rsid w:val="00131817"/>
    <w:rsid w:val="00133F18"/>
    <w:rsid w:val="00136270"/>
    <w:rsid w:val="001378AF"/>
    <w:rsid w:val="0014016C"/>
    <w:rsid w:val="00140EEF"/>
    <w:rsid w:val="001420D3"/>
    <w:rsid w:val="00146FDB"/>
    <w:rsid w:val="00147448"/>
    <w:rsid w:val="00150B8E"/>
    <w:rsid w:val="00151964"/>
    <w:rsid w:val="001545A1"/>
    <w:rsid w:val="00154F07"/>
    <w:rsid w:val="00157417"/>
    <w:rsid w:val="0015771B"/>
    <w:rsid w:val="001607D0"/>
    <w:rsid w:val="00161ED3"/>
    <w:rsid w:val="00164AE9"/>
    <w:rsid w:val="00164EE9"/>
    <w:rsid w:val="00172140"/>
    <w:rsid w:val="00174848"/>
    <w:rsid w:val="00174B9B"/>
    <w:rsid w:val="0017632D"/>
    <w:rsid w:val="00180856"/>
    <w:rsid w:val="001850BE"/>
    <w:rsid w:val="00186389"/>
    <w:rsid w:val="00190331"/>
    <w:rsid w:val="001A57EF"/>
    <w:rsid w:val="001A64E2"/>
    <w:rsid w:val="001A6CD7"/>
    <w:rsid w:val="001B2CE7"/>
    <w:rsid w:val="001B387C"/>
    <w:rsid w:val="001B6CC2"/>
    <w:rsid w:val="001C0C59"/>
    <w:rsid w:val="001C236D"/>
    <w:rsid w:val="001C6512"/>
    <w:rsid w:val="001C677B"/>
    <w:rsid w:val="001D0B90"/>
    <w:rsid w:val="001D1A66"/>
    <w:rsid w:val="001D51CD"/>
    <w:rsid w:val="001D54F0"/>
    <w:rsid w:val="001E250E"/>
    <w:rsid w:val="001E2710"/>
    <w:rsid w:val="001E271D"/>
    <w:rsid w:val="001E35BA"/>
    <w:rsid w:val="001E608E"/>
    <w:rsid w:val="001E67C5"/>
    <w:rsid w:val="001E710E"/>
    <w:rsid w:val="001E73CE"/>
    <w:rsid w:val="001E7516"/>
    <w:rsid w:val="00206460"/>
    <w:rsid w:val="0021246E"/>
    <w:rsid w:val="002131EC"/>
    <w:rsid w:val="002156B1"/>
    <w:rsid w:val="002201D7"/>
    <w:rsid w:val="00221B2D"/>
    <w:rsid w:val="00222229"/>
    <w:rsid w:val="00223401"/>
    <w:rsid w:val="00226D29"/>
    <w:rsid w:val="00227002"/>
    <w:rsid w:val="0023083F"/>
    <w:rsid w:val="002322D4"/>
    <w:rsid w:val="00234A3B"/>
    <w:rsid w:val="00235628"/>
    <w:rsid w:val="00235886"/>
    <w:rsid w:val="00237164"/>
    <w:rsid w:val="00250874"/>
    <w:rsid w:val="00253171"/>
    <w:rsid w:val="00253F57"/>
    <w:rsid w:val="00255164"/>
    <w:rsid w:val="002578C6"/>
    <w:rsid w:val="0026122C"/>
    <w:rsid w:val="0026171C"/>
    <w:rsid w:val="00261998"/>
    <w:rsid w:val="00262106"/>
    <w:rsid w:val="002627B6"/>
    <w:rsid w:val="002632BC"/>
    <w:rsid w:val="00264440"/>
    <w:rsid w:val="00270DE8"/>
    <w:rsid w:val="00270FE5"/>
    <w:rsid w:val="00275DD4"/>
    <w:rsid w:val="0028240D"/>
    <w:rsid w:val="00282DDE"/>
    <w:rsid w:val="0028422B"/>
    <w:rsid w:val="00287BEB"/>
    <w:rsid w:val="002901E1"/>
    <w:rsid w:val="00297E33"/>
    <w:rsid w:val="002A1C7A"/>
    <w:rsid w:val="002A1DDD"/>
    <w:rsid w:val="002A1E0F"/>
    <w:rsid w:val="002A2B0A"/>
    <w:rsid w:val="002A2E04"/>
    <w:rsid w:val="002A49AF"/>
    <w:rsid w:val="002B059E"/>
    <w:rsid w:val="002B41FC"/>
    <w:rsid w:val="002B54F7"/>
    <w:rsid w:val="002C4F99"/>
    <w:rsid w:val="002C5165"/>
    <w:rsid w:val="002C73C5"/>
    <w:rsid w:val="002C76CC"/>
    <w:rsid w:val="002C7D1C"/>
    <w:rsid w:val="002D19CF"/>
    <w:rsid w:val="002D3CE3"/>
    <w:rsid w:val="002E493C"/>
    <w:rsid w:val="002E7C46"/>
    <w:rsid w:val="002F0149"/>
    <w:rsid w:val="002F0A80"/>
    <w:rsid w:val="002F29F0"/>
    <w:rsid w:val="002F5A48"/>
    <w:rsid w:val="00305942"/>
    <w:rsid w:val="00305EA9"/>
    <w:rsid w:val="00306CA6"/>
    <w:rsid w:val="0031012D"/>
    <w:rsid w:val="00312858"/>
    <w:rsid w:val="003128A7"/>
    <w:rsid w:val="003221E3"/>
    <w:rsid w:val="00322A15"/>
    <w:rsid w:val="00323FD9"/>
    <w:rsid w:val="003248C9"/>
    <w:rsid w:val="00330C5E"/>
    <w:rsid w:val="00331478"/>
    <w:rsid w:val="003369AA"/>
    <w:rsid w:val="0034131D"/>
    <w:rsid w:val="003413E9"/>
    <w:rsid w:val="00342C09"/>
    <w:rsid w:val="00343DB7"/>
    <w:rsid w:val="003467BB"/>
    <w:rsid w:val="0034777D"/>
    <w:rsid w:val="00353426"/>
    <w:rsid w:val="003577DE"/>
    <w:rsid w:val="0035786D"/>
    <w:rsid w:val="003641ED"/>
    <w:rsid w:val="00365372"/>
    <w:rsid w:val="00367AB8"/>
    <w:rsid w:val="00370561"/>
    <w:rsid w:val="00372E8D"/>
    <w:rsid w:val="00377D46"/>
    <w:rsid w:val="003807EC"/>
    <w:rsid w:val="0038085B"/>
    <w:rsid w:val="00381BE8"/>
    <w:rsid w:val="003853B1"/>
    <w:rsid w:val="00391F1A"/>
    <w:rsid w:val="00392C81"/>
    <w:rsid w:val="00395E85"/>
    <w:rsid w:val="00397507"/>
    <w:rsid w:val="00397998"/>
    <w:rsid w:val="003A09AD"/>
    <w:rsid w:val="003A2015"/>
    <w:rsid w:val="003A21D0"/>
    <w:rsid w:val="003A5CA4"/>
    <w:rsid w:val="003A62BB"/>
    <w:rsid w:val="003B3EE9"/>
    <w:rsid w:val="003B544D"/>
    <w:rsid w:val="003C0D8C"/>
    <w:rsid w:val="003C0E40"/>
    <w:rsid w:val="003C63B4"/>
    <w:rsid w:val="003C7651"/>
    <w:rsid w:val="003D7C98"/>
    <w:rsid w:val="003E03E9"/>
    <w:rsid w:val="003E327F"/>
    <w:rsid w:val="003E3A0E"/>
    <w:rsid w:val="003E5107"/>
    <w:rsid w:val="003F0DB7"/>
    <w:rsid w:val="003F14D1"/>
    <w:rsid w:val="003F343F"/>
    <w:rsid w:val="00400109"/>
    <w:rsid w:val="00403C36"/>
    <w:rsid w:val="00404E16"/>
    <w:rsid w:val="00405BB0"/>
    <w:rsid w:val="0040710F"/>
    <w:rsid w:val="00410336"/>
    <w:rsid w:val="00410EB8"/>
    <w:rsid w:val="004113D9"/>
    <w:rsid w:val="00417E7C"/>
    <w:rsid w:val="0042121B"/>
    <w:rsid w:val="004226ED"/>
    <w:rsid w:val="00425680"/>
    <w:rsid w:val="004274E2"/>
    <w:rsid w:val="0043169F"/>
    <w:rsid w:val="00435D2C"/>
    <w:rsid w:val="00437B29"/>
    <w:rsid w:val="004400D4"/>
    <w:rsid w:val="00441114"/>
    <w:rsid w:val="0045014F"/>
    <w:rsid w:val="0045106B"/>
    <w:rsid w:val="00453164"/>
    <w:rsid w:val="00453E39"/>
    <w:rsid w:val="004554B2"/>
    <w:rsid w:val="00456C43"/>
    <w:rsid w:val="0045749B"/>
    <w:rsid w:val="00462837"/>
    <w:rsid w:val="0046366A"/>
    <w:rsid w:val="004646F8"/>
    <w:rsid w:val="00466180"/>
    <w:rsid w:val="004722E9"/>
    <w:rsid w:val="00474AF8"/>
    <w:rsid w:val="004755CC"/>
    <w:rsid w:val="00475E87"/>
    <w:rsid w:val="00484925"/>
    <w:rsid w:val="00495386"/>
    <w:rsid w:val="00495C3C"/>
    <w:rsid w:val="004A0311"/>
    <w:rsid w:val="004A13D9"/>
    <w:rsid w:val="004B3025"/>
    <w:rsid w:val="004C02ED"/>
    <w:rsid w:val="004C281B"/>
    <w:rsid w:val="004C2D48"/>
    <w:rsid w:val="004C2F10"/>
    <w:rsid w:val="004C47CA"/>
    <w:rsid w:val="004C4986"/>
    <w:rsid w:val="004D2174"/>
    <w:rsid w:val="004D3013"/>
    <w:rsid w:val="004D3580"/>
    <w:rsid w:val="004D3973"/>
    <w:rsid w:val="004D3A02"/>
    <w:rsid w:val="004E0352"/>
    <w:rsid w:val="004E0B61"/>
    <w:rsid w:val="004E2601"/>
    <w:rsid w:val="004E43C6"/>
    <w:rsid w:val="004F577C"/>
    <w:rsid w:val="004F6735"/>
    <w:rsid w:val="004F6A4F"/>
    <w:rsid w:val="00501540"/>
    <w:rsid w:val="0050790E"/>
    <w:rsid w:val="00510445"/>
    <w:rsid w:val="00516867"/>
    <w:rsid w:val="00530C14"/>
    <w:rsid w:val="00536A56"/>
    <w:rsid w:val="005428BC"/>
    <w:rsid w:val="00544A21"/>
    <w:rsid w:val="0055106C"/>
    <w:rsid w:val="005556BC"/>
    <w:rsid w:val="005556FD"/>
    <w:rsid w:val="00556454"/>
    <w:rsid w:val="00562E2C"/>
    <w:rsid w:val="00563D01"/>
    <w:rsid w:val="0056693E"/>
    <w:rsid w:val="0056752A"/>
    <w:rsid w:val="00571450"/>
    <w:rsid w:val="00574BFB"/>
    <w:rsid w:val="00575585"/>
    <w:rsid w:val="00575BC6"/>
    <w:rsid w:val="005767E9"/>
    <w:rsid w:val="00581965"/>
    <w:rsid w:val="00587294"/>
    <w:rsid w:val="00590F94"/>
    <w:rsid w:val="0059265A"/>
    <w:rsid w:val="0059642F"/>
    <w:rsid w:val="00596694"/>
    <w:rsid w:val="00596E45"/>
    <w:rsid w:val="005A411F"/>
    <w:rsid w:val="005A6410"/>
    <w:rsid w:val="005A668F"/>
    <w:rsid w:val="005B4354"/>
    <w:rsid w:val="005B7FA2"/>
    <w:rsid w:val="005C0398"/>
    <w:rsid w:val="005C0CAB"/>
    <w:rsid w:val="005C0D7D"/>
    <w:rsid w:val="005C4E1C"/>
    <w:rsid w:val="005D0588"/>
    <w:rsid w:val="005D0D38"/>
    <w:rsid w:val="005D15FE"/>
    <w:rsid w:val="005D3B1A"/>
    <w:rsid w:val="005D5823"/>
    <w:rsid w:val="005D5BC3"/>
    <w:rsid w:val="005E0D56"/>
    <w:rsid w:val="005F117E"/>
    <w:rsid w:val="005F2469"/>
    <w:rsid w:val="005F6730"/>
    <w:rsid w:val="005F7B79"/>
    <w:rsid w:val="006005FF"/>
    <w:rsid w:val="00603512"/>
    <w:rsid w:val="006035A8"/>
    <w:rsid w:val="006060A5"/>
    <w:rsid w:val="006072D9"/>
    <w:rsid w:val="00610158"/>
    <w:rsid w:val="0061058C"/>
    <w:rsid w:val="006129CC"/>
    <w:rsid w:val="00612CF7"/>
    <w:rsid w:val="0061369A"/>
    <w:rsid w:val="0061514D"/>
    <w:rsid w:val="00620E4D"/>
    <w:rsid w:val="006229B5"/>
    <w:rsid w:val="006256D5"/>
    <w:rsid w:val="00627AB6"/>
    <w:rsid w:val="00627EBD"/>
    <w:rsid w:val="00630EB0"/>
    <w:rsid w:val="00632A61"/>
    <w:rsid w:val="00637428"/>
    <w:rsid w:val="00644676"/>
    <w:rsid w:val="00651F6D"/>
    <w:rsid w:val="006532D0"/>
    <w:rsid w:val="00656A30"/>
    <w:rsid w:val="00662FB5"/>
    <w:rsid w:val="00671344"/>
    <w:rsid w:val="00671529"/>
    <w:rsid w:val="00674384"/>
    <w:rsid w:val="00676BF9"/>
    <w:rsid w:val="00677F89"/>
    <w:rsid w:val="006801F9"/>
    <w:rsid w:val="00685F8C"/>
    <w:rsid w:val="00686452"/>
    <w:rsid w:val="0068731A"/>
    <w:rsid w:val="00693C71"/>
    <w:rsid w:val="00696151"/>
    <w:rsid w:val="006A0122"/>
    <w:rsid w:val="006A2FCA"/>
    <w:rsid w:val="006A33DD"/>
    <w:rsid w:val="006A6CE0"/>
    <w:rsid w:val="006B2E24"/>
    <w:rsid w:val="006B635C"/>
    <w:rsid w:val="006C0FE5"/>
    <w:rsid w:val="006C4DF9"/>
    <w:rsid w:val="006C5A52"/>
    <w:rsid w:val="006C5BD8"/>
    <w:rsid w:val="006C7D17"/>
    <w:rsid w:val="006D0C25"/>
    <w:rsid w:val="006D1AEF"/>
    <w:rsid w:val="006D402A"/>
    <w:rsid w:val="006D4174"/>
    <w:rsid w:val="006E2786"/>
    <w:rsid w:val="006E401F"/>
    <w:rsid w:val="006E421F"/>
    <w:rsid w:val="006F0B3D"/>
    <w:rsid w:val="006F57A5"/>
    <w:rsid w:val="006F73C3"/>
    <w:rsid w:val="00700477"/>
    <w:rsid w:val="0070333B"/>
    <w:rsid w:val="00704EA1"/>
    <w:rsid w:val="007072A1"/>
    <w:rsid w:val="00707FC2"/>
    <w:rsid w:val="00713F79"/>
    <w:rsid w:val="00714836"/>
    <w:rsid w:val="00722DE8"/>
    <w:rsid w:val="0072455D"/>
    <w:rsid w:val="00725E12"/>
    <w:rsid w:val="007262AE"/>
    <w:rsid w:val="00726BCB"/>
    <w:rsid w:val="00727915"/>
    <w:rsid w:val="00740425"/>
    <w:rsid w:val="007430DE"/>
    <w:rsid w:val="007434F2"/>
    <w:rsid w:val="00752525"/>
    <w:rsid w:val="00752902"/>
    <w:rsid w:val="00760A26"/>
    <w:rsid w:val="007710DE"/>
    <w:rsid w:val="00771182"/>
    <w:rsid w:val="00774392"/>
    <w:rsid w:val="00776116"/>
    <w:rsid w:val="007807A5"/>
    <w:rsid w:val="0078312F"/>
    <w:rsid w:val="007844ED"/>
    <w:rsid w:val="0078532C"/>
    <w:rsid w:val="00786EB6"/>
    <w:rsid w:val="0078781D"/>
    <w:rsid w:val="00793159"/>
    <w:rsid w:val="0079338D"/>
    <w:rsid w:val="00795E7B"/>
    <w:rsid w:val="007A02BD"/>
    <w:rsid w:val="007A230A"/>
    <w:rsid w:val="007A68F3"/>
    <w:rsid w:val="007B3AB5"/>
    <w:rsid w:val="007B5123"/>
    <w:rsid w:val="007B5782"/>
    <w:rsid w:val="007C1B33"/>
    <w:rsid w:val="007C2D4E"/>
    <w:rsid w:val="007C5329"/>
    <w:rsid w:val="007C7A44"/>
    <w:rsid w:val="007D06EC"/>
    <w:rsid w:val="007D4086"/>
    <w:rsid w:val="007D57DA"/>
    <w:rsid w:val="007D6A68"/>
    <w:rsid w:val="007E001F"/>
    <w:rsid w:val="007E08FB"/>
    <w:rsid w:val="007E1BA3"/>
    <w:rsid w:val="007E1CDB"/>
    <w:rsid w:val="007F15E7"/>
    <w:rsid w:val="007F250B"/>
    <w:rsid w:val="007F3859"/>
    <w:rsid w:val="007F51FD"/>
    <w:rsid w:val="007F5C92"/>
    <w:rsid w:val="0080414C"/>
    <w:rsid w:val="00806674"/>
    <w:rsid w:val="00812061"/>
    <w:rsid w:val="00813CEB"/>
    <w:rsid w:val="008202FC"/>
    <w:rsid w:val="00820690"/>
    <w:rsid w:val="00823E54"/>
    <w:rsid w:val="008241D1"/>
    <w:rsid w:val="00824C87"/>
    <w:rsid w:val="00830326"/>
    <w:rsid w:val="008349F5"/>
    <w:rsid w:val="00835772"/>
    <w:rsid w:val="00842B65"/>
    <w:rsid w:val="008450EF"/>
    <w:rsid w:val="008457DE"/>
    <w:rsid w:val="008472A6"/>
    <w:rsid w:val="008538B7"/>
    <w:rsid w:val="00854728"/>
    <w:rsid w:val="008576BB"/>
    <w:rsid w:val="00860679"/>
    <w:rsid w:val="008642A7"/>
    <w:rsid w:val="00865A99"/>
    <w:rsid w:val="0086660E"/>
    <w:rsid w:val="0087153F"/>
    <w:rsid w:val="00872834"/>
    <w:rsid w:val="008732BF"/>
    <w:rsid w:val="00873C29"/>
    <w:rsid w:val="00874367"/>
    <w:rsid w:val="00874993"/>
    <w:rsid w:val="008752B2"/>
    <w:rsid w:val="00881A42"/>
    <w:rsid w:val="0088593A"/>
    <w:rsid w:val="00886260"/>
    <w:rsid w:val="0088723E"/>
    <w:rsid w:val="008906EE"/>
    <w:rsid w:val="00891E41"/>
    <w:rsid w:val="00892001"/>
    <w:rsid w:val="008954AF"/>
    <w:rsid w:val="00895621"/>
    <w:rsid w:val="00895F45"/>
    <w:rsid w:val="008A2D03"/>
    <w:rsid w:val="008A6210"/>
    <w:rsid w:val="008B426B"/>
    <w:rsid w:val="008B5478"/>
    <w:rsid w:val="008C04F0"/>
    <w:rsid w:val="008D18A1"/>
    <w:rsid w:val="008D360F"/>
    <w:rsid w:val="008D715C"/>
    <w:rsid w:val="008D7FB4"/>
    <w:rsid w:val="008E54FA"/>
    <w:rsid w:val="008E592B"/>
    <w:rsid w:val="008E5C91"/>
    <w:rsid w:val="008E66BD"/>
    <w:rsid w:val="008E67BD"/>
    <w:rsid w:val="008F25D0"/>
    <w:rsid w:val="008F3137"/>
    <w:rsid w:val="008F32D0"/>
    <w:rsid w:val="008F4260"/>
    <w:rsid w:val="008F6FF4"/>
    <w:rsid w:val="008F7663"/>
    <w:rsid w:val="00901166"/>
    <w:rsid w:val="00905CBD"/>
    <w:rsid w:val="00910F9F"/>
    <w:rsid w:val="009159D4"/>
    <w:rsid w:val="009172EC"/>
    <w:rsid w:val="0092170D"/>
    <w:rsid w:val="00923AA3"/>
    <w:rsid w:val="009246B4"/>
    <w:rsid w:val="00926446"/>
    <w:rsid w:val="00926975"/>
    <w:rsid w:val="00933C7E"/>
    <w:rsid w:val="00936565"/>
    <w:rsid w:val="00943292"/>
    <w:rsid w:val="00946219"/>
    <w:rsid w:val="0094685A"/>
    <w:rsid w:val="00946D4A"/>
    <w:rsid w:val="0095259B"/>
    <w:rsid w:val="00954A1A"/>
    <w:rsid w:val="00954BC4"/>
    <w:rsid w:val="00955E29"/>
    <w:rsid w:val="00956D15"/>
    <w:rsid w:val="00960C2F"/>
    <w:rsid w:val="009620C0"/>
    <w:rsid w:val="00965CEC"/>
    <w:rsid w:val="00965EDB"/>
    <w:rsid w:val="00973C21"/>
    <w:rsid w:val="009763F4"/>
    <w:rsid w:val="0097736A"/>
    <w:rsid w:val="00983990"/>
    <w:rsid w:val="00983A85"/>
    <w:rsid w:val="00985C11"/>
    <w:rsid w:val="00986D5A"/>
    <w:rsid w:val="009879A1"/>
    <w:rsid w:val="00991693"/>
    <w:rsid w:val="00991A8F"/>
    <w:rsid w:val="0099310C"/>
    <w:rsid w:val="00993C0F"/>
    <w:rsid w:val="00993E26"/>
    <w:rsid w:val="0099751B"/>
    <w:rsid w:val="009A5A3D"/>
    <w:rsid w:val="009A5DFD"/>
    <w:rsid w:val="009A67C9"/>
    <w:rsid w:val="009A6CE5"/>
    <w:rsid w:val="009B4DE9"/>
    <w:rsid w:val="009B5D54"/>
    <w:rsid w:val="009C0222"/>
    <w:rsid w:val="009C3373"/>
    <w:rsid w:val="009C4CE9"/>
    <w:rsid w:val="009C66EB"/>
    <w:rsid w:val="009D24B6"/>
    <w:rsid w:val="009D48F6"/>
    <w:rsid w:val="009E1684"/>
    <w:rsid w:val="009E5B6B"/>
    <w:rsid w:val="009E70A2"/>
    <w:rsid w:val="009F0F9E"/>
    <w:rsid w:val="009F223F"/>
    <w:rsid w:val="009F43C9"/>
    <w:rsid w:val="00A00AD9"/>
    <w:rsid w:val="00A042C9"/>
    <w:rsid w:val="00A04494"/>
    <w:rsid w:val="00A078A0"/>
    <w:rsid w:val="00A12448"/>
    <w:rsid w:val="00A16CAB"/>
    <w:rsid w:val="00A20D59"/>
    <w:rsid w:val="00A212E8"/>
    <w:rsid w:val="00A217AE"/>
    <w:rsid w:val="00A217F7"/>
    <w:rsid w:val="00A231EF"/>
    <w:rsid w:val="00A234F8"/>
    <w:rsid w:val="00A23D95"/>
    <w:rsid w:val="00A249C0"/>
    <w:rsid w:val="00A2679D"/>
    <w:rsid w:val="00A26D24"/>
    <w:rsid w:val="00A33E70"/>
    <w:rsid w:val="00A35DD1"/>
    <w:rsid w:val="00A3791B"/>
    <w:rsid w:val="00A43340"/>
    <w:rsid w:val="00A47C9C"/>
    <w:rsid w:val="00A501B1"/>
    <w:rsid w:val="00A502DB"/>
    <w:rsid w:val="00A524E0"/>
    <w:rsid w:val="00A56329"/>
    <w:rsid w:val="00A577D2"/>
    <w:rsid w:val="00A60D70"/>
    <w:rsid w:val="00A67166"/>
    <w:rsid w:val="00A7248C"/>
    <w:rsid w:val="00A73053"/>
    <w:rsid w:val="00A74942"/>
    <w:rsid w:val="00A7687E"/>
    <w:rsid w:val="00A77B5C"/>
    <w:rsid w:val="00A77F85"/>
    <w:rsid w:val="00A81C46"/>
    <w:rsid w:val="00A834D9"/>
    <w:rsid w:val="00A83DDF"/>
    <w:rsid w:val="00A83FD8"/>
    <w:rsid w:val="00A85B4F"/>
    <w:rsid w:val="00A9226F"/>
    <w:rsid w:val="00A92A32"/>
    <w:rsid w:val="00A92DB1"/>
    <w:rsid w:val="00A94F1C"/>
    <w:rsid w:val="00A9568D"/>
    <w:rsid w:val="00AA01AD"/>
    <w:rsid w:val="00AA01AE"/>
    <w:rsid w:val="00AA126C"/>
    <w:rsid w:val="00AA2797"/>
    <w:rsid w:val="00AA3143"/>
    <w:rsid w:val="00AA3834"/>
    <w:rsid w:val="00AA3AB0"/>
    <w:rsid w:val="00AA54FC"/>
    <w:rsid w:val="00AB0066"/>
    <w:rsid w:val="00AB2393"/>
    <w:rsid w:val="00AB47F2"/>
    <w:rsid w:val="00AB6045"/>
    <w:rsid w:val="00AB683D"/>
    <w:rsid w:val="00AC1E1E"/>
    <w:rsid w:val="00AC24E9"/>
    <w:rsid w:val="00AC262D"/>
    <w:rsid w:val="00AC2702"/>
    <w:rsid w:val="00AC54C4"/>
    <w:rsid w:val="00AC6467"/>
    <w:rsid w:val="00AC68FC"/>
    <w:rsid w:val="00AC6C1C"/>
    <w:rsid w:val="00AC7393"/>
    <w:rsid w:val="00AD0798"/>
    <w:rsid w:val="00AD14DC"/>
    <w:rsid w:val="00AD1AD2"/>
    <w:rsid w:val="00AD4280"/>
    <w:rsid w:val="00AD5829"/>
    <w:rsid w:val="00AE024F"/>
    <w:rsid w:val="00AE080D"/>
    <w:rsid w:val="00AE37B1"/>
    <w:rsid w:val="00AE433A"/>
    <w:rsid w:val="00AF419D"/>
    <w:rsid w:val="00AF7AC6"/>
    <w:rsid w:val="00B00756"/>
    <w:rsid w:val="00B04F3B"/>
    <w:rsid w:val="00B05F09"/>
    <w:rsid w:val="00B07C78"/>
    <w:rsid w:val="00B20022"/>
    <w:rsid w:val="00B2295E"/>
    <w:rsid w:val="00B22C32"/>
    <w:rsid w:val="00B22FF0"/>
    <w:rsid w:val="00B24985"/>
    <w:rsid w:val="00B26D39"/>
    <w:rsid w:val="00B32C54"/>
    <w:rsid w:val="00B37C95"/>
    <w:rsid w:val="00B43312"/>
    <w:rsid w:val="00B50565"/>
    <w:rsid w:val="00B51876"/>
    <w:rsid w:val="00B540CA"/>
    <w:rsid w:val="00B57BCF"/>
    <w:rsid w:val="00B735AE"/>
    <w:rsid w:val="00B77101"/>
    <w:rsid w:val="00B77E0B"/>
    <w:rsid w:val="00B81831"/>
    <w:rsid w:val="00B81E29"/>
    <w:rsid w:val="00B82676"/>
    <w:rsid w:val="00B83313"/>
    <w:rsid w:val="00B838A9"/>
    <w:rsid w:val="00B83996"/>
    <w:rsid w:val="00B85B94"/>
    <w:rsid w:val="00B8663D"/>
    <w:rsid w:val="00B875E6"/>
    <w:rsid w:val="00B93A69"/>
    <w:rsid w:val="00B94C24"/>
    <w:rsid w:val="00B9585B"/>
    <w:rsid w:val="00B9767B"/>
    <w:rsid w:val="00BA0D06"/>
    <w:rsid w:val="00BA3CED"/>
    <w:rsid w:val="00BA6760"/>
    <w:rsid w:val="00BA733E"/>
    <w:rsid w:val="00BA7D8F"/>
    <w:rsid w:val="00BB0747"/>
    <w:rsid w:val="00BB4626"/>
    <w:rsid w:val="00BB5CDD"/>
    <w:rsid w:val="00BB6C05"/>
    <w:rsid w:val="00BC1499"/>
    <w:rsid w:val="00BC4B6D"/>
    <w:rsid w:val="00BC624A"/>
    <w:rsid w:val="00BC6295"/>
    <w:rsid w:val="00BC65CB"/>
    <w:rsid w:val="00BD1522"/>
    <w:rsid w:val="00BD260B"/>
    <w:rsid w:val="00BD368D"/>
    <w:rsid w:val="00BD4901"/>
    <w:rsid w:val="00BD70FA"/>
    <w:rsid w:val="00BD7A0B"/>
    <w:rsid w:val="00BE0ED8"/>
    <w:rsid w:val="00BE42FB"/>
    <w:rsid w:val="00BE4AB9"/>
    <w:rsid w:val="00BE533E"/>
    <w:rsid w:val="00BE6F54"/>
    <w:rsid w:val="00BF4035"/>
    <w:rsid w:val="00BF6D7E"/>
    <w:rsid w:val="00C0015A"/>
    <w:rsid w:val="00C03D91"/>
    <w:rsid w:val="00C04468"/>
    <w:rsid w:val="00C05C1A"/>
    <w:rsid w:val="00C05ECD"/>
    <w:rsid w:val="00C12761"/>
    <w:rsid w:val="00C14C95"/>
    <w:rsid w:val="00C15C2D"/>
    <w:rsid w:val="00C211D8"/>
    <w:rsid w:val="00C226E0"/>
    <w:rsid w:val="00C234E9"/>
    <w:rsid w:val="00C24731"/>
    <w:rsid w:val="00C2752F"/>
    <w:rsid w:val="00C30230"/>
    <w:rsid w:val="00C308A8"/>
    <w:rsid w:val="00C31BE0"/>
    <w:rsid w:val="00C320DC"/>
    <w:rsid w:val="00C326D5"/>
    <w:rsid w:val="00C328CF"/>
    <w:rsid w:val="00C37607"/>
    <w:rsid w:val="00C40B51"/>
    <w:rsid w:val="00C4223B"/>
    <w:rsid w:val="00C44528"/>
    <w:rsid w:val="00C462CC"/>
    <w:rsid w:val="00C46A6A"/>
    <w:rsid w:val="00C46BDD"/>
    <w:rsid w:val="00C472ED"/>
    <w:rsid w:val="00C5311D"/>
    <w:rsid w:val="00C562F0"/>
    <w:rsid w:val="00C56832"/>
    <w:rsid w:val="00C6043C"/>
    <w:rsid w:val="00C64E55"/>
    <w:rsid w:val="00C66A51"/>
    <w:rsid w:val="00C7255F"/>
    <w:rsid w:val="00C80AD9"/>
    <w:rsid w:val="00C82518"/>
    <w:rsid w:val="00C8410F"/>
    <w:rsid w:val="00C841A0"/>
    <w:rsid w:val="00C852AC"/>
    <w:rsid w:val="00C85BCE"/>
    <w:rsid w:val="00C86F05"/>
    <w:rsid w:val="00C879AC"/>
    <w:rsid w:val="00C91672"/>
    <w:rsid w:val="00C91F2C"/>
    <w:rsid w:val="00C940D9"/>
    <w:rsid w:val="00C9614F"/>
    <w:rsid w:val="00C9685A"/>
    <w:rsid w:val="00C96F97"/>
    <w:rsid w:val="00C9773D"/>
    <w:rsid w:val="00C97B68"/>
    <w:rsid w:val="00CA0273"/>
    <w:rsid w:val="00CA10AB"/>
    <w:rsid w:val="00CA1B22"/>
    <w:rsid w:val="00CA3397"/>
    <w:rsid w:val="00CA79CC"/>
    <w:rsid w:val="00CA7ED4"/>
    <w:rsid w:val="00CA7F5D"/>
    <w:rsid w:val="00CB3DCF"/>
    <w:rsid w:val="00CB5203"/>
    <w:rsid w:val="00CC5761"/>
    <w:rsid w:val="00CC6373"/>
    <w:rsid w:val="00CD034A"/>
    <w:rsid w:val="00CD1C08"/>
    <w:rsid w:val="00CD2720"/>
    <w:rsid w:val="00CD4F5C"/>
    <w:rsid w:val="00CE45DD"/>
    <w:rsid w:val="00CE60AF"/>
    <w:rsid w:val="00CE697E"/>
    <w:rsid w:val="00CE6B34"/>
    <w:rsid w:val="00CF323F"/>
    <w:rsid w:val="00CF551D"/>
    <w:rsid w:val="00CF64C6"/>
    <w:rsid w:val="00D05194"/>
    <w:rsid w:val="00D126E8"/>
    <w:rsid w:val="00D1304B"/>
    <w:rsid w:val="00D13D16"/>
    <w:rsid w:val="00D14FF1"/>
    <w:rsid w:val="00D14FFA"/>
    <w:rsid w:val="00D151D1"/>
    <w:rsid w:val="00D173A1"/>
    <w:rsid w:val="00D2071B"/>
    <w:rsid w:val="00D25554"/>
    <w:rsid w:val="00D2602F"/>
    <w:rsid w:val="00D30E4C"/>
    <w:rsid w:val="00D33D81"/>
    <w:rsid w:val="00D414CD"/>
    <w:rsid w:val="00D41FF3"/>
    <w:rsid w:val="00D4299C"/>
    <w:rsid w:val="00D43F9D"/>
    <w:rsid w:val="00D45A7F"/>
    <w:rsid w:val="00D47FFD"/>
    <w:rsid w:val="00D50C00"/>
    <w:rsid w:val="00D53CE1"/>
    <w:rsid w:val="00D57071"/>
    <w:rsid w:val="00D57312"/>
    <w:rsid w:val="00D60098"/>
    <w:rsid w:val="00D63121"/>
    <w:rsid w:val="00D72310"/>
    <w:rsid w:val="00D7268A"/>
    <w:rsid w:val="00D73EA4"/>
    <w:rsid w:val="00D75AA4"/>
    <w:rsid w:val="00D77096"/>
    <w:rsid w:val="00D91D6C"/>
    <w:rsid w:val="00D9438B"/>
    <w:rsid w:val="00D958FC"/>
    <w:rsid w:val="00DA0C86"/>
    <w:rsid w:val="00DA3E35"/>
    <w:rsid w:val="00DA494D"/>
    <w:rsid w:val="00DB61C9"/>
    <w:rsid w:val="00DC1FE4"/>
    <w:rsid w:val="00DD19A6"/>
    <w:rsid w:val="00DD27AA"/>
    <w:rsid w:val="00DE1326"/>
    <w:rsid w:val="00DE2C59"/>
    <w:rsid w:val="00DE640A"/>
    <w:rsid w:val="00DF42AC"/>
    <w:rsid w:val="00DF7492"/>
    <w:rsid w:val="00E05682"/>
    <w:rsid w:val="00E05EB1"/>
    <w:rsid w:val="00E1047F"/>
    <w:rsid w:val="00E146BE"/>
    <w:rsid w:val="00E176CD"/>
    <w:rsid w:val="00E2094D"/>
    <w:rsid w:val="00E23FE7"/>
    <w:rsid w:val="00E26F64"/>
    <w:rsid w:val="00E277BF"/>
    <w:rsid w:val="00E3335C"/>
    <w:rsid w:val="00E34D9F"/>
    <w:rsid w:val="00E37232"/>
    <w:rsid w:val="00E411ED"/>
    <w:rsid w:val="00E41A99"/>
    <w:rsid w:val="00E4208C"/>
    <w:rsid w:val="00E43D72"/>
    <w:rsid w:val="00E450E0"/>
    <w:rsid w:val="00E5375B"/>
    <w:rsid w:val="00E53819"/>
    <w:rsid w:val="00E54AE9"/>
    <w:rsid w:val="00E56ED9"/>
    <w:rsid w:val="00E57D05"/>
    <w:rsid w:val="00E60A37"/>
    <w:rsid w:val="00E63A1F"/>
    <w:rsid w:val="00E64995"/>
    <w:rsid w:val="00E670CC"/>
    <w:rsid w:val="00E704DB"/>
    <w:rsid w:val="00E7181C"/>
    <w:rsid w:val="00E7211F"/>
    <w:rsid w:val="00E7219C"/>
    <w:rsid w:val="00E7285B"/>
    <w:rsid w:val="00E742CE"/>
    <w:rsid w:val="00E7620B"/>
    <w:rsid w:val="00E76977"/>
    <w:rsid w:val="00E8190F"/>
    <w:rsid w:val="00E832A7"/>
    <w:rsid w:val="00E90547"/>
    <w:rsid w:val="00E90936"/>
    <w:rsid w:val="00E91EBA"/>
    <w:rsid w:val="00E92ECE"/>
    <w:rsid w:val="00E93888"/>
    <w:rsid w:val="00E94D01"/>
    <w:rsid w:val="00E95A5A"/>
    <w:rsid w:val="00EA1617"/>
    <w:rsid w:val="00EA4BC3"/>
    <w:rsid w:val="00EA6232"/>
    <w:rsid w:val="00EB6650"/>
    <w:rsid w:val="00EC082E"/>
    <w:rsid w:val="00EC0D70"/>
    <w:rsid w:val="00EC4FC0"/>
    <w:rsid w:val="00EC7122"/>
    <w:rsid w:val="00EC7968"/>
    <w:rsid w:val="00ED062A"/>
    <w:rsid w:val="00ED1DF3"/>
    <w:rsid w:val="00ED752E"/>
    <w:rsid w:val="00ED7CE6"/>
    <w:rsid w:val="00EE160D"/>
    <w:rsid w:val="00EE1808"/>
    <w:rsid w:val="00EE23DD"/>
    <w:rsid w:val="00EE25CF"/>
    <w:rsid w:val="00EE29DF"/>
    <w:rsid w:val="00EE6FFD"/>
    <w:rsid w:val="00EF10F4"/>
    <w:rsid w:val="00EF161E"/>
    <w:rsid w:val="00EF25D1"/>
    <w:rsid w:val="00EF26C7"/>
    <w:rsid w:val="00EF6C83"/>
    <w:rsid w:val="00F00088"/>
    <w:rsid w:val="00F01C32"/>
    <w:rsid w:val="00F106B2"/>
    <w:rsid w:val="00F10C3E"/>
    <w:rsid w:val="00F11A4F"/>
    <w:rsid w:val="00F14F88"/>
    <w:rsid w:val="00F154EE"/>
    <w:rsid w:val="00F17A66"/>
    <w:rsid w:val="00F20ADF"/>
    <w:rsid w:val="00F22FF4"/>
    <w:rsid w:val="00F23722"/>
    <w:rsid w:val="00F33014"/>
    <w:rsid w:val="00F3348C"/>
    <w:rsid w:val="00F33ADE"/>
    <w:rsid w:val="00F34D63"/>
    <w:rsid w:val="00F4052C"/>
    <w:rsid w:val="00F42C3B"/>
    <w:rsid w:val="00F43CA2"/>
    <w:rsid w:val="00F443BA"/>
    <w:rsid w:val="00F457DD"/>
    <w:rsid w:val="00F511EC"/>
    <w:rsid w:val="00F52320"/>
    <w:rsid w:val="00F54088"/>
    <w:rsid w:val="00F549D2"/>
    <w:rsid w:val="00F56AAC"/>
    <w:rsid w:val="00F56EDE"/>
    <w:rsid w:val="00F576D9"/>
    <w:rsid w:val="00F605BB"/>
    <w:rsid w:val="00F64CA3"/>
    <w:rsid w:val="00F66C82"/>
    <w:rsid w:val="00F71131"/>
    <w:rsid w:val="00F74E3B"/>
    <w:rsid w:val="00F77C91"/>
    <w:rsid w:val="00F82385"/>
    <w:rsid w:val="00F915E7"/>
    <w:rsid w:val="00F927BC"/>
    <w:rsid w:val="00F92849"/>
    <w:rsid w:val="00F94051"/>
    <w:rsid w:val="00F9684E"/>
    <w:rsid w:val="00F968C4"/>
    <w:rsid w:val="00F96CB0"/>
    <w:rsid w:val="00FA276E"/>
    <w:rsid w:val="00FA2D50"/>
    <w:rsid w:val="00FA5068"/>
    <w:rsid w:val="00FB2978"/>
    <w:rsid w:val="00FB33CA"/>
    <w:rsid w:val="00FB6AA5"/>
    <w:rsid w:val="00FB7FFD"/>
    <w:rsid w:val="00FC24DD"/>
    <w:rsid w:val="00FC33EC"/>
    <w:rsid w:val="00FC45CE"/>
    <w:rsid w:val="00FC48D7"/>
    <w:rsid w:val="00FC572B"/>
    <w:rsid w:val="00FD1D22"/>
    <w:rsid w:val="00FD1DFD"/>
    <w:rsid w:val="00FD68B9"/>
    <w:rsid w:val="00FD77E7"/>
    <w:rsid w:val="00FE5441"/>
    <w:rsid w:val="00FE6035"/>
    <w:rsid w:val="00FE7581"/>
    <w:rsid w:val="00FF0434"/>
    <w:rsid w:val="00FF0A08"/>
    <w:rsid w:val="00FF1A5C"/>
    <w:rsid w:val="00FF6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5:chartTrackingRefBased/>
  <w15:docId w15:val="{CCF61EA6-131B-49ED-A215-CF163FA05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462CC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63CBFC-ADC3-4478-87E2-12FEB0665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48</TotalTime>
  <Pages>3</Pages>
  <Words>649</Words>
  <Characters>3092</Characters>
  <Application>Microsoft Office Word</Application>
  <DocSecurity>0</DocSecurity>
  <Lines>25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3734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6</cp:revision>
  <cp:lastPrinted>2023-06-30T09:44:00Z</cp:lastPrinted>
  <dcterms:created xsi:type="dcterms:W3CDTF">2023-06-30T09:02:00Z</dcterms:created>
  <dcterms:modified xsi:type="dcterms:W3CDTF">2023-06-30T12:40:00Z</dcterms:modified>
</cp:coreProperties>
</file>