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8A6383" w14:textId="1FA55593" w:rsidR="00130F13" w:rsidRDefault="00130F13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ZP</w:t>
      </w:r>
      <w:r w:rsidR="000D291F">
        <w:rPr>
          <w:rFonts w:cs="Calibri"/>
          <w:sz w:val="20"/>
          <w:szCs w:val="20"/>
        </w:rPr>
        <w:t>.262</w:t>
      </w:r>
      <w:r w:rsidR="00234706">
        <w:rPr>
          <w:rFonts w:cs="Calibri"/>
          <w:sz w:val="20"/>
          <w:szCs w:val="20"/>
        </w:rPr>
        <w:t>.10.</w:t>
      </w:r>
      <w:r w:rsidR="000D291F">
        <w:rPr>
          <w:rFonts w:cs="Calibri"/>
          <w:sz w:val="20"/>
          <w:szCs w:val="20"/>
        </w:rPr>
        <w:t>202</w:t>
      </w:r>
      <w:r w:rsidR="00145564">
        <w:rPr>
          <w:rFonts w:cs="Calibri"/>
          <w:sz w:val="20"/>
          <w:szCs w:val="20"/>
        </w:rPr>
        <w:t>4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  </w:t>
      </w:r>
      <w:r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  <w:t xml:space="preserve">  </w:t>
      </w:r>
      <w:r w:rsidR="00A910FA">
        <w:rPr>
          <w:rFonts w:cs="Calibri"/>
          <w:sz w:val="20"/>
          <w:szCs w:val="20"/>
        </w:rPr>
        <w:t xml:space="preserve">               </w:t>
      </w:r>
      <w:r w:rsidR="00EF3116">
        <w:rPr>
          <w:rFonts w:cs="Calibri"/>
          <w:sz w:val="20"/>
          <w:szCs w:val="20"/>
        </w:rPr>
        <w:t xml:space="preserve">             </w:t>
      </w:r>
      <w:r w:rsidR="00A910FA">
        <w:rPr>
          <w:rFonts w:cs="Calibri"/>
          <w:sz w:val="20"/>
          <w:szCs w:val="20"/>
        </w:rPr>
        <w:t xml:space="preserve">   </w:t>
      </w:r>
      <w:r>
        <w:rPr>
          <w:rFonts w:cs="Calibri"/>
          <w:sz w:val="20"/>
          <w:szCs w:val="20"/>
        </w:rPr>
        <w:t xml:space="preserve">       Załącznik nr 1 do SWZ</w:t>
      </w:r>
      <w:r>
        <w:rPr>
          <w:rFonts w:cs="Calibri"/>
          <w:sz w:val="20"/>
          <w:szCs w:val="20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23B8A435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7D805C8B" w14:textId="6586F068" w:rsidR="00130F13" w:rsidRDefault="00130F13" w:rsidP="00130F13">
      <w:pPr>
        <w:spacing w:after="0"/>
        <w:rPr>
          <w:b/>
          <w:bCs/>
          <w:sz w:val="20"/>
          <w:szCs w:val="20"/>
        </w:rPr>
      </w:pPr>
      <w:bookmarkStart w:id="0" w:name="_Hlk103683659"/>
      <w:r>
        <w:rPr>
          <w:rFonts w:cs="Calibri"/>
          <w:b/>
          <w:bCs/>
          <w:sz w:val="20"/>
          <w:szCs w:val="20"/>
        </w:rPr>
        <w:t xml:space="preserve">Zamawiający nie dopuszcza składania ofert częściowych </w:t>
      </w:r>
    </w:p>
    <w:p w14:paraId="26E0D986" w14:textId="317339B0" w:rsidR="00130F13" w:rsidRPr="00145564" w:rsidRDefault="00130F13" w:rsidP="00130F13">
      <w:pPr>
        <w:spacing w:after="0"/>
        <w:jc w:val="both"/>
        <w:rPr>
          <w:rFonts w:eastAsia="Times New Roman" w:cs="Calibri"/>
          <w:kern w:val="3"/>
          <w:sz w:val="20"/>
          <w:szCs w:val="20"/>
          <w:lang w:eastAsia="pl-PL"/>
        </w:rPr>
      </w:pPr>
      <w:r>
        <w:rPr>
          <w:rFonts w:cs="Calibri"/>
          <w:sz w:val="20"/>
          <w:szCs w:val="20"/>
        </w:rPr>
        <w:t xml:space="preserve">Składamy ofertę na przedmiot zamówienia pn. </w:t>
      </w:r>
      <w:r w:rsidR="00145564" w:rsidRPr="00145564">
        <w:rPr>
          <w:rFonts w:eastAsia="Times New Roman" w:cs="Calibri"/>
          <w:sz w:val="20"/>
          <w:szCs w:val="20"/>
          <w:lang w:eastAsia="pl-PL"/>
        </w:rPr>
        <w:t xml:space="preserve">zapewnienie </w:t>
      </w:r>
      <w:r w:rsidR="00145564" w:rsidRPr="00145564">
        <w:rPr>
          <w:rFonts w:eastAsia="Times New Roman" w:cs="Calibri"/>
          <w:kern w:val="3"/>
          <w:sz w:val="20"/>
          <w:szCs w:val="20"/>
          <w:lang w:eastAsia="pl-PL"/>
        </w:rPr>
        <w:t xml:space="preserve">usługi cateringowej (przerwa kawowa i obiad) wraz </w:t>
      </w:r>
      <w:r w:rsidR="00145564" w:rsidRPr="00145564">
        <w:rPr>
          <w:rFonts w:eastAsia="Times New Roman" w:cs="Calibri"/>
          <w:kern w:val="3"/>
          <w:sz w:val="20"/>
          <w:szCs w:val="20"/>
          <w:lang w:eastAsia="pl-PL"/>
        </w:rPr>
        <w:br/>
        <w:t xml:space="preserve">z wynajmem sali konferencyjnej podczas organizacji  32 dni szkoleniowych </w:t>
      </w:r>
      <w:r w:rsidR="00145564" w:rsidRPr="00145564">
        <w:rPr>
          <w:rFonts w:cs="Calibri"/>
          <w:sz w:val="20"/>
          <w:szCs w:val="20"/>
        </w:rPr>
        <w:t>na potrzeby projektu pn.: „</w:t>
      </w:r>
      <w:r w:rsidR="00145564" w:rsidRPr="00145564">
        <w:rPr>
          <w:rFonts w:cs="Calibri"/>
          <w:kern w:val="3"/>
          <w:sz w:val="20"/>
          <w:szCs w:val="20"/>
        </w:rPr>
        <w:t xml:space="preserve">Działania ośrodka adopcyjnego na rzecz dolnośląskich rodzin”, współfinansowanego w ramach programu Fundusze </w:t>
      </w:r>
      <w:r w:rsidR="00145564" w:rsidRPr="00145564">
        <w:rPr>
          <w:rFonts w:cs="Calibri"/>
          <w:kern w:val="3"/>
          <w:sz w:val="20"/>
          <w:szCs w:val="20"/>
        </w:rPr>
        <w:br/>
        <w:t>Europejskie dla Dolnego Śląska na lata 2021-2027 z zakresu 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3004"/>
        <w:gridCol w:w="1276"/>
        <w:gridCol w:w="142"/>
        <w:gridCol w:w="1275"/>
        <w:gridCol w:w="426"/>
        <w:gridCol w:w="567"/>
        <w:gridCol w:w="1701"/>
      </w:tblGrid>
      <w:tr w:rsidR="00A463B7" w14:paraId="3EF87E71" w14:textId="77777777" w:rsidTr="004B5553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2138F5D" w14:textId="036DF0DF" w:rsidR="00A463B7" w:rsidRDefault="00A463B7">
            <w:pPr>
              <w:spacing w:line="254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83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D4B5B40" w14:textId="1ACD613A" w:rsidR="00A463B7" w:rsidRPr="00A463B7" w:rsidRDefault="00A463B7" w:rsidP="00A463B7">
            <w:pPr>
              <w:spacing w:line="254" w:lineRule="auto"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A463B7">
              <w:rPr>
                <w:b/>
                <w:bCs/>
                <w:sz w:val="20"/>
                <w:szCs w:val="20"/>
                <w:u w:val="single"/>
              </w:rPr>
              <w:t xml:space="preserve">USŁUGA </w:t>
            </w:r>
            <w:r w:rsidR="00114A28">
              <w:rPr>
                <w:b/>
                <w:bCs/>
                <w:sz w:val="20"/>
                <w:szCs w:val="20"/>
                <w:u w:val="single"/>
              </w:rPr>
              <w:t>CATERINGOWA</w:t>
            </w:r>
          </w:p>
        </w:tc>
      </w:tr>
      <w:tr w:rsidR="00F410E8" w14:paraId="0854D1F1" w14:textId="77777777" w:rsidTr="00A910FA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F9C4FD0" w14:textId="77777777" w:rsidR="00F410E8" w:rsidRDefault="00F410E8">
            <w:pPr>
              <w:spacing w:line="254" w:lineRule="auto"/>
              <w:rPr>
                <w:rFonts w:cs="Calibri"/>
                <w:sz w:val="20"/>
                <w:szCs w:val="20"/>
              </w:rPr>
            </w:pPr>
            <w:bookmarkStart w:id="1" w:name="_Hlk103595619"/>
            <w:bookmarkEnd w:id="0"/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AAECCC8" w14:textId="77777777" w:rsidR="00F410E8" w:rsidRDefault="00F410E8" w:rsidP="00A463B7">
            <w:pPr>
              <w:spacing w:line="254" w:lineRule="auto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Usługi restauracyjne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EF2F5E9" w14:textId="77777777" w:rsidR="00F410E8" w:rsidRDefault="00F410E8" w:rsidP="00A463B7">
            <w:pPr>
              <w:spacing w:line="254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Rodzaj posiłku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29D0E302" w14:textId="6773D000" w:rsidR="00F410E8" w:rsidRDefault="00F410E8" w:rsidP="00A463B7">
            <w:pPr>
              <w:spacing w:line="254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Cena jednostkowa brutto zł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DA184C4" w14:textId="48710C0A" w:rsidR="00F410E8" w:rsidRDefault="00F410E8" w:rsidP="00A463B7">
            <w:pPr>
              <w:spacing w:line="254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Liczba osób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0445E452" w14:textId="4F9004CB" w:rsidR="00F410E8" w:rsidRDefault="00F410E8" w:rsidP="00A463B7">
            <w:pPr>
              <w:spacing w:line="254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(4x5)</w:t>
            </w:r>
          </w:p>
        </w:tc>
      </w:tr>
      <w:tr w:rsidR="00F410E8" w14:paraId="02223E44" w14:textId="77777777" w:rsidTr="00A910FA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906CE36" w14:textId="77777777" w:rsidR="00F410E8" w:rsidRDefault="00F410E8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521C848" w14:textId="77777777" w:rsidR="00F410E8" w:rsidRDefault="00F410E8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C0D43C2" w14:textId="77777777" w:rsidR="00F410E8" w:rsidRDefault="00F410E8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73ED1588" w14:textId="77777777" w:rsidR="00F410E8" w:rsidRDefault="00F410E8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695FFB1D" w14:textId="77777777" w:rsidR="00F410E8" w:rsidRDefault="00F410E8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F094829" w14:textId="41168B79" w:rsidR="00F410E8" w:rsidRDefault="00A463B7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F410E8" w14:paraId="0623D988" w14:textId="77777777" w:rsidTr="00A910FA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B635B" w14:textId="77777777" w:rsidR="00F410E8" w:rsidRDefault="00F410E8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FA428" w14:textId="4F04E7D4" w:rsidR="00F410E8" w:rsidRDefault="00F410E8">
            <w:pPr>
              <w:jc w:val="center"/>
              <w:rPr>
                <w:b/>
                <w:bCs/>
                <w:sz w:val="20"/>
                <w:szCs w:val="20"/>
              </w:rPr>
            </w:pPr>
            <w:r w:rsidRPr="00130F13">
              <w:rPr>
                <w:b/>
                <w:bCs/>
                <w:sz w:val="20"/>
                <w:szCs w:val="20"/>
              </w:rPr>
              <w:t>Przerwa kawowa</w:t>
            </w:r>
            <w:r>
              <w:rPr>
                <w:b/>
                <w:bCs/>
                <w:sz w:val="20"/>
                <w:szCs w:val="20"/>
              </w:rPr>
              <w:t xml:space="preserve">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953F1" w14:textId="0BEEF49C" w:rsidR="00F410E8" w:rsidRDefault="00F410E8">
            <w:pPr>
              <w:jc w:val="center"/>
              <w:rPr>
                <w:rFonts w:cs="Calibri"/>
                <w:sz w:val="20"/>
                <w:szCs w:val="20"/>
              </w:rPr>
            </w:pPr>
            <w:r w:rsidRPr="00130F13">
              <w:rPr>
                <w:rFonts w:cs="Calibri"/>
                <w:sz w:val="20"/>
                <w:szCs w:val="20"/>
              </w:rPr>
              <w:t>Przerwa kawowa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63459" w14:textId="60FF7F6B" w:rsidR="00F410E8" w:rsidRDefault="00F410E8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EE1C" w14:textId="4C287BDF" w:rsidR="00F410E8" w:rsidRDefault="00F410E8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DBEF8" w14:textId="77777777" w:rsidR="00F410E8" w:rsidRDefault="00F410E8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410E8" w14:paraId="1DC1CA57" w14:textId="77777777" w:rsidTr="00A910FA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CFB0B" w14:textId="77777777" w:rsidR="00F410E8" w:rsidRDefault="00F410E8">
            <w:pPr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79729" w14:textId="1DDA3636" w:rsidR="00F410E8" w:rsidRDefault="00F410E8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Obiad – zgodnie z opisem przedmiotu zamówienia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EC248" w14:textId="708BB35B" w:rsidR="00F410E8" w:rsidRDefault="00F410E8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Obiad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1B74" w14:textId="33E7B313" w:rsidR="00F410E8" w:rsidRDefault="00F410E8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D5B5" w14:textId="555D0560" w:rsidR="00F410E8" w:rsidRDefault="00F410E8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672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62B0" w14:textId="77777777" w:rsidR="00F410E8" w:rsidRDefault="00F410E8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410E8" w14:paraId="17403A07" w14:textId="77777777" w:rsidTr="00A463B7">
        <w:trPr>
          <w:trHeight w:val="920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E7C1B43" w14:textId="77777777" w:rsidR="00F410E8" w:rsidRDefault="00F410E8">
            <w:pPr>
              <w:spacing w:line="254" w:lineRule="auto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3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29E45175" w14:textId="488382E9" w:rsidR="00F410E8" w:rsidRDefault="00F410E8" w:rsidP="00A463B7">
            <w:pPr>
              <w:spacing w:before="240" w:after="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RAZEM USŁUGA </w:t>
            </w:r>
            <w:r w:rsidR="00FE2BAE">
              <w:rPr>
                <w:b/>
                <w:bCs/>
                <w:sz w:val="20"/>
                <w:szCs w:val="20"/>
              </w:rPr>
              <w:t>CATERINGOWA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   ……………………………………………………. </w:t>
            </w:r>
            <w:r w:rsidR="00114A28">
              <w:rPr>
                <w:rFonts w:cs="Calibri"/>
                <w:b/>
                <w:bCs/>
                <w:sz w:val="20"/>
                <w:szCs w:val="20"/>
              </w:rPr>
              <w:t>zł</w:t>
            </w:r>
            <w:r w:rsidR="00FE2BAE">
              <w:rPr>
                <w:rFonts w:cs="Calibri"/>
                <w:b/>
                <w:bCs/>
                <w:sz w:val="20"/>
                <w:szCs w:val="20"/>
              </w:rPr>
              <w:t xml:space="preserve"> b</w:t>
            </w:r>
            <w:r w:rsidR="00114A28">
              <w:rPr>
                <w:rFonts w:cs="Calibri"/>
                <w:b/>
                <w:bCs/>
                <w:sz w:val="20"/>
                <w:szCs w:val="20"/>
              </w:rPr>
              <w:t>rutto</w:t>
            </w:r>
          </w:p>
          <w:p w14:paraId="5F570B96" w14:textId="77777777" w:rsidR="00616453" w:rsidRDefault="00616453" w:rsidP="00A463B7">
            <w:pPr>
              <w:spacing w:before="240" w:after="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616453">
              <w:rPr>
                <w:rFonts w:cs="Calibri"/>
                <w:b/>
                <w:bCs/>
                <w:sz w:val="20"/>
                <w:szCs w:val="20"/>
              </w:rPr>
              <w:t>Sł</w:t>
            </w:r>
            <w:r>
              <w:rPr>
                <w:rFonts w:cs="Calibri"/>
                <w:b/>
                <w:bCs/>
                <w:sz w:val="20"/>
                <w:szCs w:val="20"/>
              </w:rPr>
              <w:t>ownie</w:t>
            </w:r>
            <w:r w:rsidRPr="00616453">
              <w:rPr>
                <w:rFonts w:cs="Calibri"/>
                <w:b/>
                <w:bCs/>
                <w:sz w:val="20"/>
                <w:szCs w:val="20"/>
              </w:rPr>
              <w:t>:……………………………………………………………………………………………………………..…….……zł</w:t>
            </w:r>
            <w:r w:rsidR="00FE2BAE">
              <w:rPr>
                <w:rFonts w:cs="Calibri"/>
                <w:b/>
                <w:bCs/>
                <w:sz w:val="20"/>
                <w:szCs w:val="20"/>
              </w:rPr>
              <w:t xml:space="preserve"> brutto</w:t>
            </w:r>
          </w:p>
          <w:p w14:paraId="2FF5EEB3" w14:textId="52D0F775" w:rsidR="00FE2BAE" w:rsidRDefault="00FE2BAE" w:rsidP="00FE2BAE">
            <w:pPr>
              <w:spacing w:before="240" w:after="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RAZEM USŁUGA CATERINGOWA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   ……………………………………………………. zł netto</w:t>
            </w:r>
          </w:p>
          <w:p w14:paraId="4991DB13" w14:textId="7B8E347A" w:rsidR="00460F3A" w:rsidRDefault="00FE2BAE" w:rsidP="00FE2BAE">
            <w:pPr>
              <w:spacing w:before="240" w:after="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 w:rsidRPr="00616453">
              <w:rPr>
                <w:rFonts w:cs="Calibri"/>
                <w:b/>
                <w:bCs/>
                <w:sz w:val="20"/>
                <w:szCs w:val="20"/>
              </w:rPr>
              <w:t>Sł</w:t>
            </w:r>
            <w:r>
              <w:rPr>
                <w:rFonts w:cs="Calibri"/>
                <w:b/>
                <w:bCs/>
                <w:sz w:val="20"/>
                <w:szCs w:val="20"/>
              </w:rPr>
              <w:t>ownie</w:t>
            </w:r>
            <w:r w:rsidRPr="00616453">
              <w:rPr>
                <w:rFonts w:cs="Calibri"/>
                <w:b/>
                <w:bCs/>
                <w:sz w:val="20"/>
                <w:szCs w:val="20"/>
              </w:rPr>
              <w:t>: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Pr="00616453">
              <w:rPr>
                <w:rFonts w:cs="Calibri"/>
                <w:b/>
                <w:bCs/>
                <w:sz w:val="20"/>
                <w:szCs w:val="20"/>
              </w:rPr>
              <w:t>……………………………………………………………………………………………………………..…….……zł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netto</w:t>
            </w:r>
          </w:p>
          <w:p w14:paraId="28FD44AC" w14:textId="47BBE156" w:rsidR="00FE2BAE" w:rsidRDefault="00FE2BAE" w:rsidP="00A463B7">
            <w:pPr>
              <w:spacing w:before="240" w:after="0"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F410E8" w14:paraId="0F07AC3D" w14:textId="77777777" w:rsidTr="00A463B7">
        <w:trPr>
          <w:trHeight w:val="622"/>
        </w:trPr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1C4D772E" w14:textId="7AE90543" w:rsidR="00F410E8" w:rsidRDefault="00A463B7">
            <w:pPr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2.         </w:t>
            </w:r>
          </w:p>
        </w:tc>
        <w:tc>
          <w:tcPr>
            <w:tcW w:w="83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14:paraId="62E1E47E" w14:textId="7C6C478D" w:rsidR="00F410E8" w:rsidRPr="00A463B7" w:rsidRDefault="00A463B7" w:rsidP="00A463B7">
            <w:pPr>
              <w:spacing w:line="254" w:lineRule="auto"/>
              <w:rPr>
                <w:b/>
                <w:sz w:val="20"/>
                <w:szCs w:val="20"/>
                <w:u w:val="single"/>
              </w:rPr>
            </w:pPr>
            <w:r w:rsidRPr="00A463B7">
              <w:rPr>
                <w:b/>
                <w:sz w:val="20"/>
                <w:szCs w:val="20"/>
                <w:u w:val="single"/>
              </w:rPr>
              <w:t>WYNAJEM SAL</w:t>
            </w:r>
            <w:r w:rsidR="00A910FA">
              <w:rPr>
                <w:b/>
                <w:sz w:val="20"/>
                <w:szCs w:val="20"/>
                <w:u w:val="single"/>
              </w:rPr>
              <w:t xml:space="preserve">I </w:t>
            </w:r>
            <w:r w:rsidRPr="00A463B7">
              <w:rPr>
                <w:b/>
                <w:sz w:val="20"/>
                <w:szCs w:val="20"/>
                <w:u w:val="single"/>
              </w:rPr>
              <w:t>KONFERENCYJN</w:t>
            </w:r>
            <w:r w:rsidR="00A910FA">
              <w:rPr>
                <w:b/>
                <w:sz w:val="20"/>
                <w:szCs w:val="20"/>
                <w:u w:val="single"/>
              </w:rPr>
              <w:t xml:space="preserve">EJ </w:t>
            </w:r>
            <w:r w:rsidRPr="00A463B7">
              <w:rPr>
                <w:b/>
                <w:sz w:val="20"/>
                <w:szCs w:val="20"/>
                <w:u w:val="single"/>
              </w:rPr>
              <w:t>WRAZ Z WYPOSAŻENIEM</w:t>
            </w:r>
          </w:p>
        </w:tc>
      </w:tr>
      <w:tr w:rsidR="00F410E8" w14:paraId="701B0DB0" w14:textId="77777777" w:rsidTr="00A463B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50EE928" w14:textId="77777777" w:rsidR="00F410E8" w:rsidRDefault="00F410E8">
            <w:pPr>
              <w:spacing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3813889C" w14:textId="77777777" w:rsidR="00F410E8" w:rsidRDefault="00F410E8">
            <w:pPr>
              <w:spacing w:line="254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Nazwa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606CA3C8" w14:textId="77777777" w:rsidR="00F410E8" w:rsidRDefault="00F410E8">
            <w:pPr>
              <w:spacing w:line="254" w:lineRule="auto"/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 xml:space="preserve">Cena jednostkowa brutto zł 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42D42B10" w14:textId="2FA0B673" w:rsidR="00F410E8" w:rsidRDefault="00F410E8">
            <w:pPr>
              <w:spacing w:line="254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Liczba dni wynajmu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  <w:hideMark/>
          </w:tcPr>
          <w:p w14:paraId="58F5FDEB" w14:textId="79BD320A" w:rsidR="00F410E8" w:rsidRPr="00F410E8" w:rsidRDefault="00F410E8" w:rsidP="00F410E8">
            <w:pPr>
              <w:spacing w:line="254" w:lineRule="auto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Wartość brutto zł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(3x4)</w:t>
            </w:r>
          </w:p>
        </w:tc>
      </w:tr>
      <w:tr w:rsidR="00F410E8" w14:paraId="552ACCED" w14:textId="77777777" w:rsidTr="00A463B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58E919AA" w14:textId="77777777" w:rsidR="00F410E8" w:rsidRDefault="00F410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18A6B00" w14:textId="77777777" w:rsidR="00F410E8" w:rsidRDefault="00F410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3637831E" w14:textId="77777777" w:rsidR="00F410E8" w:rsidRDefault="00F410E8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0AADDE82" w14:textId="77777777" w:rsidR="00F410E8" w:rsidRDefault="00F410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hideMark/>
          </w:tcPr>
          <w:p w14:paraId="1FDBFAA2" w14:textId="77777777" w:rsidR="00F410E8" w:rsidRDefault="00F410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F410E8" w14:paraId="01FE43AF" w14:textId="77777777" w:rsidTr="00A463B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48327" w14:textId="77777777" w:rsidR="00F410E8" w:rsidRDefault="00F410E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84DF4" w14:textId="117BEC8E" w:rsidR="00F410E8" w:rsidRDefault="00F410E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Sala konferencyjna– zgodnie z opisem przedmiotu zamówienia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35ADC" w14:textId="77777777" w:rsidR="00F410E8" w:rsidRDefault="00F410E8">
            <w:pPr>
              <w:rPr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1A63B" w14:textId="3D92960D" w:rsidR="00F410E8" w:rsidRDefault="00F410E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F3DAF" w14:textId="77777777" w:rsidR="00F410E8" w:rsidRDefault="00F410E8">
            <w:pPr>
              <w:rPr>
                <w:sz w:val="20"/>
                <w:szCs w:val="20"/>
              </w:rPr>
            </w:pPr>
          </w:p>
        </w:tc>
      </w:tr>
      <w:tr w:rsidR="00F410E8" w14:paraId="1E0C87AB" w14:textId="77777777" w:rsidTr="00A463B7">
        <w:tc>
          <w:tcPr>
            <w:tcW w:w="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vAlign w:val="center"/>
            <w:hideMark/>
          </w:tcPr>
          <w:p w14:paraId="55087E30" w14:textId="77777777" w:rsidR="00F410E8" w:rsidRDefault="00F410E8">
            <w:pPr>
              <w:spacing w:line="254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839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14:paraId="444E0457" w14:textId="22128F6F" w:rsidR="00F410E8" w:rsidRDefault="00F410E8" w:rsidP="00F410E8">
            <w:pPr>
              <w:spacing w:before="24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USŁUGI WYNAJMU SAL</w:t>
            </w:r>
            <w:r w:rsidR="00A910FA">
              <w:rPr>
                <w:b/>
                <w:bCs/>
                <w:sz w:val="20"/>
                <w:szCs w:val="20"/>
              </w:rPr>
              <w:t>I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FE2BAE">
              <w:rPr>
                <w:b/>
                <w:bCs/>
                <w:sz w:val="20"/>
                <w:szCs w:val="20"/>
              </w:rPr>
              <w:t>KONFERENCYJNEJ</w:t>
            </w:r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 ….……………………</w:t>
            </w:r>
            <w:r w:rsidR="00A463B7">
              <w:rPr>
                <w:rFonts w:cs="Calibri"/>
                <w:b/>
                <w:bCs/>
                <w:sz w:val="20"/>
                <w:szCs w:val="20"/>
              </w:rPr>
              <w:t>…………</w:t>
            </w:r>
            <w:r w:rsidR="00B3694D">
              <w:rPr>
                <w:rFonts w:cs="Calibri"/>
                <w:b/>
                <w:bCs/>
                <w:sz w:val="20"/>
                <w:szCs w:val="20"/>
              </w:rPr>
              <w:t>……………………………..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zł</w:t>
            </w:r>
            <w:r w:rsidR="00FE2BAE">
              <w:rPr>
                <w:rFonts w:cs="Calibri"/>
                <w:b/>
                <w:bCs/>
                <w:sz w:val="20"/>
                <w:szCs w:val="20"/>
              </w:rPr>
              <w:t xml:space="preserve"> brutto</w:t>
            </w:r>
          </w:p>
          <w:p w14:paraId="6DEC9099" w14:textId="77777777" w:rsidR="00616453" w:rsidRDefault="00616453" w:rsidP="00616453">
            <w:pPr>
              <w:spacing w:before="240" w:after="0" w:line="254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Słownie: ………………………………………………………………………………….………………………………………….. zł</w:t>
            </w:r>
            <w:r w:rsidR="00FE2BAE">
              <w:rPr>
                <w:b/>
                <w:sz w:val="20"/>
                <w:szCs w:val="20"/>
              </w:rPr>
              <w:t xml:space="preserve"> brutto </w:t>
            </w:r>
          </w:p>
          <w:p w14:paraId="73888F86" w14:textId="04C760FC" w:rsidR="00FE2BAE" w:rsidRDefault="00FE2BAE" w:rsidP="00FE2BAE">
            <w:pPr>
              <w:spacing w:before="240" w:line="254" w:lineRule="auto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RAZEM USŁUGI WYNAJMU SALI KONFERENCYJNEJ: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  ….…………………………………………………………….. zł netto</w:t>
            </w:r>
          </w:p>
          <w:p w14:paraId="31143E1C" w14:textId="3DA2793B" w:rsidR="00FE2BAE" w:rsidRDefault="00FE2BAE" w:rsidP="00FE2BAE">
            <w:pPr>
              <w:spacing w:before="240" w:after="0" w:line="254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Słownie: ………………………………………………………………………………….………………………………………….. zł netto</w:t>
            </w:r>
          </w:p>
          <w:p w14:paraId="3BA0ACA8" w14:textId="62E46E57" w:rsidR="00FE2BAE" w:rsidRPr="00F410E8" w:rsidRDefault="00FE2BAE" w:rsidP="00616453">
            <w:pPr>
              <w:spacing w:before="240" w:after="0" w:line="254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</w:tbl>
    <w:p w14:paraId="72AB9ED2" w14:textId="77777777" w:rsidR="00616453" w:rsidRDefault="00616453" w:rsidP="00130F13">
      <w:pPr>
        <w:spacing w:after="120"/>
        <w:rPr>
          <w:rFonts w:cs="Calibri"/>
          <w:b/>
          <w:sz w:val="20"/>
          <w:szCs w:val="20"/>
          <w:u w:val="single"/>
        </w:rPr>
      </w:pPr>
      <w:bookmarkStart w:id="2" w:name="_Hlk103595994"/>
      <w:bookmarkEnd w:id="1"/>
    </w:p>
    <w:p w14:paraId="17C4F5C8" w14:textId="4D528B02" w:rsidR="00130F13" w:rsidRDefault="00130F13" w:rsidP="00130F13">
      <w:pPr>
        <w:spacing w:after="120"/>
        <w:rPr>
          <w:rFonts w:cs="Calibri"/>
          <w:b/>
          <w:sz w:val="20"/>
          <w:szCs w:val="20"/>
          <w:u w:val="single"/>
        </w:rPr>
      </w:pPr>
      <w:r>
        <w:rPr>
          <w:rFonts w:cs="Calibri"/>
          <w:b/>
          <w:sz w:val="20"/>
          <w:szCs w:val="20"/>
          <w:u w:val="single"/>
        </w:rPr>
        <w:t xml:space="preserve">KRYTERIUM ASPEKT SPOŁECZNY: </w:t>
      </w:r>
    </w:p>
    <w:p w14:paraId="7A15ADBA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Oświadczam(my)*, że kawa wykorzystywana do przygotowywania przerwy kawowej będzie produktem spełniającym standardy społecznie Sprawiedliwego Handlu wskazane w opisie przedmiotu zamówienia (stanowiącym zał. nr </w:t>
      </w:r>
      <w:bookmarkStart w:id="3" w:name="_Hlk103934013"/>
      <w:r>
        <w:rPr>
          <w:rFonts w:cs="Calibri"/>
          <w:b/>
          <w:sz w:val="20"/>
          <w:szCs w:val="20"/>
        </w:rPr>
        <w:t xml:space="preserve">2 </w:t>
      </w:r>
      <w:bookmarkEnd w:id="3"/>
      <w:r>
        <w:rPr>
          <w:rFonts w:cs="Calibri"/>
          <w:b/>
          <w:sz w:val="20"/>
          <w:szCs w:val="20"/>
        </w:rPr>
        <w:t>do SWZ)</w:t>
      </w:r>
    </w:p>
    <w:p w14:paraId="2CB6C1FE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- TAK / NIE*</w:t>
      </w:r>
    </w:p>
    <w:p w14:paraId="7A3CE5D7" w14:textId="77777777" w:rsidR="00130F13" w:rsidRDefault="00130F13" w:rsidP="00130F13">
      <w:pPr>
        <w:spacing w:after="120"/>
        <w:ind w:firstLine="709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 xml:space="preserve">* niepotrzebne skreślić. </w:t>
      </w:r>
    </w:p>
    <w:p w14:paraId="3D96B680" w14:textId="7AA3139C" w:rsidR="00460F3A" w:rsidRPr="003B693C" w:rsidRDefault="00130F13" w:rsidP="003B693C">
      <w:pPr>
        <w:spacing w:after="0"/>
        <w:jc w:val="both"/>
        <w:rPr>
          <w:rFonts w:cs="Calibri"/>
          <w:b/>
          <w:sz w:val="20"/>
          <w:szCs w:val="20"/>
        </w:rPr>
      </w:pPr>
      <w:r w:rsidRPr="00460F3A">
        <w:rPr>
          <w:rFonts w:cs="Calibri"/>
          <w:b/>
          <w:sz w:val="20"/>
          <w:szCs w:val="20"/>
          <w:u w:val="single"/>
        </w:rPr>
        <w:t>Całkowita wartość oferty brutto</w:t>
      </w:r>
      <w:r>
        <w:rPr>
          <w:rFonts w:cs="Calibri"/>
          <w:b/>
          <w:sz w:val="20"/>
          <w:szCs w:val="20"/>
        </w:rPr>
        <w:t xml:space="preserve"> na </w:t>
      </w:r>
      <w:r w:rsidR="00145564" w:rsidRPr="00145564">
        <w:rPr>
          <w:rFonts w:eastAsia="Times New Roman" w:cs="Calibri"/>
          <w:b/>
          <w:bCs/>
          <w:sz w:val="20"/>
          <w:szCs w:val="20"/>
          <w:lang w:eastAsia="pl-PL"/>
        </w:rPr>
        <w:t xml:space="preserve">zapewnienie </w:t>
      </w:r>
      <w:r w:rsidR="00145564" w:rsidRPr="00145564">
        <w:rPr>
          <w:rFonts w:eastAsia="Times New Roman" w:cs="Calibri"/>
          <w:b/>
          <w:bCs/>
          <w:kern w:val="3"/>
          <w:sz w:val="20"/>
          <w:szCs w:val="20"/>
          <w:lang w:eastAsia="pl-PL"/>
        </w:rPr>
        <w:t xml:space="preserve">usługi cateringowej (przerwa kawowa i obiad) wraz </w:t>
      </w:r>
      <w:r w:rsidR="00145564" w:rsidRPr="00145564">
        <w:rPr>
          <w:rFonts w:eastAsia="Times New Roman" w:cs="Calibri"/>
          <w:b/>
          <w:bCs/>
          <w:kern w:val="3"/>
          <w:sz w:val="20"/>
          <w:szCs w:val="20"/>
          <w:lang w:eastAsia="pl-PL"/>
        </w:rPr>
        <w:br/>
        <w:t xml:space="preserve">z wynajmem sali konferencyjnej podczas organizacji  32 dni szkoleniowych </w:t>
      </w:r>
      <w:r w:rsidR="00145564" w:rsidRPr="00145564">
        <w:rPr>
          <w:rFonts w:cs="Calibri"/>
          <w:b/>
          <w:bCs/>
          <w:sz w:val="20"/>
          <w:szCs w:val="20"/>
        </w:rPr>
        <w:t>na potrzeby projektu pn.: „</w:t>
      </w:r>
      <w:r w:rsidR="00145564" w:rsidRPr="00145564">
        <w:rPr>
          <w:rFonts w:cs="Calibri"/>
          <w:b/>
          <w:bCs/>
          <w:kern w:val="3"/>
          <w:sz w:val="20"/>
          <w:szCs w:val="20"/>
        </w:rPr>
        <w:t xml:space="preserve">Działania ośrodka adopcyjnego na rzecz dolnośląskich rodzin”, współfinansowanego w ramach programu Fundusze </w:t>
      </w:r>
      <w:r w:rsidR="00145564" w:rsidRPr="00145564">
        <w:rPr>
          <w:rFonts w:cs="Calibri"/>
          <w:b/>
          <w:bCs/>
          <w:kern w:val="3"/>
          <w:sz w:val="20"/>
          <w:szCs w:val="20"/>
        </w:rPr>
        <w:br/>
        <w:t xml:space="preserve">Europejskie dla Dolnego Śląska na lata 2021-2027 z zakresu 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 </w:t>
      </w:r>
      <w:r>
        <w:rPr>
          <w:rFonts w:cs="Calibri"/>
          <w:b/>
          <w:sz w:val="20"/>
          <w:szCs w:val="20"/>
        </w:rPr>
        <w:t xml:space="preserve">- zgodnie z OPZ do SWZ) </w:t>
      </w:r>
    </w:p>
    <w:p w14:paraId="0D4A6EA2" w14:textId="5547C67E" w:rsidR="00130F13" w:rsidRDefault="00130F13" w:rsidP="00FF305D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……………………………………………………………………………………………….………………….……zł</w:t>
      </w:r>
      <w:r w:rsidR="00FE2BAE">
        <w:rPr>
          <w:rFonts w:cs="Calibri"/>
          <w:b/>
          <w:sz w:val="20"/>
          <w:szCs w:val="20"/>
        </w:rPr>
        <w:t xml:space="preserve"> brutto</w:t>
      </w:r>
    </w:p>
    <w:p w14:paraId="7B82E456" w14:textId="52A0554D" w:rsidR="00130F13" w:rsidRDefault="00130F13" w:rsidP="00130F13">
      <w:pPr>
        <w:spacing w:after="120"/>
        <w:jc w:val="both"/>
        <w:rPr>
          <w:rFonts w:cs="Calibri"/>
          <w:b/>
          <w:sz w:val="20"/>
          <w:szCs w:val="20"/>
        </w:rPr>
      </w:pPr>
      <w:bookmarkStart w:id="4" w:name="_Hlk103934735"/>
      <w:r>
        <w:rPr>
          <w:rFonts w:cs="Calibri"/>
          <w:b/>
          <w:sz w:val="20"/>
          <w:szCs w:val="20"/>
        </w:rPr>
        <w:t>(słownie: ………………………………………………………………………………………………………..zł</w:t>
      </w:r>
      <w:r w:rsidR="00FE2BAE">
        <w:rPr>
          <w:rFonts w:cs="Calibri"/>
          <w:b/>
          <w:sz w:val="20"/>
          <w:szCs w:val="20"/>
        </w:rPr>
        <w:t xml:space="preserve"> brutto</w:t>
      </w:r>
      <w:r>
        <w:rPr>
          <w:rFonts w:cs="Calibri"/>
          <w:b/>
          <w:sz w:val="20"/>
          <w:szCs w:val="20"/>
        </w:rPr>
        <w:t xml:space="preserve">) </w:t>
      </w:r>
      <w:bookmarkEnd w:id="2"/>
    </w:p>
    <w:p w14:paraId="75D43D55" w14:textId="77777777" w:rsidR="003B693C" w:rsidRDefault="003B693C" w:rsidP="00130F13">
      <w:pPr>
        <w:spacing w:after="120"/>
        <w:jc w:val="both"/>
        <w:rPr>
          <w:rFonts w:cs="Calibri"/>
          <w:b/>
          <w:sz w:val="20"/>
          <w:szCs w:val="20"/>
        </w:rPr>
      </w:pPr>
    </w:p>
    <w:p w14:paraId="15DEE16C" w14:textId="79ACE36F" w:rsidR="003B693C" w:rsidRDefault="003B693C" w:rsidP="003B693C">
      <w:pPr>
        <w:spacing w:after="120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lastRenderedPageBreak/>
        <w:t>……………………………………………………………………………………………….………………….……zł netto</w:t>
      </w:r>
    </w:p>
    <w:p w14:paraId="35DF1A5A" w14:textId="423EC52C" w:rsidR="003B693C" w:rsidRPr="003B693C" w:rsidRDefault="003B693C" w:rsidP="003B693C">
      <w:pPr>
        <w:spacing w:after="120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</w:rPr>
        <w:t>(słownie: ………………………………………………………………………………………………………..zł netto</w:t>
      </w:r>
      <w:r w:rsidR="00426C4B">
        <w:rPr>
          <w:rFonts w:cs="Calibri"/>
          <w:b/>
          <w:sz w:val="20"/>
          <w:szCs w:val="20"/>
        </w:rPr>
        <w:t>)</w:t>
      </w:r>
      <w:r>
        <w:rPr>
          <w:rFonts w:cs="Calibri"/>
          <w:b/>
          <w:sz w:val="20"/>
          <w:szCs w:val="20"/>
        </w:rPr>
        <w:t xml:space="preserve"> </w:t>
      </w:r>
      <w:bookmarkEnd w:id="4"/>
    </w:p>
    <w:p w14:paraId="444CE785" w14:textId="77777777" w:rsidR="003B693C" w:rsidRDefault="003B693C" w:rsidP="00963527">
      <w:pPr>
        <w:tabs>
          <w:tab w:val="center" w:pos="4536"/>
          <w:tab w:val="right" w:pos="9072"/>
        </w:tabs>
        <w:spacing w:after="0" w:line="240" w:lineRule="auto"/>
        <w:jc w:val="both"/>
        <w:rPr>
          <w:rFonts w:cs="Arial"/>
          <w:b/>
          <w:sz w:val="20"/>
          <w:szCs w:val="20"/>
        </w:rPr>
      </w:pPr>
    </w:p>
    <w:p w14:paraId="632299CA" w14:textId="4B02C503" w:rsidR="00963527" w:rsidRPr="00B208CA" w:rsidRDefault="00963527" w:rsidP="00963527">
      <w:pPr>
        <w:tabs>
          <w:tab w:val="center" w:pos="4536"/>
          <w:tab w:val="right" w:pos="9072"/>
        </w:tabs>
        <w:spacing w:after="0" w:line="240" w:lineRule="auto"/>
        <w:jc w:val="both"/>
        <w:rPr>
          <w:rFonts w:cs="Arial"/>
          <w:b/>
          <w:sz w:val="20"/>
          <w:szCs w:val="20"/>
        </w:rPr>
      </w:pPr>
      <w:r w:rsidRPr="00B208CA">
        <w:rPr>
          <w:rFonts w:cs="Arial"/>
          <w:b/>
          <w:sz w:val="20"/>
          <w:szCs w:val="20"/>
        </w:rPr>
        <w:t>Miejsce realizacji zamówienia: miasto Wrocław</w:t>
      </w:r>
    </w:p>
    <w:p w14:paraId="01BB147A" w14:textId="77777777" w:rsidR="00130F13" w:rsidRPr="00B208CA" w:rsidRDefault="00130F13" w:rsidP="00130F13">
      <w:pPr>
        <w:pStyle w:val="Tekstpodstawowy3"/>
        <w:rPr>
          <w:rFonts w:cs="Calibri"/>
          <w:b/>
          <w:sz w:val="20"/>
          <w:szCs w:val="20"/>
        </w:rPr>
      </w:pPr>
      <w:r w:rsidRPr="00B208CA">
        <w:rPr>
          <w:rFonts w:cs="Calibri"/>
          <w:b/>
          <w:sz w:val="20"/>
          <w:szCs w:val="20"/>
          <w:u w:val="single"/>
        </w:rPr>
        <w:t>Należy wpisać  dokładną nazwę miejsca/obiektu, adres, adres strony internetowej:</w:t>
      </w:r>
      <w:r w:rsidRPr="00B208CA">
        <w:rPr>
          <w:rFonts w:cs="Calibri"/>
          <w:b/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0D2C8B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ze szczegółowymi warunkami postępowania zawartymi w SWZ wraz z wszystkimi załącznikami i nie wnosimy do nich zastrzeżeń oraz zdobyliśmy konieczne informacje do przygotowania oferty.</w:t>
      </w:r>
    </w:p>
    <w:p w14:paraId="71728805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Oferujemy rozliczenie przedmiotu zamówienia </w:t>
      </w:r>
      <w:r>
        <w:rPr>
          <w:rFonts w:cs="Arial"/>
          <w:b/>
          <w:sz w:val="20"/>
          <w:u w:val="single"/>
        </w:rPr>
        <w:t>fakturą VAT/rachunkiem ***</w:t>
      </w:r>
      <w:r>
        <w:rPr>
          <w:rFonts w:cs="Arial"/>
          <w:sz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51D90924" w14:textId="26110055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1" w:hanging="301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Oświadczamy, że jesteśmy związani ofertą przez okres 30 dni od dnia składania ofert, wskazanego w SWZ tj. do </w:t>
      </w:r>
      <w:r>
        <w:rPr>
          <w:rFonts w:cs="Arial"/>
          <w:b/>
          <w:bCs/>
          <w:sz w:val="20"/>
        </w:rPr>
        <w:t xml:space="preserve">dnia </w:t>
      </w:r>
      <w:r w:rsidR="008F1DF5">
        <w:rPr>
          <w:rFonts w:cs="Arial"/>
          <w:b/>
          <w:bCs/>
          <w:sz w:val="20"/>
        </w:rPr>
        <w:t>15.08.</w:t>
      </w:r>
      <w:r w:rsidR="00387D78">
        <w:rPr>
          <w:rFonts w:cs="Arial"/>
          <w:b/>
          <w:bCs/>
          <w:sz w:val="20"/>
        </w:rPr>
        <w:t>202</w:t>
      </w:r>
      <w:r w:rsidR="00145564">
        <w:rPr>
          <w:rFonts w:cs="Arial"/>
          <w:b/>
          <w:bCs/>
          <w:sz w:val="20"/>
        </w:rPr>
        <w:t>4</w:t>
      </w:r>
      <w:r w:rsidR="00387D78">
        <w:rPr>
          <w:rFonts w:cs="Arial"/>
          <w:b/>
          <w:bCs/>
          <w:sz w:val="20"/>
        </w:rPr>
        <w:t xml:space="preserve"> </w:t>
      </w:r>
      <w:r>
        <w:rPr>
          <w:rFonts w:cs="Arial"/>
          <w:b/>
          <w:bCs/>
          <w:sz w:val="20"/>
        </w:rPr>
        <w:t>r.</w:t>
      </w:r>
    </w:p>
    <w:p w14:paraId="0E40954E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zapoznaliśmy się z zapisami dotyczącymi umowy i zobowiązujemy się – w przypadku wyboru naszej oferty – do zawarcia umowy na wymienionych warunkach  i w terminie wyznaczonym przez Zamawiającego oraz do spełnienia wszelkich wymagań wynikających z zapisów Umowy oraz oczekiwań odnośnie świadczenia usługi.</w:t>
      </w:r>
    </w:p>
    <w:p w14:paraId="5EAC820A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zaoferowany przez nas przedmiot zamówienia spełnia wszystkie wymagania Zamawiającego.</w:t>
      </w:r>
    </w:p>
    <w:p w14:paraId="1B059606" w14:textId="77777777" w:rsidR="00130F13" w:rsidRPr="00B208CA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 w:rsidRPr="00B208CA">
        <w:rPr>
          <w:rFonts w:cs="Arial"/>
          <w:sz w:val="20"/>
        </w:rPr>
        <w:t>Oświadczamy, iż w wypadku pozyskania przez nas danych osobowych od osób trzecich, wypełniłem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4059163B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Oświadczamy, że wycena przedmiotu zamówienia uwzględnia wszystkie uwarunkowania oraz czynniki związane z realizacja zamówienia i obejmuje cały zakres rzeczowy zamówienia – wycena jest kompletna.</w:t>
      </w:r>
    </w:p>
    <w:p w14:paraId="34B6BC29" w14:textId="77777777" w:rsidR="00130F13" w:rsidRDefault="00130F13" w:rsidP="00130F13">
      <w:pPr>
        <w:widowControl w:val="0"/>
        <w:numPr>
          <w:ilvl w:val="0"/>
          <w:numId w:val="34"/>
        </w:numPr>
        <w:tabs>
          <w:tab w:val="num" w:pos="300"/>
        </w:tabs>
        <w:spacing w:after="0" w:line="240" w:lineRule="auto"/>
        <w:ind w:left="300" w:hanging="300"/>
        <w:jc w:val="both"/>
        <w:rPr>
          <w:rFonts w:cs="Arial"/>
          <w:b/>
          <w:i/>
          <w:sz w:val="20"/>
          <w:u w:val="single"/>
        </w:rPr>
      </w:pPr>
      <w:r>
        <w:rPr>
          <w:rFonts w:cs="Arial"/>
          <w:b/>
          <w:i/>
          <w:sz w:val="20"/>
          <w:u w:val="single"/>
        </w:rPr>
        <w:t>Oświadczamy, że jesteśmy/nie jesteśmy płatnikiem podatku VAT ***.  NIP:……………………</w:t>
      </w:r>
    </w:p>
    <w:p w14:paraId="615D4BDB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Deklarujemy, że wszystkie oświadczenia i informacje są kompletne i prawdziwe.</w:t>
      </w:r>
    </w:p>
    <w:p w14:paraId="5333FE07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77DD73A0" w14:textId="72F90AA5" w:rsidR="008F1DF5" w:rsidRPr="008F1DF5" w:rsidRDefault="008F1DF5" w:rsidP="008F1DF5">
      <w:pPr>
        <w:pStyle w:val="Akapitzlist"/>
        <w:numPr>
          <w:ilvl w:val="0"/>
          <w:numId w:val="34"/>
        </w:numPr>
        <w:autoSpaceDE w:val="0"/>
        <w:spacing w:after="0"/>
        <w:contextualSpacing/>
        <w:jc w:val="both"/>
        <w:rPr>
          <w:rFonts w:cs="Arial"/>
          <w:b/>
          <w:bCs/>
          <w:sz w:val="20"/>
        </w:rPr>
      </w:pPr>
      <w:r w:rsidRPr="008F1DF5">
        <w:rPr>
          <w:rFonts w:cs="Calibri"/>
          <w:sz w:val="20"/>
        </w:rPr>
        <w:t>Wykonawca oświadcza, że wskazany w ust. 1</w:t>
      </w:r>
      <w:r>
        <w:rPr>
          <w:rFonts w:cs="Calibri"/>
          <w:sz w:val="20"/>
        </w:rPr>
        <w:t>1</w:t>
      </w:r>
      <w:r w:rsidRPr="008F1DF5">
        <w:rPr>
          <w:rFonts w:cs="Calibri"/>
          <w:sz w:val="20"/>
        </w:rPr>
        <w:t xml:space="preserve">  rachunek bankowy  na który zostanie przelana należność jest rachunkiem rozliczeniowym służącym wyłącznie do celów rozliczeń z tytułu prowadzonej przez niego działalności gospodarczej i </w:t>
      </w:r>
      <w:r w:rsidRPr="008F1DF5">
        <w:rPr>
          <w:rFonts w:cs="Calibri"/>
          <w:b/>
          <w:bCs/>
          <w:sz w:val="20"/>
        </w:rPr>
        <w:t>jest/nie jest***</w:t>
      </w:r>
      <w:r w:rsidRPr="008F1DF5">
        <w:rPr>
          <w:rFonts w:cs="Calibri"/>
          <w:sz w:val="20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0CA53AD9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posiadamy REGON o nr </w:t>
      </w:r>
      <w:r>
        <w:rPr>
          <w:rFonts w:cs="Arial"/>
          <w:b/>
          <w:sz w:val="20"/>
        </w:rPr>
        <w:t>……………………**</w:t>
      </w:r>
    </w:p>
    <w:p w14:paraId="39CF4450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t xml:space="preserve">Informujemy, iż jesteśmy podmiotem wpisanym do ewidencji działalności gospodarczej/krajowym rejestrze sądowym pod nr </w:t>
      </w:r>
      <w:r>
        <w:rPr>
          <w:rFonts w:cs="Arial"/>
          <w:b/>
          <w:sz w:val="20"/>
        </w:rPr>
        <w:t>………………………………….**/***</w:t>
      </w:r>
    </w:p>
    <w:p w14:paraId="5F7C94B7" w14:textId="77777777" w:rsidR="00130F13" w:rsidRDefault="00130F13" w:rsidP="00130F13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0694BBFB" w14:textId="77777777" w:rsidR="00616453" w:rsidRDefault="00130F13" w:rsidP="00FF305D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 xml:space="preserve">Przedmiot zamówienia zrealizujemy </w:t>
      </w:r>
      <w:r>
        <w:rPr>
          <w:rFonts w:cs="Arial"/>
          <w:b/>
          <w:bCs/>
          <w:sz w:val="20"/>
        </w:rPr>
        <w:t>z udziałem /bez udziału podwykonawców</w:t>
      </w:r>
      <w:r>
        <w:rPr>
          <w:rFonts w:cs="Arial"/>
          <w:sz w:val="20"/>
        </w:rPr>
        <w:t xml:space="preserve">*** ………………………………….. (podać nazwę i adres podwykonawcy, o ile znani są na tym etapie postepowania), który/którzy wykona/ja następujący % zamówienia (o ile jest znany na tym etapie postepowania) </w:t>
      </w:r>
    </w:p>
    <w:p w14:paraId="496220A6" w14:textId="1E503883" w:rsidR="00130F13" w:rsidRDefault="00130F13" w:rsidP="00FF305D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>
        <w:rPr>
          <w:rFonts w:cs="Arial"/>
          <w:sz w:val="20"/>
        </w:rPr>
        <w:t>k.k</w:t>
      </w:r>
      <w:proofErr w:type="spellEnd"/>
      <w:r>
        <w:rPr>
          <w:rFonts w:cs="Arial"/>
          <w:sz w:val="20"/>
        </w:rPr>
        <w:t xml:space="preserve">). </w:t>
      </w:r>
    </w:p>
    <w:p w14:paraId="548B56EC" w14:textId="77777777" w:rsidR="00130F13" w:rsidRDefault="00130F13" w:rsidP="00FF305D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sz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009274AE" w14:textId="77777777" w:rsidR="00130F13" w:rsidRDefault="00130F13" w:rsidP="00FF305D">
      <w:pPr>
        <w:numPr>
          <w:ilvl w:val="0"/>
          <w:numId w:val="34"/>
        </w:numPr>
        <w:tabs>
          <w:tab w:val="num" w:pos="300"/>
        </w:tabs>
        <w:autoSpaceDE w:val="0"/>
        <w:autoSpaceDN w:val="0"/>
        <w:spacing w:after="0" w:line="240" w:lineRule="auto"/>
        <w:ind w:left="300" w:hanging="300"/>
        <w:jc w:val="both"/>
        <w:rPr>
          <w:rFonts w:cs="Arial"/>
          <w:sz w:val="20"/>
        </w:rPr>
      </w:pPr>
      <w:r>
        <w:rPr>
          <w:rFonts w:cs="Arial"/>
          <w:b/>
          <w:sz w:val="20"/>
        </w:rPr>
        <w:t>Oświadczamy, iż występuję w niniejszym postępowaniu</w:t>
      </w:r>
      <w:r>
        <w:rPr>
          <w:rFonts w:cs="Arial"/>
          <w:sz w:val="20"/>
        </w:rPr>
        <w:t xml:space="preserve">, </w:t>
      </w:r>
      <w:r>
        <w:rPr>
          <w:rFonts w:cs="Arial"/>
          <w:b/>
          <w:sz w:val="20"/>
        </w:rPr>
        <w:t>jako osoba fizyczna/osoba prawna /jednostka organizacyjna nieposiadająca osobowości prawnej/konsorcjum***.</w:t>
      </w:r>
    </w:p>
    <w:p w14:paraId="0D92DBA1" w14:textId="77777777" w:rsidR="00130F13" w:rsidRDefault="00130F13" w:rsidP="00616453">
      <w:pPr>
        <w:numPr>
          <w:ilvl w:val="0"/>
          <w:numId w:val="34"/>
        </w:numPr>
        <w:spacing w:after="0"/>
        <w:jc w:val="both"/>
        <w:rPr>
          <w:rFonts w:cs="Arial"/>
          <w:sz w:val="20"/>
        </w:rPr>
      </w:pPr>
      <w:r>
        <w:rPr>
          <w:rFonts w:cs="Arial"/>
          <w:sz w:val="20"/>
        </w:rPr>
        <w:t>Oświadczam/y, że ja/my (imię i nazwisko) ……………………………………………………….…………………..   podpisany/i jestem/</w:t>
      </w:r>
      <w:proofErr w:type="spellStart"/>
      <w:r>
        <w:rPr>
          <w:rFonts w:cs="Arial"/>
          <w:sz w:val="20"/>
        </w:rPr>
        <w:t>śmy</w:t>
      </w:r>
      <w:proofErr w:type="spellEnd"/>
      <w:r>
        <w:rPr>
          <w:rFonts w:cs="Arial"/>
          <w:sz w:val="20"/>
        </w:rPr>
        <w:t xml:space="preserve"> upoważniony/</w:t>
      </w:r>
      <w:proofErr w:type="spellStart"/>
      <w:r>
        <w:rPr>
          <w:rFonts w:cs="Arial"/>
          <w:sz w:val="20"/>
        </w:rPr>
        <w:t>eni</w:t>
      </w:r>
      <w:proofErr w:type="spellEnd"/>
      <w:r>
        <w:rPr>
          <w:rFonts w:cs="Arial"/>
          <w:sz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56006D9B" w14:textId="77777777" w:rsidR="00130F13" w:rsidRDefault="00130F13" w:rsidP="00FF305D">
      <w:pPr>
        <w:numPr>
          <w:ilvl w:val="0"/>
          <w:numId w:val="34"/>
        </w:numPr>
        <w:spacing w:after="0"/>
        <w:jc w:val="both"/>
        <w:rPr>
          <w:rFonts w:cs="Arial"/>
          <w:sz w:val="20"/>
        </w:rPr>
      </w:pPr>
      <w:r>
        <w:rPr>
          <w:rFonts w:cs="Arial"/>
          <w:sz w:val="20"/>
        </w:rPr>
        <w:t>Oświadczam, iż w przypadku wyboru mojej oferty zobowiązuję się przed podpisaniem umowy w celu uniknięcia konfliktu interesów złożyć Zamawiającemu oświadczenie o braku powiązań osobowych oraz kapitałowych z Zamawiającym (przez powiązania osobowe lub kapitałowe rozumie się wzajemne powiązania między beneficjentami lub osobami upoważnionymi do zaciągania zobowiązań w imieniu beneficjenta lub osobami wykonującymi w imieniu beneficjenta czynności związane z przeprowadzeniem procedury wyboru wykonawcy a wykonawcą).</w:t>
      </w:r>
    </w:p>
    <w:p w14:paraId="6979A88A" w14:textId="77777777" w:rsidR="00130F13" w:rsidRDefault="00130F13" w:rsidP="00FF305D">
      <w:pPr>
        <w:numPr>
          <w:ilvl w:val="0"/>
          <w:numId w:val="34"/>
        </w:numPr>
        <w:spacing w:after="0"/>
        <w:jc w:val="both"/>
        <w:rPr>
          <w:rFonts w:cs="Arial"/>
          <w:sz w:val="20"/>
        </w:rPr>
      </w:pPr>
      <w:r>
        <w:rPr>
          <w:rFonts w:cs="Arial"/>
          <w:sz w:val="20"/>
        </w:rPr>
        <w:t>Niniejsza oferta zawiera na stronach od …… do ….. informacje stanowiące tajemnice przedsiębiorstwa w rozumieniu przepisów o zwalczaniu nieuczciwej konkurencji.</w:t>
      </w:r>
    </w:p>
    <w:p w14:paraId="563F30BD" w14:textId="77777777" w:rsidR="00616453" w:rsidRDefault="00130F13" w:rsidP="00616453">
      <w:pPr>
        <w:numPr>
          <w:ilvl w:val="0"/>
          <w:numId w:val="34"/>
        </w:numPr>
        <w:spacing w:after="0"/>
        <w:jc w:val="both"/>
        <w:rPr>
          <w:rFonts w:cs="Arial"/>
          <w:sz w:val="20"/>
        </w:rPr>
      </w:pPr>
      <w:r>
        <w:rPr>
          <w:rFonts w:cs="Arial"/>
          <w:sz w:val="20"/>
        </w:rPr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  <w:r w:rsidR="008F1DF5">
        <w:rPr>
          <w:rFonts w:cs="Arial"/>
          <w:sz w:val="20"/>
        </w:rPr>
        <w:t xml:space="preserve"> </w:t>
      </w:r>
      <w:r w:rsidRPr="008F1DF5">
        <w:rPr>
          <w:rFonts w:cs="Arial"/>
          <w:sz w:val="20"/>
        </w:rPr>
        <w:t xml:space="preserve">W myśl art. 18 ust. 3 ustawy </w:t>
      </w:r>
      <w:proofErr w:type="spellStart"/>
      <w:r w:rsidRPr="008F1DF5">
        <w:rPr>
          <w:rFonts w:cs="Arial"/>
          <w:sz w:val="20"/>
        </w:rPr>
        <w:t>Pzp</w:t>
      </w:r>
      <w:proofErr w:type="spellEnd"/>
      <w:r w:rsidRPr="008F1DF5">
        <w:rPr>
          <w:rFonts w:cs="Arial"/>
          <w:sz w:val="20"/>
        </w:rPr>
        <w:t xml:space="preserve">, konieczne jest aby Wykonawca </w:t>
      </w:r>
      <w:r w:rsidRPr="008F1DF5">
        <w:rPr>
          <w:rFonts w:cs="Arial"/>
          <w:b/>
          <w:bCs/>
          <w:sz w:val="20"/>
        </w:rPr>
        <w:t>wraz z przekazaniem informacji</w:t>
      </w:r>
      <w:r w:rsidRPr="008F1DF5">
        <w:rPr>
          <w:rFonts w:cs="Arial"/>
          <w:sz w:val="20"/>
        </w:rPr>
        <w:t xml:space="preserve"> stanowiących tajemnice przedsiębiorstwa w postepowaniu zastrzegł , że konkretne informacje nie mogą zostać udostępnione </w:t>
      </w:r>
      <w:r w:rsidRPr="008F1DF5">
        <w:rPr>
          <w:rFonts w:cs="Arial"/>
          <w:b/>
          <w:bCs/>
          <w:sz w:val="20"/>
        </w:rPr>
        <w:t>jak również w</w:t>
      </w:r>
      <w:r w:rsidR="008F1DF5">
        <w:rPr>
          <w:rFonts w:cs="Arial"/>
          <w:b/>
          <w:bCs/>
          <w:sz w:val="20"/>
        </w:rPr>
        <w:t>y</w:t>
      </w:r>
      <w:r w:rsidRPr="008F1DF5">
        <w:rPr>
          <w:rFonts w:cs="Arial"/>
          <w:b/>
          <w:bCs/>
          <w:sz w:val="20"/>
        </w:rPr>
        <w:t>kazał</w:t>
      </w:r>
      <w:r w:rsidRPr="008F1DF5">
        <w:rPr>
          <w:rFonts w:cs="Arial"/>
          <w:sz w:val="20"/>
        </w:rPr>
        <w:t xml:space="preserve">, iż zastrzeżone informacje rzeczywiście stanowią tajemnicę przedsiębiorstwa. </w:t>
      </w:r>
      <w:r w:rsidRPr="008F1DF5">
        <w:rPr>
          <w:rFonts w:cs="Arial"/>
          <w:b/>
          <w:bCs/>
          <w:sz w:val="20"/>
        </w:rPr>
        <w:t>Niewykazanie,</w:t>
      </w:r>
      <w:r w:rsidRPr="008F1DF5">
        <w:rPr>
          <w:rFonts w:cs="Arial"/>
          <w:sz w:val="20"/>
        </w:rPr>
        <w:t xml:space="preserve"> iż informacje zastrzeżone stanowią tajemnice przedsiębiorstwa skutkować będzie </w:t>
      </w:r>
      <w:r w:rsidRPr="008F1DF5">
        <w:rPr>
          <w:rFonts w:cs="Arial"/>
          <w:b/>
          <w:bCs/>
          <w:sz w:val="20"/>
        </w:rPr>
        <w:t>ujawnieniem</w:t>
      </w:r>
      <w:r w:rsidRPr="008F1DF5">
        <w:rPr>
          <w:rFonts w:cs="Arial"/>
          <w:sz w:val="20"/>
        </w:rPr>
        <w:t xml:space="preserve"> tych informacji.</w:t>
      </w:r>
    </w:p>
    <w:p w14:paraId="3A6214A5" w14:textId="6F100FE8" w:rsidR="00130F13" w:rsidRPr="00616453" w:rsidRDefault="00130F13" w:rsidP="00616453">
      <w:pPr>
        <w:numPr>
          <w:ilvl w:val="0"/>
          <w:numId w:val="34"/>
        </w:numPr>
        <w:spacing w:after="0"/>
        <w:jc w:val="both"/>
        <w:rPr>
          <w:rFonts w:cs="Arial"/>
          <w:sz w:val="20"/>
        </w:rPr>
      </w:pPr>
      <w:r w:rsidRPr="00616453">
        <w:rPr>
          <w:b/>
          <w:i/>
          <w:iCs/>
          <w:noProof/>
          <w:spacing w:val="-3"/>
          <w:sz w:val="20"/>
          <w:szCs w:val="20"/>
          <w:u w:val="single"/>
        </w:rPr>
        <w:t>Oświadczamy, że moje przedsiębiorstwo jest /właściwe podkreślić/:</w:t>
      </w:r>
    </w:p>
    <w:p w14:paraId="5FBED635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Mikroprzedsiębiorstwem- przedsiębiorstwo, które zatrudnia mniej niż 10 osób i którego roczny obrót lub roczna suma bilansowa nie przekracza 2 milionów EUR;</w:t>
      </w:r>
    </w:p>
    <w:p w14:paraId="372C880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b/>
          <w:noProof/>
          <w:spacing w:val="-3"/>
          <w:sz w:val="20"/>
          <w:szCs w:val="20"/>
        </w:rPr>
      </w:pPr>
      <w:r>
        <w:rPr>
          <w:noProof/>
          <w:spacing w:val="-3"/>
          <w:sz w:val="20"/>
          <w:szCs w:val="20"/>
        </w:rPr>
        <w:t>Małym przedsiębiorstwem – przedsiębiorstwo, które zatrudnia mniej niż 50osób i którego roczny obrót lub roczna suma bilansowa nie przekracza 10 milionów EUR;</w:t>
      </w:r>
    </w:p>
    <w:p w14:paraId="426BF134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przedsiebiorców – Dz. U. z 2021 r., poz. 162 tekst jednolity)</w:t>
      </w:r>
    </w:p>
    <w:p w14:paraId="42111E40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Jednosobowa dzialalnosc gospodarcza</w:t>
      </w:r>
    </w:p>
    <w:p w14:paraId="25C2463B" w14:textId="77777777" w:rsidR="00130F1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Osoba fizyczna nie prowadząca dzialalności gospodarczej</w:t>
      </w:r>
    </w:p>
    <w:p w14:paraId="290D1C21" w14:textId="77777777" w:rsidR="00130F13" w:rsidRPr="00616453" w:rsidRDefault="00130F13" w:rsidP="00130F13">
      <w:pPr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cs="Arial"/>
          <w:sz w:val="20"/>
        </w:rPr>
      </w:pPr>
      <w:r>
        <w:rPr>
          <w:noProof/>
          <w:spacing w:val="-3"/>
          <w:sz w:val="20"/>
          <w:szCs w:val="20"/>
        </w:rPr>
        <w:t>Inny rodzaj</w:t>
      </w:r>
    </w:p>
    <w:p w14:paraId="46334EF2" w14:textId="77777777" w:rsidR="00616453" w:rsidRDefault="00616453" w:rsidP="00616453">
      <w:pPr>
        <w:autoSpaceDE w:val="0"/>
        <w:autoSpaceDN w:val="0"/>
        <w:adjustRightInd w:val="0"/>
        <w:spacing w:after="0" w:line="240" w:lineRule="auto"/>
        <w:ind w:left="720"/>
        <w:rPr>
          <w:rFonts w:cs="Arial"/>
          <w:sz w:val="20"/>
        </w:rPr>
      </w:pPr>
    </w:p>
    <w:p w14:paraId="76FCD788" w14:textId="51D1A56A" w:rsidR="00130F13" w:rsidRPr="00616453" w:rsidRDefault="00130F13" w:rsidP="00616453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0"/>
        </w:rPr>
      </w:pPr>
      <w:r w:rsidRPr="00616453">
        <w:rPr>
          <w:rFonts w:cs="Arial"/>
          <w:b/>
          <w:bCs/>
          <w:sz w:val="20"/>
        </w:rPr>
        <w:t>Następujące dokumenty znajdują się w posiadaniu Zamawiającego:</w:t>
      </w:r>
    </w:p>
    <w:p w14:paraId="5CE5696D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……………………………..</w:t>
      </w:r>
    </w:p>
    <w:p w14:paraId="680A5F86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………………………………………</w:t>
      </w:r>
    </w:p>
    <w:p w14:paraId="70FF8B37" w14:textId="77777777" w:rsidR="00130F13" w:rsidRDefault="00130F13" w:rsidP="00130F13">
      <w:pPr>
        <w:numPr>
          <w:ilvl w:val="0"/>
          <w:numId w:val="37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……………………….</w:t>
      </w:r>
    </w:p>
    <w:p w14:paraId="168CC0A2" w14:textId="20D3D387" w:rsidR="00130F13" w:rsidRPr="00616453" w:rsidRDefault="00130F13" w:rsidP="00616453">
      <w:pPr>
        <w:pStyle w:val="Akapitzlist"/>
        <w:numPr>
          <w:ilvl w:val="0"/>
          <w:numId w:val="34"/>
        </w:numPr>
        <w:spacing w:after="0"/>
        <w:rPr>
          <w:rFonts w:cs="Arial"/>
          <w:b/>
          <w:bCs/>
          <w:sz w:val="20"/>
        </w:rPr>
      </w:pPr>
      <w:r w:rsidRPr="00616453">
        <w:rPr>
          <w:rFonts w:cs="Arial"/>
          <w:b/>
          <w:bCs/>
          <w:sz w:val="20"/>
        </w:rPr>
        <w:t>Składamy ofertę na …… stronach;</w:t>
      </w:r>
    </w:p>
    <w:p w14:paraId="30C6BFE0" w14:textId="2A08373B" w:rsidR="00130F13" w:rsidRPr="00616453" w:rsidRDefault="00130F13" w:rsidP="00616453">
      <w:pPr>
        <w:pStyle w:val="Akapitzlist"/>
        <w:numPr>
          <w:ilvl w:val="0"/>
          <w:numId w:val="34"/>
        </w:numPr>
        <w:spacing w:after="0"/>
        <w:rPr>
          <w:rFonts w:cs="Arial"/>
          <w:b/>
          <w:bCs/>
          <w:sz w:val="20"/>
        </w:rPr>
      </w:pPr>
      <w:r w:rsidRPr="00616453">
        <w:rPr>
          <w:rFonts w:cs="Arial"/>
          <w:b/>
          <w:bCs/>
          <w:sz w:val="20"/>
        </w:rPr>
        <w:t>Wraz z ofertą składamy następujące dokumenty i oświadczenia:</w:t>
      </w:r>
    </w:p>
    <w:p w14:paraId="53BBB09E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lastRenderedPageBreak/>
        <w:t>………..</w:t>
      </w:r>
    </w:p>
    <w:p w14:paraId="627378BC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…………</w:t>
      </w:r>
    </w:p>
    <w:p w14:paraId="02EBAE40" w14:textId="77777777" w:rsidR="00130F13" w:rsidRDefault="00130F13" w:rsidP="00130F13">
      <w:pPr>
        <w:numPr>
          <w:ilvl w:val="0"/>
          <w:numId w:val="38"/>
        </w:numPr>
        <w:spacing w:after="0"/>
        <w:rPr>
          <w:rFonts w:cs="Arial"/>
          <w:sz w:val="20"/>
        </w:rPr>
      </w:pPr>
      <w:r>
        <w:rPr>
          <w:rFonts w:cs="Arial"/>
          <w:sz w:val="20"/>
        </w:rPr>
        <w:t>………..</w:t>
      </w:r>
    </w:p>
    <w:p w14:paraId="22F610E1" w14:textId="77777777" w:rsidR="00AD0E1E" w:rsidRDefault="00AD0E1E" w:rsidP="00AD0E1E">
      <w:pPr>
        <w:spacing w:after="0"/>
        <w:ind w:left="984"/>
        <w:rPr>
          <w:rFonts w:cs="Arial"/>
          <w:sz w:val="20"/>
        </w:rPr>
      </w:pPr>
    </w:p>
    <w:p w14:paraId="6DADE971" w14:textId="77777777" w:rsidR="00AD0E1E" w:rsidRDefault="00AD0E1E" w:rsidP="00AD0E1E">
      <w:pPr>
        <w:spacing w:after="0"/>
        <w:ind w:left="984"/>
        <w:rPr>
          <w:rFonts w:cs="Arial"/>
          <w:sz w:val="20"/>
        </w:rPr>
      </w:pPr>
    </w:p>
    <w:p w14:paraId="3C63BD01" w14:textId="77777777" w:rsidR="00AD0E1E" w:rsidRDefault="00AD0E1E" w:rsidP="00AD0E1E">
      <w:pPr>
        <w:spacing w:after="0"/>
        <w:ind w:left="984"/>
        <w:rPr>
          <w:rFonts w:cs="Arial"/>
          <w:sz w:val="20"/>
        </w:rPr>
      </w:pPr>
    </w:p>
    <w:p w14:paraId="6B447178" w14:textId="77777777" w:rsidR="00AD0E1E" w:rsidRDefault="00AD0E1E" w:rsidP="00AD0E1E">
      <w:pPr>
        <w:spacing w:after="0"/>
        <w:ind w:left="984"/>
        <w:rPr>
          <w:rFonts w:cs="Arial"/>
          <w:sz w:val="20"/>
        </w:rPr>
      </w:pPr>
    </w:p>
    <w:p w14:paraId="1940A0D4" w14:textId="77777777" w:rsidR="00AD0E1E" w:rsidRDefault="00AD0E1E" w:rsidP="00AD0E1E">
      <w:pPr>
        <w:spacing w:after="0"/>
        <w:ind w:left="984"/>
        <w:rPr>
          <w:rFonts w:cs="Arial"/>
          <w:sz w:val="20"/>
        </w:rPr>
      </w:pPr>
    </w:p>
    <w:p w14:paraId="38431CE2" w14:textId="77777777" w:rsidR="00130F13" w:rsidRDefault="00130F13" w:rsidP="00616453">
      <w:pPr>
        <w:spacing w:after="0" w:line="240" w:lineRule="auto"/>
        <w:rPr>
          <w:rFonts w:cs="Arial"/>
          <w:sz w:val="20"/>
        </w:rPr>
      </w:pPr>
    </w:p>
    <w:p w14:paraId="01B7D6E8" w14:textId="364F985B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Formularz ofertowy musi zostać podpisany przez osoby uprawnione do reprezentowania Wykonawcy kwalifikowanym podpisem elektronicznym, podpisem zaufanym lub podpisem osobistym i przekazany Zamawiającemu wraz z dokumentem/-</w:t>
      </w:r>
      <w:proofErr w:type="spellStart"/>
      <w:r>
        <w:rPr>
          <w:rFonts w:cs="Arial"/>
          <w:sz w:val="16"/>
          <w:szCs w:val="16"/>
        </w:rPr>
        <w:t>ami</w:t>
      </w:r>
      <w:proofErr w:type="spellEnd"/>
      <w:r>
        <w:rPr>
          <w:rFonts w:cs="Arial"/>
          <w:sz w:val="16"/>
          <w:szCs w:val="16"/>
        </w:rPr>
        <w:t xml:space="preserve"> potwierdzającymi prawo do reprezentowania Wykonawcy przez osobę podpisującą ofertę.</w:t>
      </w:r>
    </w:p>
    <w:p w14:paraId="04BC3CBB" w14:textId="77777777" w:rsidR="00130F13" w:rsidRDefault="00130F13" w:rsidP="00130F13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</w:p>
    <w:p w14:paraId="769D8B04" w14:textId="67425F81" w:rsidR="00130F13" w:rsidRDefault="00130F13" w:rsidP="00616453">
      <w:pPr>
        <w:spacing w:after="0" w:line="240" w:lineRule="auto"/>
        <w:ind w:firstLine="708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                                                                                                **wpisać właściwą informację</w:t>
      </w:r>
    </w:p>
    <w:p w14:paraId="587A4106" w14:textId="2694AA56" w:rsidR="005C3245" w:rsidRPr="00AD0E1E" w:rsidRDefault="00130F13" w:rsidP="00AD0E1E">
      <w:pPr>
        <w:spacing w:after="0" w:line="240" w:lineRule="auto"/>
        <w:ind w:firstLine="708"/>
        <w:jc w:val="center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*** niepotrzebne skreślić</w:t>
      </w:r>
      <w:r w:rsidR="005C3245"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</w:t>
      </w:r>
    </w:p>
    <w:p w14:paraId="651D7512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362110FA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</w:p>
    <w:p w14:paraId="2D950DB4" w14:textId="77777777" w:rsidR="005C3245" w:rsidRPr="005C3245" w:rsidRDefault="005C3245" w:rsidP="005C3245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5C3245">
        <w:rPr>
          <w:rFonts w:cs="Calibri"/>
          <w:b/>
          <w:bCs/>
          <w:i/>
          <w:iCs/>
          <w:sz w:val="20"/>
          <w:szCs w:val="20"/>
          <w:u w:val="single"/>
        </w:rPr>
        <w:t xml:space="preserve">                                                                                                                              </w:t>
      </w:r>
    </w:p>
    <w:sectPr w:rsidR="005C3245" w:rsidRPr="005C3245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42F5DB" w14:textId="77777777" w:rsidR="00F52984" w:rsidRDefault="00F52984" w:rsidP="00DC5DAC">
      <w:pPr>
        <w:spacing w:after="0" w:line="240" w:lineRule="auto"/>
      </w:pPr>
      <w:r>
        <w:separator/>
      </w:r>
    </w:p>
  </w:endnote>
  <w:endnote w:type="continuationSeparator" w:id="0">
    <w:p w14:paraId="17105EB1" w14:textId="77777777" w:rsidR="00F52984" w:rsidRDefault="00F52984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CAD8FD" w14:textId="77777777" w:rsidR="00F52984" w:rsidRDefault="00F52984" w:rsidP="00DC5DAC">
      <w:pPr>
        <w:spacing w:after="0" w:line="240" w:lineRule="auto"/>
      </w:pPr>
      <w:r>
        <w:separator/>
      </w:r>
    </w:p>
  </w:footnote>
  <w:footnote w:type="continuationSeparator" w:id="0">
    <w:p w14:paraId="3B91E983" w14:textId="77777777" w:rsidR="00F52984" w:rsidRDefault="00F52984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4176A"/>
    <w:multiLevelType w:val="hybridMultilevel"/>
    <w:tmpl w:val="B560945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D641D"/>
    <w:multiLevelType w:val="hybridMultilevel"/>
    <w:tmpl w:val="9E9C57F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63350D"/>
    <w:multiLevelType w:val="hybridMultilevel"/>
    <w:tmpl w:val="33EC737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C1C60BB"/>
    <w:multiLevelType w:val="hybridMultilevel"/>
    <w:tmpl w:val="D7D46B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412B4"/>
    <w:multiLevelType w:val="hybridMultilevel"/>
    <w:tmpl w:val="A71A0762"/>
    <w:lvl w:ilvl="0" w:tplc="F99A5106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0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21" w15:restartNumberingAfterBreak="0">
    <w:nsid w:val="697332DE"/>
    <w:multiLevelType w:val="hybridMultilevel"/>
    <w:tmpl w:val="F65E37C0"/>
    <w:lvl w:ilvl="0" w:tplc="7B92F9A6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3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24" w15:restartNumberingAfterBreak="0">
    <w:nsid w:val="6F805B93"/>
    <w:multiLevelType w:val="hybridMultilevel"/>
    <w:tmpl w:val="58925FE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2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D31197"/>
    <w:multiLevelType w:val="hybridMultilevel"/>
    <w:tmpl w:val="0C602BE8"/>
    <w:lvl w:ilvl="0" w:tplc="5AA4D0CE">
      <w:start w:val="1"/>
      <w:numFmt w:val="decimal"/>
      <w:lvlText w:val="%1."/>
      <w:lvlJc w:val="left"/>
      <w:pPr>
        <w:ind w:left="2532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3252" w:hanging="360"/>
      </w:pPr>
    </w:lvl>
    <w:lvl w:ilvl="2" w:tplc="0415001B" w:tentative="1">
      <w:start w:val="1"/>
      <w:numFmt w:val="lowerRoman"/>
      <w:lvlText w:val="%3."/>
      <w:lvlJc w:val="right"/>
      <w:pPr>
        <w:ind w:left="3972" w:hanging="180"/>
      </w:pPr>
    </w:lvl>
    <w:lvl w:ilvl="3" w:tplc="0415000F" w:tentative="1">
      <w:start w:val="1"/>
      <w:numFmt w:val="decimal"/>
      <w:lvlText w:val="%4."/>
      <w:lvlJc w:val="left"/>
      <w:pPr>
        <w:ind w:left="4692" w:hanging="360"/>
      </w:pPr>
    </w:lvl>
    <w:lvl w:ilvl="4" w:tplc="04150019" w:tentative="1">
      <w:start w:val="1"/>
      <w:numFmt w:val="lowerLetter"/>
      <w:lvlText w:val="%5."/>
      <w:lvlJc w:val="left"/>
      <w:pPr>
        <w:ind w:left="5412" w:hanging="360"/>
      </w:pPr>
    </w:lvl>
    <w:lvl w:ilvl="5" w:tplc="0415001B" w:tentative="1">
      <w:start w:val="1"/>
      <w:numFmt w:val="lowerRoman"/>
      <w:lvlText w:val="%6."/>
      <w:lvlJc w:val="right"/>
      <w:pPr>
        <w:ind w:left="6132" w:hanging="180"/>
      </w:pPr>
    </w:lvl>
    <w:lvl w:ilvl="6" w:tplc="0415000F" w:tentative="1">
      <w:start w:val="1"/>
      <w:numFmt w:val="decimal"/>
      <w:lvlText w:val="%7."/>
      <w:lvlJc w:val="left"/>
      <w:pPr>
        <w:ind w:left="6852" w:hanging="360"/>
      </w:pPr>
    </w:lvl>
    <w:lvl w:ilvl="7" w:tplc="04150019" w:tentative="1">
      <w:start w:val="1"/>
      <w:numFmt w:val="lowerLetter"/>
      <w:lvlText w:val="%8."/>
      <w:lvlJc w:val="left"/>
      <w:pPr>
        <w:ind w:left="7572" w:hanging="360"/>
      </w:pPr>
    </w:lvl>
    <w:lvl w:ilvl="8" w:tplc="0415001B" w:tentative="1">
      <w:start w:val="1"/>
      <w:numFmt w:val="lowerRoman"/>
      <w:lvlText w:val="%9."/>
      <w:lvlJc w:val="right"/>
      <w:pPr>
        <w:ind w:left="8292" w:hanging="180"/>
      </w:pPr>
    </w:lvl>
  </w:abstractNum>
  <w:abstractNum w:abstractNumId="28" w15:restartNumberingAfterBreak="0">
    <w:nsid w:val="7611376F"/>
    <w:multiLevelType w:val="hybridMultilevel"/>
    <w:tmpl w:val="59F4676C"/>
    <w:lvl w:ilvl="0" w:tplc="B24A7462">
      <w:start w:val="2"/>
      <w:numFmt w:val="decimal"/>
      <w:lvlText w:val="%1."/>
      <w:lvlJc w:val="left"/>
      <w:pPr>
        <w:tabs>
          <w:tab w:val="num" w:pos="397"/>
        </w:tabs>
        <w:ind w:left="397" w:hanging="397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A9B5181"/>
    <w:multiLevelType w:val="hybridMultilevel"/>
    <w:tmpl w:val="C0C24A12"/>
    <w:lvl w:ilvl="0" w:tplc="0010B0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  <w:b w:val="0"/>
        <w:bCs w:val="0"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FFFFFFFF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32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20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32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11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1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5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10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10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10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10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10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7"/>
  </w:num>
  <w:num w:numId="32" w16cid:durableId="1691562656">
    <w:abstractNumId w:val="5"/>
  </w:num>
  <w:num w:numId="33" w16cid:durableId="163926676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8"/>
  </w:num>
  <w:num w:numId="35" w16cid:durableId="140398543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22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8127892">
    <w:abstractNumId w:val="31"/>
  </w:num>
  <w:num w:numId="40" w16cid:durableId="1261140777">
    <w:abstractNumId w:val="24"/>
  </w:num>
  <w:num w:numId="41" w16cid:durableId="2104715373">
    <w:abstractNumId w:val="14"/>
  </w:num>
  <w:num w:numId="42" w16cid:durableId="484056037">
    <w:abstractNumId w:val="3"/>
  </w:num>
  <w:num w:numId="43" w16cid:durableId="2016758959">
    <w:abstractNumId w:val="7"/>
  </w:num>
  <w:num w:numId="44" w16cid:durableId="1688749846">
    <w:abstractNumId w:val="4"/>
  </w:num>
  <w:num w:numId="45" w16cid:durableId="483930373">
    <w:abstractNumId w:val="21"/>
  </w:num>
  <w:num w:numId="46" w16cid:durableId="2067142472">
    <w:abstractNumId w:val="9"/>
  </w:num>
  <w:num w:numId="47" w16cid:durableId="2059427556">
    <w:abstractNumId w:val="27"/>
  </w:num>
  <w:num w:numId="48" w16cid:durableId="986860992">
    <w:abstractNumId w:val="2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D291F"/>
    <w:rsid w:val="000E6C9B"/>
    <w:rsid w:val="000F0921"/>
    <w:rsid w:val="000F19E4"/>
    <w:rsid w:val="000F31EA"/>
    <w:rsid w:val="000F52BD"/>
    <w:rsid w:val="001072AF"/>
    <w:rsid w:val="00114A28"/>
    <w:rsid w:val="00130F13"/>
    <w:rsid w:val="00134AD3"/>
    <w:rsid w:val="00137ED3"/>
    <w:rsid w:val="00145519"/>
    <w:rsid w:val="00145564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485"/>
    <w:rsid w:val="001F4680"/>
    <w:rsid w:val="001F67C7"/>
    <w:rsid w:val="00204F19"/>
    <w:rsid w:val="002206D4"/>
    <w:rsid w:val="002215CA"/>
    <w:rsid w:val="00227744"/>
    <w:rsid w:val="00230AAF"/>
    <w:rsid w:val="00234706"/>
    <w:rsid w:val="00241AB6"/>
    <w:rsid w:val="00244BB1"/>
    <w:rsid w:val="002462C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1623C"/>
    <w:rsid w:val="00327B3A"/>
    <w:rsid w:val="003525BA"/>
    <w:rsid w:val="00357886"/>
    <w:rsid w:val="0036133F"/>
    <w:rsid w:val="003713AD"/>
    <w:rsid w:val="00371A96"/>
    <w:rsid w:val="003724DE"/>
    <w:rsid w:val="00376059"/>
    <w:rsid w:val="00382402"/>
    <w:rsid w:val="0038357E"/>
    <w:rsid w:val="00387D78"/>
    <w:rsid w:val="003979EA"/>
    <w:rsid w:val="003A1ED0"/>
    <w:rsid w:val="003A600D"/>
    <w:rsid w:val="003B04E8"/>
    <w:rsid w:val="003B4255"/>
    <w:rsid w:val="003B52F1"/>
    <w:rsid w:val="003B693C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6C4B"/>
    <w:rsid w:val="00427511"/>
    <w:rsid w:val="004317B2"/>
    <w:rsid w:val="004342E7"/>
    <w:rsid w:val="00435E27"/>
    <w:rsid w:val="00441210"/>
    <w:rsid w:val="0044410F"/>
    <w:rsid w:val="00447127"/>
    <w:rsid w:val="00457783"/>
    <w:rsid w:val="00460F3A"/>
    <w:rsid w:val="0047165C"/>
    <w:rsid w:val="004729F9"/>
    <w:rsid w:val="0048161F"/>
    <w:rsid w:val="00490BB0"/>
    <w:rsid w:val="004A7AC2"/>
    <w:rsid w:val="004C0A64"/>
    <w:rsid w:val="004D25FC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3245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15981"/>
    <w:rsid w:val="00616453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0C58"/>
    <w:rsid w:val="006D1FC6"/>
    <w:rsid w:val="006F6BCA"/>
    <w:rsid w:val="00702EFF"/>
    <w:rsid w:val="00706096"/>
    <w:rsid w:val="0070697A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1129"/>
    <w:rsid w:val="00897CA4"/>
    <w:rsid w:val="008B662A"/>
    <w:rsid w:val="008B6CCC"/>
    <w:rsid w:val="008B76AC"/>
    <w:rsid w:val="008E2797"/>
    <w:rsid w:val="008F1DF5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414F2"/>
    <w:rsid w:val="009508AC"/>
    <w:rsid w:val="00954E9F"/>
    <w:rsid w:val="00956B69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444A4"/>
    <w:rsid w:val="00A44C72"/>
    <w:rsid w:val="00A463B7"/>
    <w:rsid w:val="00A5210C"/>
    <w:rsid w:val="00A537C9"/>
    <w:rsid w:val="00A55254"/>
    <w:rsid w:val="00A612D0"/>
    <w:rsid w:val="00A62480"/>
    <w:rsid w:val="00A65C43"/>
    <w:rsid w:val="00A90E75"/>
    <w:rsid w:val="00A910FA"/>
    <w:rsid w:val="00A93EC6"/>
    <w:rsid w:val="00A9775B"/>
    <w:rsid w:val="00AA44AB"/>
    <w:rsid w:val="00AB4D9F"/>
    <w:rsid w:val="00AC3D72"/>
    <w:rsid w:val="00AD0E1E"/>
    <w:rsid w:val="00AD5629"/>
    <w:rsid w:val="00AE04F3"/>
    <w:rsid w:val="00AF205F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CA"/>
    <w:rsid w:val="00B220E7"/>
    <w:rsid w:val="00B3694D"/>
    <w:rsid w:val="00B46FEC"/>
    <w:rsid w:val="00B52562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2AF9"/>
    <w:rsid w:val="00CE33A5"/>
    <w:rsid w:val="00D052E8"/>
    <w:rsid w:val="00D0653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EF1716"/>
    <w:rsid w:val="00EF3116"/>
    <w:rsid w:val="00F1489E"/>
    <w:rsid w:val="00F23DCB"/>
    <w:rsid w:val="00F26823"/>
    <w:rsid w:val="00F410E8"/>
    <w:rsid w:val="00F465C7"/>
    <w:rsid w:val="00F5281E"/>
    <w:rsid w:val="00F52984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B42"/>
    <w:rsid w:val="00FC6F21"/>
    <w:rsid w:val="00FD0107"/>
    <w:rsid w:val="00FD0F25"/>
    <w:rsid w:val="00FD179B"/>
    <w:rsid w:val="00FE2BAE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259</TotalTime>
  <Pages>5</Pages>
  <Words>1657</Words>
  <Characters>9945</Characters>
  <Application>Microsoft Office Word</Application>
  <DocSecurity>0</DocSecurity>
  <Lines>82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11579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28</cp:revision>
  <cp:lastPrinted>2024-07-08T11:45:00Z</cp:lastPrinted>
  <dcterms:created xsi:type="dcterms:W3CDTF">2023-06-22T09:27:00Z</dcterms:created>
  <dcterms:modified xsi:type="dcterms:W3CDTF">2024-07-08T12:23:00Z</dcterms:modified>
</cp:coreProperties>
</file>