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9"/>
      </w:tblGrid>
      <w:tr w:rsidR="003E0A58" w:rsidRPr="00D738E3" w14:paraId="494BE9C0" w14:textId="77777777" w:rsidTr="002E155F">
        <w:trPr>
          <w:cantSplit/>
          <w:trHeight w:val="340"/>
        </w:trPr>
        <w:tc>
          <w:tcPr>
            <w:tcW w:w="9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798C91" w14:textId="4D6D32CC" w:rsidR="00CA240A" w:rsidRPr="00D738E3" w:rsidRDefault="00CA240A" w:rsidP="00CB1A62">
            <w:pPr>
              <w:suppressAutoHyphens/>
              <w:spacing w:line="240" w:lineRule="exact"/>
              <w:ind w:right="-239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45125457" w14:textId="7142A7B4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  <w:r w:rsidRPr="00D738E3">
              <w:rPr>
                <w:rFonts w:asciiTheme="minorHAnsi" w:hAnsiTheme="minorHAnsi" w:cstheme="minorHAnsi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2FA2769C" wp14:editId="6C136EB7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-1905</wp:posOffset>
                  </wp:positionV>
                  <wp:extent cx="4003675" cy="1173480"/>
                  <wp:effectExtent l="0" t="0" r="0" b="762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A7A40" w14:textId="0F6503B9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3D70D1A0" w14:textId="601EAB86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2C26C204" w14:textId="4E08C45C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65EDD397" w14:textId="7761C4B8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6FDB3446" w14:textId="0D173B93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47715B43" w14:textId="4EB992C8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  <w:r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>ROLNICTWO W WERSJI PRO</w:t>
            </w:r>
          </w:p>
          <w:p w14:paraId="62C700AA" w14:textId="0F5BD3B1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0771661C" w14:textId="1BDFE965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  <w:r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>56-420 Bierutów, ul. Kolejowa 6</w:t>
            </w:r>
          </w:p>
          <w:p w14:paraId="2466E650" w14:textId="55B294C8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/>
                <w:sz w:val="18"/>
                <w:szCs w:val="18"/>
              </w:rPr>
            </w:pPr>
            <w:r w:rsidRPr="00D738E3">
              <w:rPr>
                <w:rFonts w:asciiTheme="minorHAnsi" w:eastAsia="MS Mincho" w:hAnsiTheme="minorHAnsi" w:cstheme="minorHAnsi"/>
                <w:b/>
                <w:sz w:val="18"/>
                <w:szCs w:val="18"/>
              </w:rPr>
              <w:t xml:space="preserve">Dział </w:t>
            </w:r>
            <w:r w:rsidR="00CC6862" w:rsidRPr="00D738E3">
              <w:rPr>
                <w:rFonts w:asciiTheme="minorHAnsi" w:eastAsia="MS Mincho" w:hAnsiTheme="minorHAnsi" w:cstheme="minorHAnsi"/>
                <w:b/>
                <w:sz w:val="18"/>
                <w:szCs w:val="18"/>
              </w:rPr>
              <w:t>Logistyki</w:t>
            </w:r>
          </w:p>
          <w:p w14:paraId="1A9E5000" w14:textId="3C6B07D4" w:rsidR="00CA240A" w:rsidRPr="00D738E3" w:rsidRDefault="00CC6862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  <w:r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>ul. Krzywoustego 29</w:t>
            </w:r>
            <w:r w:rsidR="00CA240A"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 xml:space="preserve">, </w:t>
            </w:r>
            <w:r w:rsidR="002E155F"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>56-400 Oleśnica</w:t>
            </w:r>
          </w:p>
          <w:p w14:paraId="466FC7AC" w14:textId="77777777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hAnsiTheme="minorHAnsi" w:cstheme="minorHAnsi"/>
                <w:b/>
                <w:strike/>
                <w:sz w:val="18"/>
                <w:szCs w:val="18"/>
                <w:lang w:val="de-DE"/>
              </w:rPr>
            </w:pPr>
          </w:p>
        </w:tc>
      </w:tr>
      <w:tr w:rsidR="00CA240A" w:rsidRPr="00D738E3" w14:paraId="1552E857" w14:textId="77777777" w:rsidTr="002E155F">
        <w:trPr>
          <w:cantSplit/>
          <w:trHeight w:val="2755"/>
        </w:trPr>
        <w:tc>
          <w:tcPr>
            <w:tcW w:w="9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438B" w14:textId="77777777" w:rsidR="00CA240A" w:rsidRPr="00D738E3" w:rsidRDefault="00CA240A" w:rsidP="00CB1A62">
            <w:pPr>
              <w:spacing w:line="240" w:lineRule="exact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</w:p>
        </w:tc>
      </w:tr>
    </w:tbl>
    <w:p w14:paraId="17C21992" w14:textId="20FD38D1" w:rsidR="00F76B87" w:rsidRPr="00D738E3" w:rsidRDefault="00F76B87" w:rsidP="006B4A7B">
      <w:pPr>
        <w:jc w:val="left"/>
        <w:rPr>
          <w:rFonts w:asciiTheme="minorHAnsi" w:hAnsiTheme="minorHAnsi" w:cstheme="minorHAnsi"/>
          <w:sz w:val="18"/>
          <w:szCs w:val="18"/>
        </w:rPr>
      </w:pPr>
    </w:p>
    <w:p w14:paraId="2D797D2C" w14:textId="2F505D89" w:rsidR="00CA240A" w:rsidRPr="00D738E3" w:rsidRDefault="002E155F" w:rsidP="006B4A7B">
      <w:pPr>
        <w:jc w:val="left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>D</w:t>
      </w:r>
      <w:r w:rsidR="00CC6862" w:rsidRPr="00D738E3">
        <w:rPr>
          <w:rFonts w:asciiTheme="minorHAnsi" w:hAnsiTheme="minorHAnsi" w:cstheme="minorHAnsi"/>
          <w:b/>
          <w:sz w:val="18"/>
          <w:szCs w:val="18"/>
        </w:rPr>
        <w:t>L</w:t>
      </w:r>
      <w:r w:rsidR="00FB2AD8" w:rsidRPr="00D738E3">
        <w:rPr>
          <w:rFonts w:asciiTheme="minorHAnsi" w:hAnsiTheme="minorHAnsi" w:cstheme="minorHAnsi"/>
          <w:b/>
          <w:sz w:val="18"/>
          <w:szCs w:val="18"/>
        </w:rPr>
        <w:t>/</w:t>
      </w:r>
      <w:r w:rsidR="00320F4F">
        <w:rPr>
          <w:rFonts w:asciiTheme="minorHAnsi" w:hAnsiTheme="minorHAnsi" w:cstheme="minorHAnsi"/>
          <w:b/>
          <w:sz w:val="18"/>
          <w:szCs w:val="18"/>
        </w:rPr>
        <w:t>4</w:t>
      </w:r>
      <w:r w:rsidRPr="00D738E3">
        <w:rPr>
          <w:rFonts w:asciiTheme="minorHAnsi" w:hAnsiTheme="minorHAnsi" w:cstheme="minorHAnsi"/>
          <w:b/>
          <w:sz w:val="18"/>
          <w:szCs w:val="18"/>
        </w:rPr>
        <w:t>/2</w:t>
      </w:r>
      <w:r w:rsidR="00E44F46" w:rsidRPr="00D738E3">
        <w:rPr>
          <w:rFonts w:asciiTheme="minorHAnsi" w:hAnsiTheme="minorHAnsi" w:cstheme="minorHAnsi"/>
          <w:b/>
          <w:sz w:val="18"/>
          <w:szCs w:val="18"/>
        </w:rPr>
        <w:t>3</w:t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="00320F4F">
        <w:rPr>
          <w:rFonts w:asciiTheme="minorHAnsi" w:hAnsiTheme="minorHAnsi" w:cstheme="minorHAnsi"/>
          <w:sz w:val="18"/>
          <w:szCs w:val="18"/>
        </w:rPr>
        <w:tab/>
      </w:r>
      <w:r w:rsidR="00320F4F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 xml:space="preserve">Oleśnica, </w:t>
      </w:r>
      <w:r w:rsidR="00320F4F">
        <w:rPr>
          <w:rFonts w:asciiTheme="minorHAnsi" w:hAnsiTheme="minorHAnsi" w:cstheme="minorHAnsi"/>
          <w:sz w:val="18"/>
          <w:szCs w:val="18"/>
        </w:rPr>
        <w:t>25</w:t>
      </w:r>
      <w:r w:rsidR="00DC538F" w:rsidRPr="00D738E3">
        <w:rPr>
          <w:rFonts w:asciiTheme="minorHAnsi" w:hAnsiTheme="minorHAnsi" w:cstheme="minorHAnsi"/>
          <w:sz w:val="18"/>
          <w:szCs w:val="18"/>
        </w:rPr>
        <w:t>.0</w:t>
      </w:r>
      <w:r w:rsidR="00CC6862" w:rsidRPr="00D738E3">
        <w:rPr>
          <w:rFonts w:asciiTheme="minorHAnsi" w:hAnsiTheme="minorHAnsi" w:cstheme="minorHAnsi"/>
          <w:sz w:val="18"/>
          <w:szCs w:val="18"/>
        </w:rPr>
        <w:t>5</w:t>
      </w:r>
      <w:r w:rsidR="00FB2AD8" w:rsidRPr="00D738E3">
        <w:rPr>
          <w:rFonts w:asciiTheme="minorHAnsi" w:hAnsiTheme="minorHAnsi" w:cstheme="minorHAnsi"/>
          <w:sz w:val="18"/>
          <w:szCs w:val="18"/>
        </w:rPr>
        <w:t>.2023</w:t>
      </w:r>
      <w:r w:rsidRPr="00D738E3">
        <w:rPr>
          <w:rFonts w:asciiTheme="minorHAnsi" w:hAnsiTheme="minorHAnsi" w:cstheme="minorHAnsi"/>
          <w:sz w:val="18"/>
          <w:szCs w:val="18"/>
        </w:rPr>
        <w:t>r.</w:t>
      </w:r>
    </w:p>
    <w:p w14:paraId="00B2A1AB" w14:textId="05E945C9" w:rsidR="002E155F" w:rsidRPr="00D738E3" w:rsidRDefault="002E155F" w:rsidP="006B4A7B">
      <w:pPr>
        <w:jc w:val="left"/>
        <w:rPr>
          <w:rFonts w:asciiTheme="minorHAnsi" w:hAnsiTheme="minorHAnsi" w:cstheme="minorHAnsi"/>
          <w:sz w:val="18"/>
          <w:szCs w:val="18"/>
        </w:rPr>
      </w:pPr>
    </w:p>
    <w:p w14:paraId="5A135909" w14:textId="77777777" w:rsidR="003E0A58" w:rsidRPr="00D738E3" w:rsidRDefault="003E0A58" w:rsidP="009E4BC3">
      <w:pPr>
        <w:spacing w:line="240" w:lineRule="auto"/>
        <w:ind w:right="-142"/>
        <w:jc w:val="center"/>
        <w:rPr>
          <w:rFonts w:asciiTheme="minorHAnsi" w:eastAsiaTheme="majorEastAsia" w:hAnsiTheme="minorHAnsi" w:cstheme="minorHAnsi"/>
          <w:b/>
          <w:sz w:val="18"/>
          <w:szCs w:val="18"/>
        </w:rPr>
      </w:pPr>
    </w:p>
    <w:p w14:paraId="029BEC86" w14:textId="177CC49B" w:rsidR="00794F0F" w:rsidRPr="00D738E3" w:rsidRDefault="00794F0F" w:rsidP="009E4BC3">
      <w:pPr>
        <w:spacing w:line="240" w:lineRule="auto"/>
        <w:ind w:right="-142"/>
        <w:jc w:val="center"/>
        <w:rPr>
          <w:rFonts w:asciiTheme="minorHAnsi" w:eastAsiaTheme="majorEastAsia" w:hAnsiTheme="minorHAnsi" w:cstheme="minorHAnsi"/>
          <w:b/>
          <w:sz w:val="18"/>
          <w:szCs w:val="18"/>
        </w:rPr>
      </w:pPr>
      <w:r w:rsidRPr="00D738E3">
        <w:rPr>
          <w:rFonts w:asciiTheme="minorHAnsi" w:eastAsiaTheme="majorEastAsia" w:hAnsiTheme="minorHAnsi" w:cstheme="minorHAnsi"/>
          <w:b/>
          <w:sz w:val="18"/>
          <w:szCs w:val="18"/>
        </w:rPr>
        <w:t>OPIS PRZEDMIOTU ZAMÓWIENIA</w:t>
      </w:r>
    </w:p>
    <w:p w14:paraId="538B8AF6" w14:textId="651CFE29" w:rsidR="00120278" w:rsidRPr="00D738E3" w:rsidRDefault="00120278" w:rsidP="009E4BC3">
      <w:pPr>
        <w:spacing w:line="240" w:lineRule="auto"/>
        <w:ind w:right="-142"/>
        <w:jc w:val="center"/>
        <w:rPr>
          <w:rFonts w:asciiTheme="minorHAnsi" w:eastAsiaTheme="majorEastAsia" w:hAnsiTheme="minorHAnsi" w:cstheme="minorHAnsi"/>
          <w:b/>
          <w:sz w:val="18"/>
          <w:szCs w:val="18"/>
        </w:rPr>
      </w:pPr>
      <w:r w:rsidRPr="00D738E3">
        <w:rPr>
          <w:rFonts w:asciiTheme="minorHAnsi" w:eastAsiaTheme="majorEastAsia" w:hAnsiTheme="minorHAnsi" w:cstheme="minorHAnsi"/>
          <w:b/>
          <w:sz w:val="18"/>
          <w:szCs w:val="18"/>
        </w:rPr>
        <w:t xml:space="preserve">na zakup, dostawę i montaż </w:t>
      </w:r>
      <w:r w:rsidR="00CC6862" w:rsidRPr="00D738E3">
        <w:rPr>
          <w:rFonts w:asciiTheme="minorHAnsi" w:eastAsiaTheme="majorEastAsia" w:hAnsiTheme="minorHAnsi" w:cstheme="minorHAnsi"/>
          <w:b/>
          <w:sz w:val="18"/>
          <w:szCs w:val="18"/>
        </w:rPr>
        <w:t>wyposażenia magazynu</w:t>
      </w:r>
      <w:r w:rsidRPr="00D738E3">
        <w:rPr>
          <w:rFonts w:asciiTheme="minorHAnsi" w:eastAsiaTheme="majorEastAsia" w:hAnsiTheme="minorHAnsi" w:cstheme="minorHAnsi"/>
          <w:b/>
          <w:sz w:val="18"/>
          <w:szCs w:val="18"/>
        </w:rPr>
        <w:t xml:space="preserve"> w lokalizacji Namysłów woj. Opolskie</w:t>
      </w:r>
    </w:p>
    <w:p w14:paraId="32CD8FFF" w14:textId="486DDA5F" w:rsidR="00794F0F" w:rsidRPr="00D738E3" w:rsidRDefault="00794F0F" w:rsidP="009E4BC3">
      <w:pPr>
        <w:spacing w:line="240" w:lineRule="auto"/>
        <w:ind w:right="-142"/>
        <w:rPr>
          <w:rFonts w:asciiTheme="minorHAnsi" w:eastAsiaTheme="majorEastAsia" w:hAnsiTheme="minorHAnsi" w:cstheme="minorHAnsi"/>
          <w:b/>
          <w:sz w:val="18"/>
          <w:szCs w:val="18"/>
        </w:rPr>
      </w:pPr>
    </w:p>
    <w:p w14:paraId="417F7B40" w14:textId="66DB6B20" w:rsidR="00890DC9" w:rsidRPr="00D738E3" w:rsidRDefault="00742064" w:rsidP="00564308">
      <w:pPr>
        <w:pStyle w:val="Akapitzlist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Przedmiot zamówienia</w:t>
      </w:r>
      <w:r w:rsidR="00120278" w:rsidRPr="00D738E3">
        <w:rPr>
          <w:rFonts w:asciiTheme="minorHAnsi" w:hAnsiTheme="minorHAnsi" w:cstheme="minorHAnsi"/>
          <w:b/>
          <w:sz w:val="18"/>
          <w:szCs w:val="18"/>
          <w:u w:val="single"/>
        </w:rPr>
        <w:t>:</w:t>
      </w:r>
    </w:p>
    <w:p w14:paraId="74FB266C" w14:textId="112C8787" w:rsidR="00120278" w:rsidRPr="00D738E3" w:rsidRDefault="00120278" w:rsidP="007129BB">
      <w:pPr>
        <w:shd w:val="clear" w:color="auto" w:fill="FFFFFF"/>
        <w:spacing w:before="100" w:beforeAutospacing="1" w:after="0" w:line="240" w:lineRule="auto"/>
        <w:ind w:left="360"/>
        <w:jc w:val="left"/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</w:pP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Przedmiotem zapytania jest</w:t>
      </w:r>
      <w:r w:rsidR="00CC6862"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przedstawienie oferty na zakup wyposażenia magazynu wraz </w:t>
      </w:r>
      <w:r w:rsidR="006F08BD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z</w:t>
      </w:r>
      <w:r w:rsidR="007129BB"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montażem</w:t>
      </w:r>
      <w:r w:rsidR="006F08BD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wybranych regałów</w:t>
      </w:r>
      <w:r w:rsidR="007129BB"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w lokalizacji:</w:t>
      </w: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Namysłów, woj Opolskie. Kryterium wyboru oparte jest na podstawie przesłanej oferty, tak więc w Państwa ofercie prosimy o zawarcie następujących informacji:</w:t>
      </w:r>
    </w:p>
    <w:p w14:paraId="61FE059A" w14:textId="77777777" w:rsidR="00120278" w:rsidRPr="00D738E3" w:rsidRDefault="00120278" w:rsidP="00564308">
      <w:pPr>
        <w:numPr>
          <w:ilvl w:val="0"/>
          <w:numId w:val="2"/>
        </w:numPr>
        <w:spacing w:before="100" w:beforeAutospacing="1" w:after="0" w:line="240" w:lineRule="auto"/>
        <w:jc w:val="left"/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</w:pP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specyfikacja,</w:t>
      </w:r>
    </w:p>
    <w:p w14:paraId="6929D543" w14:textId="77777777" w:rsidR="00120278" w:rsidRPr="00D738E3" w:rsidRDefault="00120278" w:rsidP="00564308">
      <w:pPr>
        <w:numPr>
          <w:ilvl w:val="0"/>
          <w:numId w:val="2"/>
        </w:numPr>
        <w:spacing w:before="100" w:beforeAutospacing="1" w:after="0" w:line="240" w:lineRule="auto"/>
        <w:jc w:val="left"/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</w:pP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termin realizacji,</w:t>
      </w:r>
    </w:p>
    <w:p w14:paraId="07440BEF" w14:textId="21C038FD" w:rsidR="003E0A58" w:rsidRPr="00D738E3" w:rsidRDefault="00CC6862" w:rsidP="00564308">
      <w:pPr>
        <w:numPr>
          <w:ilvl w:val="0"/>
          <w:numId w:val="2"/>
        </w:numPr>
        <w:spacing w:before="100" w:beforeAutospacing="1" w:after="0" w:line="240" w:lineRule="auto"/>
        <w:jc w:val="left"/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</w:pP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cena zakupu</w:t>
      </w:r>
      <w:r w:rsidR="006F08BD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i</w:t>
      </w: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montażu</w:t>
      </w:r>
    </w:p>
    <w:p w14:paraId="60E05C03" w14:textId="038C393E" w:rsidR="00CC6862" w:rsidRPr="00D738E3" w:rsidRDefault="00CC6862" w:rsidP="00CC6862">
      <w:pPr>
        <w:spacing w:before="100" w:beforeAutospacing="1" w:after="0" w:line="240" w:lineRule="auto"/>
        <w:ind w:left="360"/>
        <w:jc w:val="left"/>
        <w:rPr>
          <w:rFonts w:asciiTheme="minorHAnsi" w:eastAsia="Times New Roman" w:hAnsiTheme="minorHAnsi" w:cstheme="minorHAnsi"/>
          <w:b/>
          <w:color w:val="auto"/>
          <w:spacing w:val="0"/>
          <w:sz w:val="18"/>
          <w:szCs w:val="18"/>
          <w:lang w:eastAsia="pl-PL"/>
          <w14:ligatures w14:val="none"/>
        </w:rPr>
      </w:pPr>
      <w:r w:rsidRPr="00D738E3">
        <w:rPr>
          <w:rFonts w:asciiTheme="minorHAnsi" w:eastAsia="Times New Roman" w:hAnsiTheme="minorHAnsi" w:cstheme="minorHAnsi"/>
          <w:b/>
          <w:color w:val="auto"/>
          <w:spacing w:val="0"/>
          <w:sz w:val="18"/>
          <w:szCs w:val="18"/>
          <w:lang w:eastAsia="pl-PL"/>
          <w14:ligatures w14:val="none"/>
        </w:rPr>
        <w:t>Zamawiają</w:t>
      </w:r>
      <w:r w:rsidR="0063181E" w:rsidRPr="00D738E3">
        <w:rPr>
          <w:rFonts w:asciiTheme="minorHAnsi" w:eastAsia="Times New Roman" w:hAnsiTheme="minorHAnsi" w:cstheme="minorHAnsi"/>
          <w:b/>
          <w:color w:val="auto"/>
          <w:spacing w:val="0"/>
          <w:sz w:val="18"/>
          <w:szCs w:val="18"/>
          <w:lang w:eastAsia="pl-PL"/>
          <w14:ligatures w14:val="none"/>
        </w:rPr>
        <w:t>cy zastrzega prawo, częściowej realizacji zamówienia lub całkowitego odwołania zapytania.</w:t>
      </w:r>
    </w:p>
    <w:p w14:paraId="1D7AC69A" w14:textId="71636752" w:rsidR="00120278" w:rsidRPr="004667DA" w:rsidRDefault="00120278" w:rsidP="00564308">
      <w:pPr>
        <w:pStyle w:val="Akapitzlist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eastAsia="Times New Roman" w:hAnsiTheme="minorHAnsi" w:cstheme="minorHAnsi"/>
          <w:b/>
          <w:bCs/>
          <w:spacing w:val="0"/>
          <w:sz w:val="18"/>
          <w:szCs w:val="18"/>
          <w:u w:val="single"/>
          <w:lang w:eastAsia="pl-PL"/>
          <w14:ligatures w14:val="none"/>
        </w:rPr>
        <w:t>Zakres realizacji zamówienia:</w:t>
      </w:r>
    </w:p>
    <w:p w14:paraId="6A7E8DFA" w14:textId="368803D0" w:rsidR="004667DA" w:rsidRPr="00CD62AA" w:rsidRDefault="004667DA" w:rsidP="004667DA">
      <w:pPr>
        <w:pStyle w:val="Akapitzlist"/>
        <w:numPr>
          <w:ilvl w:val="0"/>
          <w:numId w:val="13"/>
        </w:numPr>
        <w:spacing w:before="100" w:beforeAutospacing="1" w:after="0" w:line="240" w:lineRule="auto"/>
        <w:contextualSpacing w:val="0"/>
        <w:rPr>
          <w:rFonts w:asciiTheme="minorHAnsi" w:eastAsia="Times New Roman" w:hAnsiTheme="minorHAnsi" w:cstheme="minorHAnsi"/>
          <w:b/>
          <w:bCs/>
          <w:spacing w:val="0"/>
          <w:sz w:val="18"/>
          <w:szCs w:val="18"/>
          <w:u w:val="single"/>
          <w:lang w:eastAsia="pl-PL"/>
          <w14:ligatures w14:val="none"/>
        </w:rPr>
      </w:pPr>
      <w:r w:rsidRPr="00D738E3">
        <w:rPr>
          <w:rFonts w:asciiTheme="minorHAnsi" w:hAnsiTheme="minorHAnsi" w:cstheme="minorHAnsi"/>
          <w:sz w:val="18"/>
          <w:szCs w:val="18"/>
        </w:rPr>
        <w:t>Zamawiający wymaga, by zaoferowane części/regały należały do jednej serii/typu/modelu, poszczególne rodzaje elementów były ze sobą kompatybilne i wizualnie tworzyły jednolite zestawy</w:t>
      </w:r>
      <w:r>
        <w:rPr>
          <w:rFonts w:asciiTheme="minorHAnsi" w:hAnsiTheme="minorHAnsi" w:cstheme="minorHAnsi"/>
          <w:sz w:val="18"/>
          <w:szCs w:val="18"/>
        </w:rPr>
        <w:t xml:space="preserve"> – dotyczy regałów</w:t>
      </w:r>
    </w:p>
    <w:p w14:paraId="14198E75" w14:textId="77777777" w:rsidR="004667DA" w:rsidRPr="00D738E3" w:rsidRDefault="004667DA" w:rsidP="004667DA">
      <w:pPr>
        <w:pStyle w:val="Akapitzlist"/>
        <w:numPr>
          <w:ilvl w:val="0"/>
          <w:numId w:val="13"/>
        </w:numPr>
        <w:spacing w:before="100" w:beforeAutospacing="1" w:after="0" w:line="240" w:lineRule="auto"/>
        <w:contextualSpacing w:val="0"/>
        <w:rPr>
          <w:rFonts w:asciiTheme="minorHAnsi" w:eastAsia="Times New Roman" w:hAnsiTheme="minorHAnsi" w:cstheme="minorHAnsi"/>
          <w:b/>
          <w:bCs/>
          <w:spacing w:val="0"/>
          <w:sz w:val="18"/>
          <w:szCs w:val="18"/>
          <w:u w:val="single"/>
          <w:lang w:eastAsia="pl-PL"/>
          <w14:ligatures w14:val="none"/>
        </w:rPr>
      </w:pPr>
      <w:r w:rsidRPr="00D738E3">
        <w:rPr>
          <w:rFonts w:asciiTheme="minorHAnsi" w:hAnsiTheme="minorHAnsi" w:cstheme="minorHAnsi"/>
          <w:sz w:val="18"/>
          <w:szCs w:val="18"/>
        </w:rPr>
        <w:t xml:space="preserve">Zgodnie z dyspozycją Zamawiającego, Wykonawca zobowiązany jest do: </w:t>
      </w:r>
    </w:p>
    <w:p w14:paraId="337AE1CA" w14:textId="77777777" w:rsidR="004667DA" w:rsidRDefault="004667DA" w:rsidP="004667DA">
      <w:pPr>
        <w:pStyle w:val="Akapitzlist"/>
        <w:numPr>
          <w:ilvl w:val="1"/>
          <w:numId w:val="1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doboru elementów regałowych zgodnych z obowiązującymi normami oraz przepisami bezpieczeństwa</w:t>
      </w:r>
    </w:p>
    <w:p w14:paraId="639800E0" w14:textId="77777777" w:rsidR="004667DA" w:rsidRDefault="004667DA" w:rsidP="004667DA">
      <w:pPr>
        <w:pStyle w:val="Akapitzlist"/>
        <w:numPr>
          <w:ilvl w:val="1"/>
          <w:numId w:val="1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montażu regałów w wyznaczonym miejscu </w:t>
      </w:r>
    </w:p>
    <w:p w14:paraId="04F1317E" w14:textId="74A06189" w:rsidR="009E3411" w:rsidRPr="00691AED" w:rsidRDefault="00C56E0F" w:rsidP="00691AED">
      <w:pPr>
        <w:pStyle w:val="Akapitzlist"/>
        <w:numPr>
          <w:ilvl w:val="1"/>
          <w:numId w:val="1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przygotowania do odbioru </w:t>
      </w:r>
      <w:r w:rsidR="009E3411">
        <w:rPr>
          <w:rFonts w:asciiTheme="minorHAnsi" w:hAnsiTheme="minorHAnsi" w:cstheme="minorHAnsi"/>
          <w:sz w:val="18"/>
          <w:szCs w:val="18"/>
        </w:rPr>
        <w:t>elementów wyposażenia i ich należyte zapakowanie na czas transportu</w:t>
      </w:r>
      <w:r w:rsidR="00A96697">
        <w:rPr>
          <w:rFonts w:asciiTheme="minorHAnsi" w:hAnsiTheme="minorHAnsi" w:cstheme="minorHAnsi"/>
          <w:sz w:val="18"/>
          <w:szCs w:val="18"/>
        </w:rPr>
        <w:t xml:space="preserve"> przez zamawiającego</w:t>
      </w:r>
    </w:p>
    <w:p w14:paraId="5827D3A2" w14:textId="77777777" w:rsidR="004667DA" w:rsidRPr="00D738E3" w:rsidRDefault="004667DA" w:rsidP="004667DA">
      <w:pPr>
        <w:pStyle w:val="Akapitzlist"/>
        <w:numPr>
          <w:ilvl w:val="0"/>
          <w:numId w:val="1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sz w:val="18"/>
          <w:szCs w:val="18"/>
        </w:rPr>
        <w:t xml:space="preserve">Realizacja zamówienia musi się odbywać w taki sposób, aby zminimalizować uciążliwość i zakłócenia pracy w budynku. </w:t>
      </w:r>
    </w:p>
    <w:p w14:paraId="0AEEDA5A" w14:textId="77777777" w:rsidR="004667DA" w:rsidRPr="00D738E3" w:rsidRDefault="004667DA" w:rsidP="004667DA">
      <w:pPr>
        <w:pStyle w:val="Akapitzlist"/>
        <w:numPr>
          <w:ilvl w:val="0"/>
          <w:numId w:val="13"/>
        </w:numPr>
        <w:spacing w:before="100" w:beforeAutospacing="1" w:after="0" w:line="240" w:lineRule="auto"/>
        <w:contextualSpacing w:val="0"/>
        <w:rPr>
          <w:rFonts w:asciiTheme="minorHAnsi" w:eastAsia="Times New Roman" w:hAnsiTheme="minorHAnsi" w:cstheme="minorHAnsi"/>
          <w:b/>
          <w:bCs/>
          <w:spacing w:val="0"/>
          <w:sz w:val="18"/>
          <w:szCs w:val="18"/>
          <w:u w:val="single"/>
          <w:lang w:eastAsia="pl-PL"/>
          <w14:ligatures w14:val="none"/>
        </w:rPr>
      </w:pPr>
      <w:r w:rsidRPr="00D738E3">
        <w:rPr>
          <w:rFonts w:asciiTheme="minorHAnsi" w:hAnsiTheme="minorHAnsi" w:cstheme="minorHAnsi"/>
          <w:sz w:val="18"/>
          <w:szCs w:val="18"/>
        </w:rPr>
        <w:t xml:space="preserve">Wykonawca zobowiązany jest w szczególności do przestrzegania obowiązujących przepisów BHP i ppoż. oraz zabezpieczenia pomieszczeń, w których realizowane będzie zamówienie i sąsiadujących z nimi ciągów komunikacyjnych przed zabrudzeniem, zakurzeniem i uszkodzeniem, w tym stolarki drzwiowej, posadzek w okresie realizacji </w:t>
      </w:r>
      <w:r w:rsidRPr="00D738E3">
        <w:rPr>
          <w:rFonts w:asciiTheme="minorHAnsi" w:hAnsiTheme="minorHAnsi" w:cstheme="minorHAnsi"/>
          <w:sz w:val="18"/>
          <w:szCs w:val="18"/>
        </w:rPr>
        <w:lastRenderedPageBreak/>
        <w:t>zamówienia, aż do zakończenia i ostatecznego jego odbioru, należytego uprzątnięcia miejsc, w których są lub były prowadzone prace.</w:t>
      </w:r>
    </w:p>
    <w:p w14:paraId="70C28798" w14:textId="77777777" w:rsidR="004667DA" w:rsidRPr="004667DA" w:rsidRDefault="004667DA" w:rsidP="004667DA">
      <w:pPr>
        <w:spacing w:before="100" w:beforeAutospacing="1" w:after="0" w:line="240" w:lineRule="auto"/>
        <w:ind w:left="709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BDDE484" w14:textId="599D8933" w:rsidR="000E4371" w:rsidRDefault="00120278" w:rsidP="000E4371">
      <w:pPr>
        <w:pStyle w:val="Akapitzlist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Wyka</w:t>
      </w:r>
      <w:r w:rsidR="000E4371">
        <w:rPr>
          <w:rFonts w:asciiTheme="minorHAnsi" w:hAnsiTheme="minorHAnsi" w:cstheme="minorHAnsi"/>
          <w:b/>
          <w:sz w:val="18"/>
          <w:szCs w:val="18"/>
          <w:u w:val="single"/>
        </w:rPr>
        <w:t>z produktów wraz z liczbą sztuk (integralną część zapytania stanowi załącznik nr. 1 – Zestawienie zapotrzebowania Logistyka)</w:t>
      </w:r>
    </w:p>
    <w:p w14:paraId="0BA55667" w14:textId="77777777" w:rsidR="000E4371" w:rsidRPr="000E4371" w:rsidRDefault="000E4371" w:rsidP="000E4371">
      <w:pPr>
        <w:pStyle w:val="Akapitzlist"/>
        <w:spacing w:after="0" w:line="240" w:lineRule="auto"/>
        <w:ind w:left="1077"/>
        <w:contextualSpacing w:val="0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85D20B5" w14:textId="611CA061" w:rsidR="00D738E3" w:rsidRDefault="00D738E3" w:rsidP="00D738E3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>Regał magazynowy/sklepowy z plecami wykonanymi z blachy perforowanej, wolnostojący</w:t>
      </w:r>
      <w:r w:rsidR="004134AD">
        <w:rPr>
          <w:rFonts w:asciiTheme="minorHAnsi" w:hAnsiTheme="minorHAnsi" w:cstheme="minorHAnsi"/>
          <w:b/>
          <w:sz w:val="18"/>
          <w:szCs w:val="18"/>
        </w:rPr>
        <w:t>, jednostronny</w:t>
      </w:r>
      <w:r w:rsidRPr="00D738E3">
        <w:rPr>
          <w:rFonts w:asciiTheme="minorHAnsi" w:hAnsiTheme="minorHAnsi" w:cstheme="minorHAnsi"/>
          <w:sz w:val="18"/>
          <w:szCs w:val="18"/>
        </w:rPr>
        <w:t>. Regał dedykowany do przechowywania pasków/ linek na hakach o długościach od 15 do</w:t>
      </w:r>
      <w:r w:rsidR="00A96697">
        <w:rPr>
          <w:rFonts w:asciiTheme="minorHAnsi" w:hAnsiTheme="minorHAnsi" w:cstheme="minorHAnsi"/>
          <w:sz w:val="18"/>
          <w:szCs w:val="18"/>
        </w:rPr>
        <w:t xml:space="preserve"> 30</w:t>
      </w:r>
      <w:r w:rsidRPr="00D738E3">
        <w:rPr>
          <w:rFonts w:asciiTheme="minorHAnsi" w:hAnsiTheme="minorHAnsi" w:cstheme="minorHAnsi"/>
          <w:sz w:val="18"/>
          <w:szCs w:val="18"/>
        </w:rPr>
        <w:t xml:space="preserve"> cm. Dla każdego z modułów minimum 1 </w:t>
      </w:r>
      <w:r w:rsidR="007A7B2C">
        <w:rPr>
          <w:rFonts w:asciiTheme="minorHAnsi" w:hAnsiTheme="minorHAnsi" w:cstheme="minorHAnsi"/>
          <w:sz w:val="18"/>
          <w:szCs w:val="18"/>
        </w:rPr>
        <w:t xml:space="preserve">pełna </w:t>
      </w:r>
      <w:r w:rsidRPr="00D738E3">
        <w:rPr>
          <w:rFonts w:asciiTheme="minorHAnsi" w:hAnsiTheme="minorHAnsi" w:cstheme="minorHAnsi"/>
          <w:sz w:val="18"/>
          <w:szCs w:val="18"/>
        </w:rPr>
        <w:t xml:space="preserve">półka. Regał ma cechować się elastycznością i w razie potrzeby posłużyć jako zwykły regał magazynowy z możliwością zastąpienia haków półkami. </w:t>
      </w:r>
      <w:r w:rsidR="00506CA5">
        <w:rPr>
          <w:rFonts w:asciiTheme="minorHAnsi" w:hAnsiTheme="minorHAnsi" w:cstheme="minorHAnsi"/>
          <w:sz w:val="18"/>
          <w:szCs w:val="18"/>
        </w:rPr>
        <w:t xml:space="preserve">Haki powinny </w:t>
      </w:r>
      <w:r w:rsidR="007C30EB">
        <w:rPr>
          <w:rFonts w:asciiTheme="minorHAnsi" w:hAnsiTheme="minorHAnsi" w:cstheme="minorHAnsi"/>
          <w:sz w:val="18"/>
          <w:szCs w:val="18"/>
        </w:rPr>
        <w:t>zawierać miejsce na umieszczenie ceny lub innej etykiety.</w:t>
      </w:r>
    </w:p>
    <w:p w14:paraId="05C9D522" w14:textId="77777777" w:rsidR="007C30EB" w:rsidRDefault="007C30EB" w:rsidP="007C30E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50DD86A0" w14:textId="6F0DBB74" w:rsidR="00C71188" w:rsidRDefault="00C71188" w:rsidP="00C7118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Regały będą </w:t>
      </w:r>
      <w:r w:rsidR="00923EDB">
        <w:rPr>
          <w:rFonts w:asciiTheme="minorHAnsi" w:hAnsiTheme="minorHAnsi" w:cstheme="minorHAnsi"/>
          <w:bCs/>
          <w:sz w:val="18"/>
          <w:szCs w:val="18"/>
        </w:rPr>
        <w:t>ułożone w moduły:</w:t>
      </w:r>
    </w:p>
    <w:p w14:paraId="4CB82611" w14:textId="173603F8" w:rsidR="00923EDB" w:rsidRPr="00C71188" w:rsidRDefault="00923EDB" w:rsidP="00C7118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  <w:r w:rsidRPr="00923EDB">
        <w:rPr>
          <w:rFonts w:asciiTheme="minorHAnsi" w:hAnsiTheme="minorHAnsi" w:cstheme="minorHAnsi"/>
          <w:bCs/>
          <w:noProof/>
          <w:sz w:val="18"/>
          <w:szCs w:val="18"/>
        </w:rPr>
        <w:drawing>
          <wp:inline distT="0" distB="0" distL="0" distR="0" wp14:anchorId="0E42F373" wp14:editId="5D38195B">
            <wp:extent cx="5760720" cy="897890"/>
            <wp:effectExtent l="0" t="0" r="0" b="0"/>
            <wp:docPr id="1312766067" name="Obraz 1" descr="Obraz zawierający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66067" name="Obraz 1" descr="Obraz zawierający zrzut ekranu, linia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B10D" w14:textId="77777777" w:rsidR="00D738E3" w:rsidRDefault="00D738E3" w:rsidP="00D738E3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tbl>
      <w:tblPr>
        <w:tblpPr w:leftFromText="141" w:rightFromText="141" w:vertAnchor="text" w:horzAnchor="page" w:tblpX="2149" w:tblpY="-34"/>
        <w:tblW w:w="5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2835"/>
      </w:tblGrid>
      <w:tr w:rsidR="007927CB" w:rsidRPr="00D738E3" w14:paraId="21E2195E" w14:textId="77777777" w:rsidTr="003E71ED">
        <w:trPr>
          <w:trHeight w:val="28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19170938" w14:textId="77777777" w:rsidR="007927CB" w:rsidRPr="00D738E3" w:rsidRDefault="007927CB" w:rsidP="00923ED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ELEMENT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3C97985" w14:textId="77777777" w:rsidR="007927CB" w:rsidRPr="00D738E3" w:rsidRDefault="007927CB" w:rsidP="00923ED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Ilość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6E7BE3E1" w14:textId="77777777" w:rsidR="007927CB" w:rsidRPr="00D738E3" w:rsidRDefault="007927CB" w:rsidP="00923ED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Wymiar</w:t>
            </w:r>
          </w:p>
        </w:tc>
      </w:tr>
      <w:tr w:rsidR="007927CB" w:rsidRPr="00D738E3" w14:paraId="6EDF6758" w14:textId="77777777" w:rsidTr="003E71ED">
        <w:trPr>
          <w:trHeight w:val="12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E178" w14:textId="49D772B5" w:rsidR="007927CB" w:rsidRPr="00D738E3" w:rsidRDefault="007927CB" w:rsidP="00923ED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Moduł 1- 6 sekcji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ACE3" w14:textId="695855BB" w:rsidR="007927CB" w:rsidRPr="00D738E3" w:rsidRDefault="007927CB" w:rsidP="00923ED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1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17C6E" w14:textId="77777777" w:rsidR="007927CB" w:rsidRPr="00D738E3" w:rsidRDefault="007927CB" w:rsidP="00923ED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głębok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ość max 45cm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br/>
              <w:t>wysokość max 2m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br/>
              <w:t>cał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kowita szerokość regału max 6m</w:t>
            </w:r>
          </w:p>
        </w:tc>
      </w:tr>
      <w:tr w:rsidR="007927CB" w:rsidRPr="00D738E3" w14:paraId="011A71F3" w14:textId="77777777" w:rsidTr="003E71ED">
        <w:trPr>
          <w:trHeight w:val="12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D6F08" w14:textId="1D33AD7A" w:rsidR="007927CB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Moduł 2- 3 sekcje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96584" w14:textId="0CB6590D" w:rsidR="007927CB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F966C" w14:textId="530BC3C1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głębok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ość max 45cm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br/>
              <w:t>wysokość max 2m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br/>
              <w:t>cał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kowita szerokość regału max 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3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m</w:t>
            </w:r>
          </w:p>
        </w:tc>
      </w:tr>
      <w:tr w:rsidR="007927CB" w:rsidRPr="00D738E3" w14:paraId="3851B277" w14:textId="77777777" w:rsidTr="003E71ED">
        <w:trPr>
          <w:trHeight w:val="12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D0990" w14:textId="4602F96A" w:rsidR="007927CB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Moduł 3 – 1 sekcja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4C308" w14:textId="18F6C196" w:rsidR="007927CB" w:rsidRDefault="00941F4E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0BF8D" w14:textId="77777777" w:rsidR="007927CB" w:rsidRDefault="00941F4E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głębok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ość max 45cm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br/>
              <w:t>wysokość max 2m</w:t>
            </w:r>
          </w:p>
          <w:p w14:paraId="635B156C" w14:textId="1B8EB8F0" w:rsidR="00941F4E" w:rsidRPr="00D738E3" w:rsidRDefault="00941F4E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Szerokość regału 1m</w:t>
            </w:r>
          </w:p>
        </w:tc>
      </w:tr>
      <w:tr w:rsidR="007927CB" w:rsidRPr="00D738E3" w14:paraId="01E162DF" w14:textId="77777777" w:rsidTr="003E71ED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7D94" w14:textId="6669F89E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Haki </w:t>
            </w:r>
            <w:r w:rsidR="00941F4E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typ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4BBE" w14:textId="77777777" w:rsidR="007927CB" w:rsidRPr="00D738E3" w:rsidRDefault="007927CB" w:rsidP="007927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E35E" w14:textId="78B5D0BF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 </w:t>
            </w:r>
            <w:r w:rsidR="00941F4E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Długość 15cm</w:t>
            </w:r>
          </w:p>
        </w:tc>
      </w:tr>
      <w:tr w:rsidR="007927CB" w:rsidRPr="00D738E3" w14:paraId="1018B5D0" w14:textId="77777777" w:rsidTr="003E71ED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B0B2" w14:textId="317931DF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Haki </w:t>
            </w:r>
            <w:r w:rsidR="00941F4E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typ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7289" w14:textId="77777777" w:rsidR="007927CB" w:rsidRPr="00D738E3" w:rsidRDefault="007927CB" w:rsidP="007927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6141" w14:textId="2767EF82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 </w:t>
            </w:r>
            <w:r w:rsidR="00941F4E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Długość 20cm</w:t>
            </w:r>
          </w:p>
        </w:tc>
      </w:tr>
      <w:tr w:rsidR="007927CB" w:rsidRPr="00D738E3" w14:paraId="294782E4" w14:textId="77777777" w:rsidTr="003E71ED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9836" w14:textId="2A2A5BD0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Haki </w:t>
            </w:r>
            <w:r w:rsidR="00941F4E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typ 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0ED1" w14:textId="77777777" w:rsidR="007927CB" w:rsidRPr="00D738E3" w:rsidRDefault="007927CB" w:rsidP="007927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6EA6" w14:textId="56EB5877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 </w:t>
            </w:r>
            <w:r w:rsidR="00941F4E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Długość 30cm</w:t>
            </w:r>
          </w:p>
        </w:tc>
      </w:tr>
      <w:tr w:rsidR="007927CB" w:rsidRPr="00D738E3" w14:paraId="06F557C6" w14:textId="77777777" w:rsidTr="003E71ED">
        <w:trPr>
          <w:trHeight w:val="28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1B3A" w14:textId="77777777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ó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łka metalowa na całej długości regału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54F7" w14:textId="182B0141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 </w:t>
            </w:r>
            <w:r w:rsidR="00DD50C7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DD09" w14:textId="77777777" w:rsidR="007927CB" w:rsidRPr="00D738E3" w:rsidRDefault="007927CB" w:rsidP="007927C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o głębokości podstawy regału</w:t>
            </w:r>
          </w:p>
        </w:tc>
      </w:tr>
    </w:tbl>
    <w:p w14:paraId="509424F2" w14:textId="381D52F6" w:rsidR="00D738E3" w:rsidRDefault="00D738E3" w:rsidP="00D738E3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5804699A" w14:textId="599C2B8A" w:rsidR="00D738E3" w:rsidRDefault="00D738E3" w:rsidP="00D738E3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573F45C4" w14:textId="402C5BBC" w:rsidR="00D738E3" w:rsidRDefault="003E71ED" w:rsidP="00D738E3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A95D58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65321956" wp14:editId="00C80E2C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1560582" cy="2538493"/>
            <wp:effectExtent l="0" t="0" r="1905" b="0"/>
            <wp:wrapTopAndBottom/>
            <wp:docPr id="174029386" name="Obraz 1" descr="Obraz zawierający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9386" name="Obraz 1" descr="Obraz zawierający design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582" cy="253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ED08A" w14:textId="77777777" w:rsidR="00A95D58" w:rsidRDefault="00A95D58" w:rsidP="00A95D5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0B98C88C" w14:textId="663F8DBB" w:rsidR="007C30EB" w:rsidRDefault="007C30EB" w:rsidP="00A95D5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Kolor regału</w:t>
      </w:r>
      <w:r w:rsidR="003E67BC">
        <w:rPr>
          <w:rFonts w:asciiTheme="minorHAnsi" w:hAnsiTheme="minorHAnsi" w:cstheme="minorHAnsi"/>
          <w:sz w:val="18"/>
          <w:szCs w:val="18"/>
        </w:rPr>
        <w:t xml:space="preserve"> w jas</w:t>
      </w:r>
      <w:r w:rsidR="00EE259F">
        <w:rPr>
          <w:rFonts w:asciiTheme="minorHAnsi" w:hAnsiTheme="minorHAnsi" w:cstheme="minorHAnsi"/>
          <w:sz w:val="18"/>
          <w:szCs w:val="18"/>
        </w:rPr>
        <w:t>no-szary</w:t>
      </w:r>
    </w:p>
    <w:p w14:paraId="310C8EB4" w14:textId="77777777" w:rsidR="00367484" w:rsidRDefault="00367484" w:rsidP="00A95D5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1C0C688C" w14:textId="77777777" w:rsidR="00367484" w:rsidRDefault="00367484" w:rsidP="00A95D5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69B13A61" w14:textId="77777777" w:rsidR="003E67BC" w:rsidRPr="00A95D58" w:rsidRDefault="003E67BC" w:rsidP="00A95D5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67BC8A9B" w14:textId="64F5FF4E" w:rsidR="00D738E3" w:rsidRDefault="00D738E3" w:rsidP="00D738E3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 xml:space="preserve">Regał </w:t>
      </w:r>
      <w:proofErr w:type="spellStart"/>
      <w:r w:rsidRPr="00D738E3">
        <w:rPr>
          <w:rFonts w:asciiTheme="minorHAnsi" w:hAnsiTheme="minorHAnsi" w:cstheme="minorHAnsi"/>
          <w:b/>
          <w:sz w:val="18"/>
          <w:szCs w:val="18"/>
        </w:rPr>
        <w:t>kuwe</w:t>
      </w:r>
      <w:r w:rsidR="00073E58">
        <w:rPr>
          <w:rFonts w:asciiTheme="minorHAnsi" w:hAnsiTheme="minorHAnsi" w:cstheme="minorHAnsi"/>
          <w:b/>
          <w:sz w:val="18"/>
          <w:szCs w:val="18"/>
        </w:rPr>
        <w:t>t</w:t>
      </w:r>
      <w:r w:rsidRPr="00D738E3">
        <w:rPr>
          <w:rFonts w:asciiTheme="minorHAnsi" w:hAnsiTheme="minorHAnsi" w:cstheme="minorHAnsi"/>
          <w:b/>
          <w:sz w:val="18"/>
          <w:szCs w:val="18"/>
        </w:rPr>
        <w:t>owy</w:t>
      </w:r>
      <w:proofErr w:type="spellEnd"/>
      <w:r w:rsidRPr="00D738E3">
        <w:rPr>
          <w:rFonts w:asciiTheme="minorHAnsi" w:hAnsiTheme="minorHAnsi" w:cstheme="minorHAnsi"/>
          <w:b/>
          <w:sz w:val="18"/>
          <w:szCs w:val="18"/>
        </w:rPr>
        <w:t xml:space="preserve"> jednostronny do przechowywania śrub o różnym rozmiarze</w:t>
      </w:r>
      <w:r>
        <w:rPr>
          <w:rFonts w:asciiTheme="minorHAnsi" w:hAnsiTheme="minorHAnsi" w:cstheme="minorHAnsi"/>
          <w:sz w:val="18"/>
          <w:szCs w:val="18"/>
        </w:rPr>
        <w:t xml:space="preserve"> -</w:t>
      </w:r>
      <w:r w:rsidRPr="00D738E3">
        <w:rPr>
          <w:rFonts w:asciiTheme="minorHAnsi" w:hAnsiTheme="minorHAnsi" w:cstheme="minorHAnsi"/>
          <w:sz w:val="18"/>
          <w:szCs w:val="18"/>
        </w:rPr>
        <w:t xml:space="preserve"> Ze względu na ilo</w:t>
      </w:r>
      <w:r>
        <w:rPr>
          <w:rFonts w:asciiTheme="minorHAnsi" w:hAnsiTheme="minorHAnsi" w:cstheme="minorHAnsi"/>
          <w:sz w:val="18"/>
          <w:szCs w:val="18"/>
        </w:rPr>
        <w:t>ść przechowywanych śrub, waga k</w:t>
      </w:r>
      <w:r w:rsidRPr="00D738E3">
        <w:rPr>
          <w:rFonts w:asciiTheme="minorHAnsi" w:hAnsiTheme="minorHAnsi" w:cstheme="minorHAnsi"/>
          <w:sz w:val="18"/>
          <w:szCs w:val="18"/>
        </w:rPr>
        <w:t>uwet może wahać się od 5 do 0,5 kg. Kuwety mogą być zawieszane na panelu (ale nie ściennym) lub ułożone na półce regału</w:t>
      </w:r>
      <w:r>
        <w:rPr>
          <w:rFonts w:asciiTheme="minorHAnsi" w:hAnsiTheme="minorHAnsi" w:cstheme="minorHAnsi"/>
          <w:sz w:val="18"/>
          <w:szCs w:val="18"/>
        </w:rPr>
        <w:t>.</w:t>
      </w:r>
      <w:r w:rsidR="00183E2C">
        <w:rPr>
          <w:rFonts w:asciiTheme="minorHAnsi" w:hAnsiTheme="minorHAnsi" w:cstheme="minorHAnsi"/>
          <w:sz w:val="18"/>
          <w:szCs w:val="18"/>
        </w:rPr>
        <w:t xml:space="preserve"> </w:t>
      </w:r>
      <w:r w:rsidR="00135761">
        <w:rPr>
          <w:rFonts w:asciiTheme="minorHAnsi" w:hAnsiTheme="minorHAnsi" w:cstheme="minorHAnsi"/>
          <w:sz w:val="18"/>
          <w:szCs w:val="18"/>
        </w:rPr>
        <w:t>Oferta powinna zawierać także kuwety w dowolnym kolorze.</w:t>
      </w:r>
    </w:p>
    <w:tbl>
      <w:tblPr>
        <w:tblW w:w="5426" w:type="dxa"/>
        <w:tblInd w:w="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9"/>
        <w:gridCol w:w="709"/>
        <w:gridCol w:w="2268"/>
      </w:tblGrid>
      <w:tr w:rsidR="00D738E3" w:rsidRPr="00D738E3" w14:paraId="5BE1EB94" w14:textId="77777777" w:rsidTr="003E71ED">
        <w:trPr>
          <w:trHeight w:val="288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48C22FB6" w14:textId="77777777" w:rsidR="00D738E3" w:rsidRPr="00D738E3" w:rsidRDefault="00D738E3" w:rsidP="00D738E3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lastRenderedPageBreak/>
              <w:t>ELEMENT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5CAD3368" w14:textId="77777777" w:rsidR="00D738E3" w:rsidRPr="00D738E3" w:rsidRDefault="00D738E3" w:rsidP="00D738E3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Ilość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7B99F1E5" w14:textId="02419BB0" w:rsidR="00D738E3" w:rsidRPr="00D738E3" w:rsidRDefault="00D738E3" w:rsidP="00D738E3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Wymiar</w:t>
            </w:r>
            <w:r w:rsidR="000A633B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 xml:space="preserve"> zewnętrzny regału</w:t>
            </w:r>
          </w:p>
        </w:tc>
      </w:tr>
      <w:tr w:rsidR="00D738E3" w:rsidRPr="00D738E3" w14:paraId="0D35E361" w14:textId="77777777" w:rsidTr="003E71ED">
        <w:trPr>
          <w:trHeight w:val="1086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783AE" w14:textId="6CC0B5F2" w:rsidR="00D738E3" w:rsidRPr="00D738E3" w:rsidRDefault="00D738E3" w:rsidP="00D738E3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Wyposażenie regału powinno składać się z 3 lub 4 rozmiarów kuwet w ilości od 40 do 50 </w:t>
            </w:r>
            <w:r w:rsidR="00D61EE7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na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 regale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67CD" w14:textId="77777777" w:rsidR="00D738E3" w:rsidRPr="00D738E3" w:rsidRDefault="00D738E3" w:rsidP="00D738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20926" w14:textId="7B45F521" w:rsidR="00D738E3" w:rsidRPr="00D738E3" w:rsidRDefault="00D738E3" w:rsidP="00D738E3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szerokość </w:t>
            </w:r>
            <w:r w:rsidR="00967721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max 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1m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br/>
              <w:t xml:space="preserve">głębokość </w:t>
            </w:r>
            <w:r w:rsidR="00967721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max 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0,3</w:t>
            </w:r>
            <w:r w:rsidR="00967721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5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 m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br/>
              <w:t>wysokość max 1,8m</w:t>
            </w:r>
          </w:p>
        </w:tc>
      </w:tr>
    </w:tbl>
    <w:p w14:paraId="471E47C1" w14:textId="293FCC7B" w:rsidR="00D738E3" w:rsidRDefault="00367484" w:rsidP="00D738E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0A633B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510538FE" wp14:editId="6336CA75">
            <wp:simplePos x="0" y="0"/>
            <wp:positionH relativeFrom="column">
              <wp:posOffset>4128770</wp:posOffset>
            </wp:positionH>
            <wp:positionV relativeFrom="paragraph">
              <wp:posOffset>-1049655</wp:posOffset>
            </wp:positionV>
            <wp:extent cx="1352550" cy="1866900"/>
            <wp:effectExtent l="0" t="0" r="0" b="0"/>
            <wp:wrapSquare wrapText="bothSides"/>
            <wp:docPr id="483088650" name="Obraz 1" descr="Obraz zawierający plast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88650" name="Obraz 1" descr="Obraz zawierający plastik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73A87" w14:textId="5359708E" w:rsidR="000A633B" w:rsidRDefault="000A633B" w:rsidP="00D738E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</w:p>
    <w:p w14:paraId="0C22F89A" w14:textId="77777777" w:rsidR="00367484" w:rsidRDefault="00367484" w:rsidP="00D738E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3380FDBF" w14:textId="77777777" w:rsidR="00367484" w:rsidRDefault="00367484" w:rsidP="00D738E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0AB13059" w14:textId="77777777" w:rsidR="00367484" w:rsidRDefault="00367484" w:rsidP="00D738E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55AB55B3" w14:textId="77777777" w:rsidR="00367484" w:rsidRPr="00D738E3" w:rsidRDefault="00367484" w:rsidP="00D738E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00B7AEF4" w14:textId="77777777" w:rsidR="008004F8" w:rsidRDefault="00D738E3" w:rsidP="00D738E3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>Regały szufladowe służące do składowania części o sumie wymiarów do 20cm w pojedynczych ilościach</w:t>
      </w:r>
      <w:r w:rsidRPr="00D738E3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4BF5C8F7" w14:textId="77777777" w:rsidR="008004F8" w:rsidRDefault="008004F8" w:rsidP="008004F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222068E2" w14:textId="5745E3B6" w:rsidR="00D77EF4" w:rsidRDefault="00D738E3" w:rsidP="008004F8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sz w:val="18"/>
          <w:szCs w:val="18"/>
        </w:rPr>
        <w:t xml:space="preserve">Organizacja każdej z szuflad powinna być elastyczna, z możliwością zmiany rozmiarów każdej z "kieszonek" lub zainstalowanie specjalnych wkładów separujących. </w:t>
      </w:r>
      <w:r w:rsidR="009558A3">
        <w:rPr>
          <w:rFonts w:asciiTheme="minorHAnsi" w:hAnsiTheme="minorHAnsi" w:cstheme="minorHAnsi"/>
          <w:sz w:val="18"/>
          <w:szCs w:val="18"/>
        </w:rPr>
        <w:t>Wzorcowym</w:t>
      </w:r>
      <w:r w:rsidRPr="00D738E3">
        <w:rPr>
          <w:rFonts w:asciiTheme="minorHAnsi" w:hAnsiTheme="minorHAnsi" w:cstheme="minorHAnsi"/>
          <w:sz w:val="18"/>
          <w:szCs w:val="18"/>
        </w:rPr>
        <w:t xml:space="preserve"> </w:t>
      </w:r>
      <w:r w:rsidR="009558A3">
        <w:rPr>
          <w:rFonts w:asciiTheme="minorHAnsi" w:hAnsiTheme="minorHAnsi" w:cstheme="minorHAnsi"/>
          <w:sz w:val="18"/>
          <w:szCs w:val="18"/>
        </w:rPr>
        <w:t>regałem są szuflady apteczne</w:t>
      </w:r>
      <w:r w:rsidRPr="00D738E3">
        <w:rPr>
          <w:rFonts w:asciiTheme="minorHAnsi" w:hAnsiTheme="minorHAnsi" w:cstheme="minorHAnsi"/>
          <w:sz w:val="18"/>
          <w:szCs w:val="18"/>
        </w:rPr>
        <w:t>, jednak przystosowane do warunków magazynowych (wzmocniona konstrukc</w:t>
      </w:r>
      <w:r w:rsidR="00D77EF4">
        <w:rPr>
          <w:rFonts w:asciiTheme="minorHAnsi" w:hAnsiTheme="minorHAnsi" w:cstheme="minorHAnsi"/>
          <w:sz w:val="18"/>
          <w:szCs w:val="18"/>
        </w:rPr>
        <w:t>ja lub metalowe). Regały o maksy</w:t>
      </w:r>
      <w:r w:rsidRPr="00D738E3">
        <w:rPr>
          <w:rFonts w:asciiTheme="minorHAnsi" w:hAnsiTheme="minorHAnsi" w:cstheme="minorHAnsi"/>
          <w:sz w:val="18"/>
          <w:szCs w:val="18"/>
        </w:rPr>
        <w:t>malnej wysokości 1,</w:t>
      </w:r>
      <w:r w:rsidR="00A60E64">
        <w:rPr>
          <w:rFonts w:asciiTheme="minorHAnsi" w:hAnsiTheme="minorHAnsi" w:cstheme="minorHAnsi"/>
          <w:sz w:val="18"/>
          <w:szCs w:val="18"/>
        </w:rPr>
        <w:t>6m</w:t>
      </w:r>
      <w:r w:rsidRPr="00D738E3">
        <w:rPr>
          <w:rFonts w:asciiTheme="minorHAnsi" w:hAnsiTheme="minorHAnsi" w:cstheme="minorHAnsi"/>
          <w:sz w:val="18"/>
          <w:szCs w:val="18"/>
        </w:rPr>
        <w:t xml:space="preserve"> z możliwością wykorzystania obudowy jako blatu lub dodatkowego miejsca do składowania </w:t>
      </w:r>
    </w:p>
    <w:p w14:paraId="59845304" w14:textId="21BD14D6" w:rsidR="00D738E3" w:rsidRPr="00D77EF4" w:rsidRDefault="00D738E3" w:rsidP="00D77EF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sz w:val="18"/>
          <w:szCs w:val="18"/>
        </w:rPr>
        <w:t>ku</w:t>
      </w:r>
      <w:r w:rsidRPr="00D77EF4">
        <w:rPr>
          <w:rFonts w:asciiTheme="minorHAnsi" w:hAnsiTheme="minorHAnsi" w:cstheme="minorHAnsi"/>
          <w:sz w:val="18"/>
          <w:szCs w:val="18"/>
        </w:rPr>
        <w:t>wet/pojemników</w:t>
      </w:r>
      <w:r w:rsidR="00A60E64">
        <w:rPr>
          <w:rFonts w:asciiTheme="minorHAnsi" w:hAnsiTheme="minorHAnsi" w:cstheme="minorHAnsi"/>
          <w:sz w:val="18"/>
          <w:szCs w:val="18"/>
        </w:rPr>
        <w:t xml:space="preserve"> (opcja)</w:t>
      </w:r>
    </w:p>
    <w:tbl>
      <w:tblPr>
        <w:tblpPr w:leftFromText="141" w:rightFromText="141" w:vertAnchor="text" w:horzAnchor="page" w:tblpX="2125" w:tblpY="-17"/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1140"/>
        <w:gridCol w:w="4220"/>
      </w:tblGrid>
      <w:tr w:rsidR="000E4371" w:rsidRPr="00D738E3" w14:paraId="3FD01536" w14:textId="77777777" w:rsidTr="00DD2C98">
        <w:trPr>
          <w:trHeight w:val="288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75A14834" w14:textId="77777777" w:rsidR="000E4371" w:rsidRPr="00D738E3" w:rsidRDefault="000E4371" w:rsidP="000E4371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ELEMENT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475BF14B" w14:textId="77777777" w:rsidR="000E4371" w:rsidRPr="00D738E3" w:rsidRDefault="000E4371" w:rsidP="000E4371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Ilość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D44B492" w14:textId="77777777" w:rsidR="000E4371" w:rsidRPr="00D738E3" w:rsidRDefault="000E4371" w:rsidP="000E4371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Wymiar</w:t>
            </w:r>
          </w:p>
        </w:tc>
      </w:tr>
      <w:tr w:rsidR="000E4371" w:rsidRPr="00D738E3" w14:paraId="033D84DE" w14:textId="77777777" w:rsidTr="00DD2C98">
        <w:trPr>
          <w:trHeight w:val="5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AA018" w14:textId="77777777" w:rsidR="000E4371" w:rsidRPr="00D738E3" w:rsidRDefault="000E4371" w:rsidP="000E437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Moduł regału szufladowego z minimum 15 szufladami w module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8CA3" w14:textId="77777777" w:rsidR="000E4371" w:rsidRPr="00D738E3" w:rsidRDefault="000E4371" w:rsidP="000E437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46DBB" w14:textId="77777777" w:rsidR="000E4371" w:rsidRDefault="000E4371" w:rsidP="000E437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głębokość maksymalna </w:t>
            </w:r>
            <w:r w:rsidR="00DD2C98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regał</w:t>
            </w:r>
            <w:r w:rsidR="00F36A75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u 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1,1m</w:t>
            </w:r>
            <w:r w:rsidR="00DD2C98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 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br/>
              <w:t xml:space="preserve">szerokość maksymalna </w:t>
            </w:r>
            <w:r w:rsidR="00F36A75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regału lub zestawu regałów to </w:t>
            </w:r>
            <w:r w:rsidRPr="00D738E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2,8m</w:t>
            </w:r>
          </w:p>
          <w:p w14:paraId="035C33D8" w14:textId="2248C17A" w:rsidR="00F36A75" w:rsidRPr="00D738E3" w:rsidRDefault="00F36A75" w:rsidP="000E437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wysokość pojedynczej szuflady 10cm</w:t>
            </w:r>
          </w:p>
        </w:tc>
      </w:tr>
    </w:tbl>
    <w:p w14:paraId="331D63E3" w14:textId="37D5E36E" w:rsidR="00D77EF4" w:rsidRDefault="00D77EF4" w:rsidP="00D77EF4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2382B8CC" w14:textId="0ECC3463" w:rsidR="00D77EF4" w:rsidRDefault="00D77EF4" w:rsidP="00D77EF4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36B15B19" w14:textId="77777777" w:rsidR="00520A52" w:rsidRDefault="00520A52" w:rsidP="00D77EF4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2A683ABD" w14:textId="0A287E97" w:rsidR="00520A52" w:rsidRDefault="00520A52" w:rsidP="00D77EF4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</w:p>
    <w:p w14:paraId="195E9085" w14:textId="5028221B" w:rsidR="00520A52" w:rsidRDefault="00520A52" w:rsidP="00D77EF4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r w:rsidRPr="00520A52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6896AB58" wp14:editId="0E6A6798">
            <wp:extent cx="2392105" cy="1471295"/>
            <wp:effectExtent l="0" t="0" r="8255" b="0"/>
            <wp:docPr id="908682987" name="Obraz 1" descr="Obraz zawierający półka, zrzut ekranu, Szafa kartotekow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82987" name="Obraz 1" descr="Obraz zawierający półka, zrzut ekranu, Szafa kartotekowa, w pomieszczeniu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8184" cy="14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740" w:rsidRPr="00E73740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2EB1359C" wp14:editId="0CDACBAB">
            <wp:extent cx="2285106" cy="1461338"/>
            <wp:effectExtent l="0" t="0" r="1270" b="5715"/>
            <wp:docPr id="407273490" name="Obraz 1" descr="Obraz zawierający zrzut ekranu, linia, Wielobarwność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73490" name="Obraz 1" descr="Obraz zawierający zrzut ekranu, linia, Wielobarwność, design&#10;&#10;Opis wygenerowany automatycznie"/>
                    <pic:cNvPicPr/>
                  </pic:nvPicPr>
                  <pic:blipFill rotWithShape="1">
                    <a:blip r:embed="rId17"/>
                    <a:srcRect r="32380"/>
                    <a:stretch/>
                  </pic:blipFill>
                  <pic:spPr bwMode="auto">
                    <a:xfrm>
                      <a:off x="0" y="0"/>
                      <a:ext cx="2301930" cy="147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A261" w14:textId="6DD7ECF9" w:rsidR="00D77EF4" w:rsidRPr="00E73740" w:rsidRDefault="00D77EF4" w:rsidP="00D77EF4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B0472C">
        <w:rPr>
          <w:rFonts w:asciiTheme="minorHAnsi" w:hAnsiTheme="minorHAnsi" w:cstheme="minorHAnsi"/>
          <w:b/>
          <w:sz w:val="18"/>
          <w:szCs w:val="18"/>
        </w:rPr>
        <w:t>Wózek paletowy ręczny</w:t>
      </w:r>
      <w:r w:rsidRPr="00D77EF4">
        <w:rPr>
          <w:rFonts w:asciiTheme="minorHAnsi" w:hAnsiTheme="minorHAnsi" w:cstheme="minorHAnsi"/>
          <w:sz w:val="18"/>
          <w:szCs w:val="18"/>
        </w:rPr>
        <w:t>, do obsługi lżejszych palet</w:t>
      </w:r>
      <w:r w:rsidR="00093511">
        <w:rPr>
          <w:rFonts w:asciiTheme="minorHAnsi" w:hAnsiTheme="minorHAnsi" w:cstheme="minorHAnsi"/>
          <w:sz w:val="18"/>
          <w:szCs w:val="18"/>
        </w:rPr>
        <w:t xml:space="preserve"> EUR</w:t>
      </w:r>
      <w:r w:rsidRPr="00D77EF4">
        <w:rPr>
          <w:rFonts w:asciiTheme="minorHAnsi" w:hAnsiTheme="minorHAnsi" w:cstheme="minorHAnsi"/>
          <w:sz w:val="18"/>
          <w:szCs w:val="18"/>
        </w:rPr>
        <w:t xml:space="preserve"> wewnątrz</w:t>
      </w:r>
      <w:r w:rsidR="00093511">
        <w:rPr>
          <w:rFonts w:asciiTheme="minorHAnsi" w:hAnsiTheme="minorHAnsi" w:cstheme="minorHAnsi"/>
          <w:sz w:val="18"/>
          <w:szCs w:val="18"/>
        </w:rPr>
        <w:t xml:space="preserve"> </w:t>
      </w:r>
      <w:r w:rsidR="00136903">
        <w:rPr>
          <w:rFonts w:asciiTheme="minorHAnsi" w:hAnsiTheme="minorHAnsi" w:cstheme="minorHAnsi"/>
          <w:sz w:val="18"/>
          <w:szCs w:val="18"/>
        </w:rPr>
        <w:t xml:space="preserve">magazynu </w:t>
      </w:r>
      <w:r w:rsidR="00B0472C">
        <w:rPr>
          <w:rFonts w:asciiTheme="minorHAnsi" w:hAnsiTheme="minorHAnsi" w:cstheme="minorHAnsi"/>
          <w:sz w:val="18"/>
          <w:szCs w:val="18"/>
        </w:rPr>
        <w:t xml:space="preserve">– nośność 2500 kg. – </w:t>
      </w:r>
      <w:r w:rsidR="00B0472C" w:rsidRPr="00B0472C">
        <w:rPr>
          <w:rFonts w:asciiTheme="minorHAnsi" w:hAnsiTheme="minorHAnsi" w:cstheme="minorHAnsi"/>
          <w:b/>
          <w:sz w:val="18"/>
          <w:szCs w:val="18"/>
        </w:rPr>
        <w:t>2 szt.</w:t>
      </w:r>
    </w:p>
    <w:p w14:paraId="3C24539A" w14:textId="307F42F5" w:rsidR="00E73740" w:rsidRPr="00D77EF4" w:rsidRDefault="002C3757" w:rsidP="00E73740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2C3757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1D38854D" wp14:editId="30B982D1">
            <wp:extent cx="2355283" cy="1768368"/>
            <wp:effectExtent l="0" t="0" r="6985" b="3810"/>
            <wp:docPr id="593837193" name="Obraz 1" descr="Obraz zawierający transport, koło, wózek ręczny, opo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37193" name="Obraz 1" descr="Obraz zawierający transport, koło, wózek ręczny, opon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5283" cy="176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E311" w14:textId="77777777" w:rsidR="00E3110B" w:rsidRPr="00E3110B" w:rsidRDefault="00E3110B" w:rsidP="00E3110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6B6B7280" w14:textId="0F24D35A" w:rsidR="000E4371" w:rsidRDefault="00B0472C" w:rsidP="000E4371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B0472C">
        <w:rPr>
          <w:rFonts w:asciiTheme="minorHAnsi" w:hAnsiTheme="minorHAnsi" w:cstheme="minorHAnsi"/>
          <w:b/>
          <w:sz w:val="18"/>
          <w:szCs w:val="18"/>
        </w:rPr>
        <w:lastRenderedPageBreak/>
        <w:t>Stół do pakowania paczek z wyposażeniem dodatkowym</w:t>
      </w:r>
      <w:r w:rsidRPr="00B0472C">
        <w:rPr>
          <w:rFonts w:asciiTheme="minorHAnsi" w:hAnsiTheme="minorHAnsi" w:cstheme="minorHAnsi"/>
          <w:sz w:val="18"/>
          <w:szCs w:val="18"/>
        </w:rPr>
        <w:t xml:space="preserve"> </w:t>
      </w:r>
      <w:r w:rsidR="0041021C">
        <w:rPr>
          <w:rFonts w:asciiTheme="minorHAnsi" w:hAnsiTheme="minorHAnsi" w:cstheme="minorHAnsi"/>
          <w:sz w:val="18"/>
          <w:szCs w:val="18"/>
        </w:rPr>
        <w:t>– 1 sztuka. W</w:t>
      </w:r>
      <w:r w:rsidRPr="00B0472C">
        <w:rPr>
          <w:rFonts w:asciiTheme="minorHAnsi" w:hAnsiTheme="minorHAnsi" w:cstheme="minorHAnsi"/>
          <w:sz w:val="18"/>
          <w:szCs w:val="18"/>
        </w:rPr>
        <w:t xml:space="preserve"> postaci nadstawek na opakowania kartonowe, półki na materiały zabezpieczające oraz nóż przesuwny do cięcia folii. </w:t>
      </w:r>
      <w:r w:rsidR="001251BC">
        <w:rPr>
          <w:rFonts w:asciiTheme="minorHAnsi" w:hAnsiTheme="minorHAnsi" w:cstheme="minorHAnsi"/>
          <w:sz w:val="18"/>
          <w:szCs w:val="18"/>
        </w:rPr>
        <w:t>Pod blatem rolka na folię bąbelkową</w:t>
      </w:r>
      <w:r w:rsidR="00136903">
        <w:rPr>
          <w:rFonts w:asciiTheme="minorHAnsi" w:hAnsiTheme="minorHAnsi" w:cstheme="minorHAnsi"/>
          <w:sz w:val="18"/>
          <w:szCs w:val="18"/>
        </w:rPr>
        <w:t>.</w:t>
      </w:r>
      <w:r w:rsidR="001251BC">
        <w:rPr>
          <w:rFonts w:asciiTheme="minorHAnsi" w:hAnsiTheme="minorHAnsi" w:cstheme="minorHAnsi"/>
          <w:sz w:val="18"/>
          <w:szCs w:val="18"/>
        </w:rPr>
        <w:t xml:space="preserve"> </w:t>
      </w:r>
      <w:r w:rsidRPr="00B0472C">
        <w:rPr>
          <w:rFonts w:asciiTheme="minorHAnsi" w:hAnsiTheme="minorHAnsi" w:cstheme="minorHAnsi"/>
          <w:sz w:val="18"/>
          <w:szCs w:val="18"/>
        </w:rPr>
        <w:t xml:space="preserve"> Stół powinien posiadać dodatkowe oświetlenie nad blatem</w:t>
      </w:r>
      <w:r w:rsidR="00CA67C3">
        <w:rPr>
          <w:rFonts w:asciiTheme="minorHAnsi" w:hAnsiTheme="minorHAnsi" w:cstheme="minorHAnsi"/>
          <w:sz w:val="18"/>
          <w:szCs w:val="18"/>
        </w:rPr>
        <w:t xml:space="preserve"> z opcją jego podłączenia do gniazd 230v oraz z wbudowanym włącznikiem</w:t>
      </w:r>
      <w:r w:rsidR="009261C9">
        <w:rPr>
          <w:rFonts w:asciiTheme="minorHAnsi" w:hAnsiTheme="minorHAnsi" w:cstheme="minorHAnsi"/>
          <w:sz w:val="18"/>
          <w:szCs w:val="18"/>
        </w:rPr>
        <w:t xml:space="preserve">, półka </w:t>
      </w:r>
      <w:proofErr w:type="spellStart"/>
      <w:r w:rsidR="009261C9">
        <w:rPr>
          <w:rFonts w:asciiTheme="minorHAnsi" w:hAnsiTheme="minorHAnsi" w:cstheme="minorHAnsi"/>
          <w:sz w:val="18"/>
          <w:szCs w:val="18"/>
        </w:rPr>
        <w:t>podblatowa</w:t>
      </w:r>
      <w:proofErr w:type="spellEnd"/>
      <w:r w:rsidR="009261C9">
        <w:rPr>
          <w:rFonts w:asciiTheme="minorHAnsi" w:hAnsiTheme="minorHAnsi" w:cstheme="minorHAnsi"/>
          <w:sz w:val="18"/>
          <w:szCs w:val="18"/>
        </w:rPr>
        <w:t xml:space="preserve"> na komputer</w:t>
      </w:r>
      <w:r w:rsidR="00357409">
        <w:rPr>
          <w:rFonts w:asciiTheme="minorHAnsi" w:hAnsiTheme="minorHAnsi" w:cstheme="minorHAnsi"/>
          <w:sz w:val="18"/>
          <w:szCs w:val="18"/>
        </w:rPr>
        <w:t>.</w:t>
      </w:r>
      <w:r>
        <w:rPr>
          <w:rFonts w:asciiTheme="minorHAnsi" w:hAnsiTheme="minorHAnsi" w:cstheme="minorHAnsi"/>
          <w:sz w:val="18"/>
          <w:szCs w:val="18"/>
        </w:rPr>
        <w:t xml:space="preserve"> Wymiary: 160X80</w:t>
      </w:r>
      <w:r w:rsidR="00435F72">
        <w:rPr>
          <w:rFonts w:asciiTheme="minorHAnsi" w:hAnsiTheme="minorHAnsi" w:cstheme="minorHAnsi"/>
          <w:sz w:val="18"/>
          <w:szCs w:val="18"/>
        </w:rPr>
        <w:t>cm</w:t>
      </w:r>
    </w:p>
    <w:p w14:paraId="5A625C01" w14:textId="77777777" w:rsidR="00357409" w:rsidRPr="00357409" w:rsidRDefault="00357409" w:rsidP="00357409">
      <w:pPr>
        <w:pStyle w:val="Akapitzlist"/>
        <w:rPr>
          <w:rFonts w:asciiTheme="minorHAnsi" w:hAnsiTheme="minorHAnsi" w:cstheme="minorHAnsi"/>
          <w:sz w:val="18"/>
          <w:szCs w:val="18"/>
        </w:rPr>
      </w:pPr>
    </w:p>
    <w:p w14:paraId="14C5E916" w14:textId="63D5CF4F" w:rsidR="00357409" w:rsidRDefault="00357409" w:rsidP="00357409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Blat stołu powinien być wykonany lub pokryty blachą</w:t>
      </w:r>
      <w:r w:rsidR="007C1830">
        <w:rPr>
          <w:rFonts w:asciiTheme="minorHAnsi" w:hAnsiTheme="minorHAnsi" w:cstheme="minorHAnsi"/>
          <w:sz w:val="18"/>
          <w:szCs w:val="18"/>
        </w:rPr>
        <w:t>, a konstrukcja stalowa w kolorze czarnym.</w:t>
      </w:r>
    </w:p>
    <w:p w14:paraId="6DDA1517" w14:textId="77777777" w:rsidR="00BA67C6" w:rsidRDefault="00BA67C6" w:rsidP="00357409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5B9C5D00" w14:textId="5A984C83" w:rsidR="00BA67C6" w:rsidRPr="00BA67C6" w:rsidRDefault="00BA67C6" w:rsidP="00BA67C6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BA67C6">
        <w:rPr>
          <w:rFonts w:asciiTheme="minorHAnsi" w:hAnsiTheme="minorHAnsi" w:cstheme="minorHAnsi"/>
          <w:b/>
          <w:bCs/>
          <w:sz w:val="18"/>
          <w:szCs w:val="18"/>
        </w:rPr>
        <w:t xml:space="preserve">Stół do pakowania paczek bez wyposażenia dodatkowego </w:t>
      </w:r>
      <w:r w:rsidR="008E53FF">
        <w:rPr>
          <w:rFonts w:asciiTheme="minorHAnsi" w:hAnsiTheme="minorHAnsi" w:cstheme="minorHAnsi"/>
          <w:b/>
          <w:bCs/>
          <w:sz w:val="18"/>
          <w:szCs w:val="18"/>
        </w:rPr>
        <w:t>– 1 sztuka</w:t>
      </w:r>
    </w:p>
    <w:p w14:paraId="1E22E6E9" w14:textId="205635CE" w:rsidR="000E4371" w:rsidRDefault="00435F72" w:rsidP="000E4371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>Stół o wymiarach 160x80cm</w:t>
      </w:r>
      <w:r w:rsidR="00E4064F">
        <w:rPr>
          <w:rFonts w:asciiTheme="minorHAnsi" w:hAnsiTheme="minorHAnsi" w:cstheme="minorHAnsi"/>
          <w:bCs/>
          <w:sz w:val="18"/>
          <w:szCs w:val="18"/>
        </w:rPr>
        <w:t xml:space="preserve">. Blat stołu wykonany lub pokryty blachą. Konstrukcja stołu stalowa w kolorze czarnym. Stół </w:t>
      </w:r>
      <w:r w:rsidR="008B7CA4">
        <w:rPr>
          <w:rFonts w:asciiTheme="minorHAnsi" w:hAnsiTheme="minorHAnsi" w:cstheme="minorHAnsi"/>
          <w:bCs/>
          <w:sz w:val="18"/>
          <w:szCs w:val="18"/>
        </w:rPr>
        <w:t>bez dodatkowego wyposażenia, stanowiący jedynie obszar roboczy/</w:t>
      </w:r>
      <w:proofErr w:type="spellStart"/>
      <w:r w:rsidR="008B7CA4">
        <w:rPr>
          <w:rFonts w:asciiTheme="minorHAnsi" w:hAnsiTheme="minorHAnsi" w:cstheme="minorHAnsi"/>
          <w:bCs/>
          <w:sz w:val="18"/>
          <w:szCs w:val="18"/>
        </w:rPr>
        <w:t>odkładczy</w:t>
      </w:r>
      <w:proofErr w:type="spellEnd"/>
      <w:r w:rsidR="008B7CA4">
        <w:rPr>
          <w:rFonts w:asciiTheme="minorHAnsi" w:hAnsiTheme="minorHAnsi" w:cstheme="minorHAnsi"/>
          <w:bCs/>
          <w:sz w:val="18"/>
          <w:szCs w:val="18"/>
        </w:rPr>
        <w:t>.</w:t>
      </w:r>
    </w:p>
    <w:p w14:paraId="253B7628" w14:textId="77777777" w:rsidR="008B7CA4" w:rsidRPr="00435F72" w:rsidRDefault="008B7CA4" w:rsidP="000E4371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</w:p>
    <w:p w14:paraId="048F8650" w14:textId="3B5F959C" w:rsidR="00D77EF4" w:rsidRDefault="00B0472C" w:rsidP="00B0472C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B0472C">
        <w:rPr>
          <w:rFonts w:asciiTheme="minorHAnsi" w:hAnsiTheme="minorHAnsi" w:cstheme="minorHAnsi"/>
          <w:b/>
          <w:sz w:val="18"/>
          <w:szCs w:val="18"/>
        </w:rPr>
        <w:t>Platforma paletowa na kółkach</w:t>
      </w:r>
      <w:r>
        <w:rPr>
          <w:rFonts w:asciiTheme="minorHAnsi" w:hAnsiTheme="minorHAnsi" w:cstheme="minorHAnsi"/>
          <w:b/>
          <w:sz w:val="18"/>
          <w:szCs w:val="18"/>
        </w:rPr>
        <w:t xml:space="preserve"> - </w:t>
      </w:r>
      <w:bookmarkStart w:id="0" w:name="OLE_LINK2"/>
      <w:r w:rsidRPr="00B0472C">
        <w:rPr>
          <w:rFonts w:asciiTheme="minorHAnsi" w:hAnsiTheme="minorHAnsi" w:cstheme="minorHAnsi"/>
          <w:sz w:val="18"/>
          <w:szCs w:val="18"/>
        </w:rPr>
        <w:t>Wysokość maksymalna całej platformy to 30 cm</w:t>
      </w:r>
      <w:r>
        <w:rPr>
          <w:rFonts w:asciiTheme="minorHAnsi" w:hAnsiTheme="minorHAnsi" w:cstheme="minorHAnsi"/>
          <w:sz w:val="18"/>
          <w:szCs w:val="18"/>
        </w:rPr>
        <w:t>, nośność 500 kg.</w:t>
      </w:r>
      <w:r w:rsidR="00C91394">
        <w:rPr>
          <w:rFonts w:asciiTheme="minorHAnsi" w:hAnsiTheme="minorHAnsi" w:cstheme="minorHAnsi"/>
          <w:sz w:val="18"/>
          <w:szCs w:val="18"/>
        </w:rPr>
        <w:t xml:space="preserve"> Jedna para kółek z hamulcami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bookmarkEnd w:id="0"/>
      <w:r w:rsidRPr="00B0472C">
        <w:rPr>
          <w:rFonts w:asciiTheme="minorHAnsi" w:hAnsiTheme="minorHAnsi" w:cstheme="minorHAnsi"/>
          <w:b/>
          <w:sz w:val="18"/>
          <w:szCs w:val="18"/>
        </w:rPr>
        <w:t>– 15 szt</w:t>
      </w:r>
      <w:r>
        <w:rPr>
          <w:rFonts w:asciiTheme="minorHAnsi" w:hAnsiTheme="minorHAnsi" w:cstheme="minorHAnsi"/>
          <w:b/>
          <w:sz w:val="18"/>
          <w:szCs w:val="18"/>
        </w:rPr>
        <w:t>.</w:t>
      </w:r>
    </w:p>
    <w:p w14:paraId="1001169D" w14:textId="49BBC9F4" w:rsidR="00B0472C" w:rsidRPr="00BF6F8D" w:rsidRDefault="00B0472C" w:rsidP="00BF6F8D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B0472C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51B6E0A7" wp14:editId="6FD5557C">
            <wp:extent cx="3856054" cy="1767993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6725" w14:textId="571DF56D" w:rsidR="009E377D" w:rsidRDefault="00F973C2" w:rsidP="00E034FA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9E377D">
        <w:rPr>
          <w:rFonts w:asciiTheme="minorHAnsi" w:hAnsiTheme="minorHAnsi" w:cstheme="minorHAnsi"/>
          <w:b/>
          <w:bCs/>
          <w:sz w:val="18"/>
          <w:szCs w:val="18"/>
        </w:rPr>
        <w:t xml:space="preserve">Wózek </w:t>
      </w:r>
      <w:r w:rsidR="00E034FA">
        <w:rPr>
          <w:rFonts w:asciiTheme="minorHAnsi" w:hAnsiTheme="minorHAnsi" w:cstheme="minorHAnsi"/>
          <w:b/>
          <w:bCs/>
          <w:sz w:val="18"/>
          <w:szCs w:val="18"/>
        </w:rPr>
        <w:t xml:space="preserve">platformowy </w:t>
      </w:r>
      <w:r w:rsidR="00E641A6">
        <w:rPr>
          <w:rFonts w:asciiTheme="minorHAnsi" w:hAnsiTheme="minorHAnsi" w:cstheme="minorHAnsi"/>
          <w:b/>
          <w:bCs/>
          <w:sz w:val="18"/>
          <w:szCs w:val="18"/>
        </w:rPr>
        <w:t>–</w:t>
      </w:r>
      <w:r w:rsidR="008E53FF">
        <w:rPr>
          <w:rFonts w:asciiTheme="minorHAnsi" w:hAnsiTheme="minorHAnsi" w:cstheme="minorHAnsi"/>
          <w:b/>
          <w:bCs/>
          <w:sz w:val="18"/>
          <w:szCs w:val="18"/>
        </w:rPr>
        <w:t xml:space="preserve"> 2 sztuki -</w:t>
      </w:r>
      <w:r w:rsidR="00E034FA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E641A6">
        <w:rPr>
          <w:rFonts w:asciiTheme="minorHAnsi" w:hAnsiTheme="minorHAnsi" w:cstheme="minorHAnsi"/>
          <w:sz w:val="18"/>
          <w:szCs w:val="18"/>
        </w:rPr>
        <w:t>wózek platformowy na kółkach o wymiarach 120x80 o ładowności do 400kg</w:t>
      </w:r>
    </w:p>
    <w:p w14:paraId="4BA2ADB9" w14:textId="38F9EF55" w:rsidR="00E641A6" w:rsidRDefault="00893CEB" w:rsidP="00E641A6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893CEB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675F68BE" wp14:editId="7D69F98E">
            <wp:extent cx="2828463" cy="2599746"/>
            <wp:effectExtent l="0" t="0" r="0" b="0"/>
            <wp:docPr id="903772991" name="Obraz 1" descr="Obraz zawierający koło, transport, wózek ręczny, opo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72991" name="Obraz 1" descr="Obraz zawierający koło, transport, wózek ręczny, opona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8463" cy="25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D956" w14:textId="1ED34E02" w:rsidR="00E034FA" w:rsidRDefault="00E034FA" w:rsidP="00E034FA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Wózek kompletacyjny dwupoziomowy</w:t>
      </w:r>
      <w:r w:rsidR="008E53FF">
        <w:rPr>
          <w:rFonts w:asciiTheme="minorHAnsi" w:hAnsiTheme="minorHAnsi" w:cstheme="minorHAnsi"/>
          <w:sz w:val="18"/>
          <w:szCs w:val="18"/>
        </w:rPr>
        <w:t>-  3 sztuki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9E377D">
        <w:rPr>
          <w:rFonts w:asciiTheme="minorHAnsi" w:hAnsiTheme="minorHAnsi" w:cstheme="minorHAnsi"/>
          <w:b/>
          <w:bCs/>
          <w:sz w:val="18"/>
          <w:szCs w:val="18"/>
        </w:rPr>
        <w:t xml:space="preserve">- </w:t>
      </w:r>
      <w:r w:rsidRPr="009E377D">
        <w:rPr>
          <w:rFonts w:asciiTheme="minorHAnsi" w:hAnsiTheme="minorHAnsi" w:cstheme="minorHAnsi"/>
          <w:sz w:val="18"/>
          <w:szCs w:val="18"/>
        </w:rPr>
        <w:t xml:space="preserve">Wózek transportowy 2 poziomowy stalowy, na kółkach o nośności do 300kg ze składanym drugim poziomem (na wzór koszyka sklepowego </w:t>
      </w:r>
      <w:proofErr w:type="spellStart"/>
      <w:r w:rsidRPr="009E377D">
        <w:rPr>
          <w:rFonts w:asciiTheme="minorHAnsi" w:hAnsiTheme="minorHAnsi" w:cstheme="minorHAnsi"/>
          <w:sz w:val="18"/>
          <w:szCs w:val="18"/>
        </w:rPr>
        <w:t>castorama</w:t>
      </w:r>
      <w:proofErr w:type="spellEnd"/>
      <w:r w:rsidRPr="009E377D">
        <w:rPr>
          <w:rFonts w:asciiTheme="minorHAnsi" w:hAnsiTheme="minorHAnsi" w:cstheme="minorHAnsi"/>
          <w:sz w:val="18"/>
          <w:szCs w:val="18"/>
        </w:rPr>
        <w:t>/</w:t>
      </w:r>
      <w:proofErr w:type="spellStart"/>
      <w:r w:rsidRPr="009E377D">
        <w:rPr>
          <w:rFonts w:asciiTheme="minorHAnsi" w:hAnsiTheme="minorHAnsi" w:cstheme="minorHAnsi"/>
          <w:sz w:val="18"/>
          <w:szCs w:val="18"/>
        </w:rPr>
        <w:t>LeroyMerlin</w:t>
      </w:r>
      <w:proofErr w:type="spellEnd"/>
    </w:p>
    <w:p w14:paraId="4445AEBE" w14:textId="3D7C91AD" w:rsidR="00E034FA" w:rsidRDefault="00E034FA" w:rsidP="00E034F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Maksymalne wymiary wózka to </w:t>
      </w:r>
      <w:r w:rsidR="001C54BC">
        <w:rPr>
          <w:rFonts w:asciiTheme="minorHAnsi" w:hAnsiTheme="minorHAnsi" w:cstheme="minorHAnsi"/>
          <w:sz w:val="18"/>
          <w:szCs w:val="18"/>
        </w:rPr>
        <w:t xml:space="preserve">60cm x 100cm </w:t>
      </w:r>
    </w:p>
    <w:p w14:paraId="1F49B3B3" w14:textId="06D23FE0" w:rsidR="00E034FA" w:rsidRDefault="00E65273" w:rsidP="00893CE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E65273"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inline distT="0" distB="0" distL="0" distR="0" wp14:anchorId="4AE91EC9" wp14:editId="3F22711A">
            <wp:extent cx="2153428" cy="2415540"/>
            <wp:effectExtent l="0" t="0" r="0" b="3810"/>
            <wp:docPr id="1183455707" name="Obraz 1" descr="Obraz zawierający wózek ręczny, transport, koło, wózek zakup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55707" name="Obraz 1" descr="Obraz zawierający wózek ręczny, transport, koło, wózek zakupowy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7111" cy="24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0151" w14:textId="77777777" w:rsidR="000E4371" w:rsidRPr="00D738E3" w:rsidRDefault="000E4371" w:rsidP="009E4BC3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4F6DE404" w14:textId="77777777" w:rsidR="00E3110B" w:rsidRPr="00D738E3" w:rsidRDefault="00E3110B" w:rsidP="00E3110B">
      <w:pPr>
        <w:pStyle w:val="Akapitzlist"/>
        <w:numPr>
          <w:ilvl w:val="0"/>
          <w:numId w:val="1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Obowiązki Wykonawcy:</w:t>
      </w:r>
    </w:p>
    <w:p w14:paraId="45D14D23" w14:textId="6DB7292B" w:rsidR="00E3110B" w:rsidRDefault="00E3110B" w:rsidP="00E3110B">
      <w:pPr>
        <w:pStyle w:val="Akapitzlist"/>
        <w:numPr>
          <w:ilvl w:val="0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860661">
        <w:rPr>
          <w:rFonts w:asciiTheme="minorHAnsi" w:hAnsiTheme="minorHAnsi" w:cstheme="minorHAnsi"/>
          <w:sz w:val="18"/>
          <w:szCs w:val="18"/>
        </w:rPr>
        <w:t>Wykonawca zapewnia, że oferta została przedstawiona na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73155">
        <w:rPr>
          <w:rFonts w:asciiTheme="minorHAnsi" w:hAnsiTheme="minorHAnsi" w:cstheme="minorHAnsi"/>
          <w:sz w:val="18"/>
          <w:szCs w:val="18"/>
        </w:rPr>
        <w:t xml:space="preserve">pełnowartościowe wolne od </w:t>
      </w:r>
      <w:r w:rsidR="004A1EA1">
        <w:rPr>
          <w:rFonts w:asciiTheme="minorHAnsi" w:hAnsiTheme="minorHAnsi" w:cstheme="minorHAnsi"/>
          <w:sz w:val="18"/>
          <w:szCs w:val="18"/>
        </w:rPr>
        <w:t xml:space="preserve">wad towary oraz </w:t>
      </w:r>
      <w:r w:rsidRPr="00D73155">
        <w:rPr>
          <w:rFonts w:asciiTheme="minorHAnsi" w:hAnsiTheme="minorHAnsi" w:cstheme="minorHAnsi"/>
          <w:sz w:val="18"/>
          <w:szCs w:val="18"/>
        </w:rPr>
        <w:t>wykonane zgodnie z normami branżowymi, spełniającymi wymagania BHP oraz zgodnie z obowiązującymi przepisami w tym zakresie, dopuszczone do obrotu i stosowania w krajach Unii Europejskiej w tym w pomieszczeniach przeznaczonych na stały pobyt ludzi</w:t>
      </w:r>
      <w:r w:rsidR="004A1EA1">
        <w:rPr>
          <w:rFonts w:asciiTheme="minorHAnsi" w:hAnsiTheme="minorHAnsi" w:cstheme="minorHAnsi"/>
          <w:sz w:val="18"/>
          <w:szCs w:val="18"/>
        </w:rPr>
        <w:t>.</w:t>
      </w:r>
    </w:p>
    <w:p w14:paraId="460BB15F" w14:textId="77777777" w:rsidR="004A1EA1" w:rsidRPr="00D73155" w:rsidRDefault="004A1EA1" w:rsidP="004A1EA1">
      <w:pPr>
        <w:pStyle w:val="Akapitzlist"/>
        <w:spacing w:before="100" w:beforeAutospacing="1" w:afterAutospacing="1" w:line="240" w:lineRule="auto"/>
        <w:ind w:left="717"/>
        <w:rPr>
          <w:rFonts w:asciiTheme="minorHAnsi" w:hAnsiTheme="minorHAnsi" w:cstheme="minorHAnsi"/>
          <w:sz w:val="18"/>
          <w:szCs w:val="18"/>
        </w:rPr>
      </w:pPr>
    </w:p>
    <w:p w14:paraId="09890FD6" w14:textId="77777777" w:rsidR="00E3110B" w:rsidRPr="00860661" w:rsidRDefault="00E3110B" w:rsidP="00E3110B">
      <w:pPr>
        <w:pStyle w:val="Akapitzlist"/>
        <w:numPr>
          <w:ilvl w:val="0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860661">
        <w:rPr>
          <w:rFonts w:asciiTheme="minorHAnsi" w:hAnsiTheme="minorHAnsi" w:cstheme="minorHAnsi"/>
          <w:sz w:val="18"/>
          <w:szCs w:val="18"/>
        </w:rPr>
        <w:t>Zakres zamówienia obejmuje:</w:t>
      </w:r>
    </w:p>
    <w:p w14:paraId="6A31293B" w14:textId="7ECD0719" w:rsidR="00E3110B" w:rsidRPr="00860661" w:rsidRDefault="00E3110B" w:rsidP="00E3110B">
      <w:pPr>
        <w:pStyle w:val="Akapitzlist"/>
        <w:numPr>
          <w:ilvl w:val="1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Elementy regałowe oraz zabezpieczeń będące przedmiotem oferty</w:t>
      </w:r>
      <w:r w:rsidR="00014FC2">
        <w:rPr>
          <w:rFonts w:asciiTheme="minorHAnsi" w:hAnsiTheme="minorHAnsi" w:cstheme="minorHAnsi"/>
          <w:sz w:val="18"/>
          <w:szCs w:val="18"/>
        </w:rPr>
        <w:t xml:space="preserve"> (dotyczy regałów)</w:t>
      </w:r>
    </w:p>
    <w:p w14:paraId="7B07A7E1" w14:textId="21283145" w:rsidR="00E3110B" w:rsidRDefault="00E3110B" w:rsidP="00E3110B">
      <w:pPr>
        <w:pStyle w:val="Akapitzlist"/>
        <w:numPr>
          <w:ilvl w:val="1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</w:t>
      </w:r>
      <w:r w:rsidRPr="00860661">
        <w:rPr>
          <w:rFonts w:asciiTheme="minorHAnsi" w:hAnsiTheme="minorHAnsi" w:cstheme="minorHAnsi"/>
          <w:sz w:val="18"/>
          <w:szCs w:val="18"/>
        </w:rPr>
        <w:t xml:space="preserve">ontaż i ustawienie produktów w pomieszczeniach </w:t>
      </w:r>
      <w:r w:rsidR="004A1EA1">
        <w:rPr>
          <w:rFonts w:asciiTheme="minorHAnsi" w:hAnsiTheme="minorHAnsi" w:cstheme="minorHAnsi"/>
          <w:sz w:val="18"/>
          <w:szCs w:val="18"/>
        </w:rPr>
        <w:t xml:space="preserve">we </w:t>
      </w:r>
      <w:r w:rsidRPr="00860661">
        <w:rPr>
          <w:rFonts w:asciiTheme="minorHAnsi" w:hAnsiTheme="minorHAnsi" w:cstheme="minorHAnsi"/>
          <w:sz w:val="18"/>
          <w:szCs w:val="18"/>
        </w:rPr>
        <w:t>wskazanych przez Zamawiającego.</w:t>
      </w:r>
    </w:p>
    <w:p w14:paraId="6FC04EB5" w14:textId="3D017704" w:rsidR="00E3110B" w:rsidRDefault="00014FC2" w:rsidP="00014FC2">
      <w:pPr>
        <w:pStyle w:val="Akapitzlist"/>
        <w:numPr>
          <w:ilvl w:val="1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Przygotowanie do odbioru przez zamawiającego przedmiotu ofertowania </w:t>
      </w:r>
    </w:p>
    <w:p w14:paraId="3045397B" w14:textId="77777777" w:rsidR="00014FC2" w:rsidRPr="00860661" w:rsidRDefault="00014FC2" w:rsidP="00014FC2">
      <w:pPr>
        <w:pStyle w:val="Akapitzlist"/>
        <w:spacing w:before="100" w:beforeAutospacing="1" w:afterAutospacing="1" w:line="240" w:lineRule="auto"/>
        <w:ind w:left="1437"/>
        <w:rPr>
          <w:rFonts w:asciiTheme="minorHAnsi" w:hAnsiTheme="minorHAnsi" w:cstheme="minorHAnsi"/>
          <w:sz w:val="18"/>
          <w:szCs w:val="18"/>
        </w:rPr>
      </w:pPr>
    </w:p>
    <w:p w14:paraId="3F986C37" w14:textId="77777777" w:rsidR="00E3110B" w:rsidRPr="00860661" w:rsidRDefault="00E3110B" w:rsidP="00E3110B">
      <w:pPr>
        <w:pStyle w:val="Akapitzlist"/>
        <w:numPr>
          <w:ilvl w:val="0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860661">
        <w:rPr>
          <w:rFonts w:asciiTheme="minorHAnsi" w:hAnsiTheme="minorHAnsi" w:cstheme="minorHAnsi"/>
          <w:sz w:val="18"/>
          <w:szCs w:val="18"/>
        </w:rPr>
        <w:t xml:space="preserve">Wykonawca udzieli co najmniej </w:t>
      </w:r>
      <w:r w:rsidRPr="00860661">
        <w:rPr>
          <w:rFonts w:asciiTheme="minorHAnsi" w:hAnsiTheme="minorHAnsi" w:cstheme="minorHAnsi"/>
          <w:b/>
          <w:sz w:val="18"/>
          <w:szCs w:val="18"/>
        </w:rPr>
        <w:t xml:space="preserve">24-miesięcznej gwarancji. </w:t>
      </w:r>
    </w:p>
    <w:p w14:paraId="015C8561" w14:textId="77777777" w:rsidR="007129BB" w:rsidRPr="00D738E3" w:rsidRDefault="007129BB" w:rsidP="007129BB">
      <w:pPr>
        <w:pStyle w:val="Akapitzlist"/>
        <w:spacing w:before="100" w:beforeAutospacing="1" w:afterAutospacing="1" w:line="240" w:lineRule="auto"/>
        <w:ind w:left="1080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5008639" w14:textId="77777777" w:rsidR="008233B3" w:rsidRPr="00D738E3" w:rsidRDefault="008233B3" w:rsidP="008233B3">
      <w:pPr>
        <w:pStyle w:val="Akapitzlist"/>
        <w:numPr>
          <w:ilvl w:val="0"/>
          <w:numId w:val="1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Warunki ofertowania</w:t>
      </w:r>
      <w:r w:rsidRPr="00D738E3">
        <w:rPr>
          <w:rFonts w:asciiTheme="minorHAnsi" w:hAnsiTheme="minorHAnsi" w:cstheme="minorHAnsi"/>
          <w:b/>
          <w:color w:val="000000"/>
          <w:sz w:val="18"/>
          <w:szCs w:val="18"/>
          <w:u w:val="single"/>
        </w:rPr>
        <w:t xml:space="preserve"> i termin realizacji zamówienia:</w:t>
      </w:r>
    </w:p>
    <w:p w14:paraId="171F4D2B" w14:textId="77777777" w:rsidR="008233B3" w:rsidRPr="00D738E3" w:rsidRDefault="008233B3" w:rsidP="008233B3">
      <w:pPr>
        <w:pStyle w:val="NormalnyWeb"/>
        <w:numPr>
          <w:ilvl w:val="0"/>
          <w:numId w:val="11"/>
        </w:numPr>
        <w:shd w:val="clear" w:color="auto" w:fill="FFFFFF"/>
        <w:jc w:val="both"/>
        <w:rPr>
          <w:rFonts w:asciiTheme="minorHAnsi" w:hAnsiTheme="minorHAnsi" w:cstheme="minorHAnsi"/>
          <w:color w:val="666666"/>
          <w:sz w:val="18"/>
          <w:szCs w:val="18"/>
        </w:rPr>
      </w:pPr>
      <w:r w:rsidRPr="00D738E3">
        <w:rPr>
          <w:rFonts w:asciiTheme="minorHAnsi" w:hAnsiTheme="minorHAnsi" w:cstheme="minorHAnsi"/>
          <w:color w:val="000000"/>
          <w:sz w:val="18"/>
          <w:szCs w:val="18"/>
        </w:rPr>
        <w:t xml:space="preserve">Zapytanie ofertowe nie jest podstawą do żadnych roszczeń w stosunku do </w:t>
      </w:r>
      <w:proofErr w:type="spellStart"/>
      <w:r w:rsidRPr="00D738E3">
        <w:rPr>
          <w:rFonts w:asciiTheme="minorHAnsi" w:hAnsiTheme="minorHAnsi" w:cstheme="minorHAnsi"/>
          <w:color w:val="000000"/>
          <w:sz w:val="18"/>
          <w:szCs w:val="18"/>
        </w:rPr>
        <w:t>Osadkowski</w:t>
      </w:r>
      <w:proofErr w:type="spellEnd"/>
      <w:r w:rsidRPr="00D738E3">
        <w:rPr>
          <w:rFonts w:asciiTheme="minorHAnsi" w:hAnsiTheme="minorHAnsi" w:cstheme="minorHAnsi"/>
          <w:color w:val="000000"/>
          <w:sz w:val="18"/>
          <w:szCs w:val="18"/>
        </w:rPr>
        <w:t xml:space="preserve"> Sp. z o.o.</w:t>
      </w:r>
    </w:p>
    <w:p w14:paraId="26E01602" w14:textId="77777777" w:rsidR="008233B3" w:rsidRPr="00D738E3" w:rsidRDefault="008233B3" w:rsidP="008233B3">
      <w:pPr>
        <w:pStyle w:val="NormalnyWeb"/>
        <w:numPr>
          <w:ilvl w:val="0"/>
          <w:numId w:val="11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D738E3">
        <w:rPr>
          <w:rFonts w:asciiTheme="minorHAnsi" w:hAnsiTheme="minorHAnsi" w:cstheme="minorHAnsi"/>
          <w:color w:val="000000"/>
          <w:sz w:val="18"/>
          <w:szCs w:val="18"/>
        </w:rPr>
        <w:t>Wydatki poniesione przez Oferenta w związku z przygotowaniem i odpowiedzią na zapytanie ofertowe nie są zwracane przez Zamawiającego.</w:t>
      </w:r>
    </w:p>
    <w:p w14:paraId="7DB904B8" w14:textId="77777777" w:rsidR="008233B3" w:rsidRPr="000332F7" w:rsidRDefault="008233B3" w:rsidP="008233B3">
      <w:pPr>
        <w:pStyle w:val="NormalnyWeb"/>
        <w:numPr>
          <w:ilvl w:val="0"/>
          <w:numId w:val="11"/>
        </w:numPr>
        <w:shd w:val="clear" w:color="auto" w:fill="FFFFFF"/>
        <w:jc w:val="both"/>
        <w:rPr>
          <w:rFonts w:asciiTheme="minorHAnsi" w:hAnsiTheme="minorHAnsi" w:cstheme="minorHAnsi"/>
          <w:color w:val="666666"/>
          <w:sz w:val="18"/>
          <w:szCs w:val="18"/>
        </w:rPr>
      </w:pPr>
      <w:proofErr w:type="spellStart"/>
      <w:r w:rsidRPr="00D738E3">
        <w:rPr>
          <w:rFonts w:asciiTheme="minorHAnsi" w:hAnsiTheme="minorHAnsi" w:cstheme="minorHAnsi"/>
          <w:color w:val="000000"/>
          <w:sz w:val="18"/>
          <w:szCs w:val="18"/>
        </w:rPr>
        <w:t>Osadkowski</w:t>
      </w:r>
      <w:proofErr w:type="spellEnd"/>
      <w:r w:rsidRPr="00D738E3">
        <w:rPr>
          <w:rFonts w:asciiTheme="minorHAnsi" w:hAnsiTheme="minorHAnsi" w:cstheme="minorHAnsi"/>
          <w:color w:val="000000"/>
          <w:sz w:val="18"/>
          <w:szCs w:val="18"/>
        </w:rPr>
        <w:t xml:space="preserve"> Sp. z o.o. zastrzega sobie prawo do wycofania zapytania ofertowego w dowolnym czasie.</w:t>
      </w:r>
    </w:p>
    <w:p w14:paraId="35FD3734" w14:textId="77777777" w:rsidR="000635E0" w:rsidRPr="009A0D16" w:rsidRDefault="000635E0" w:rsidP="000635E0">
      <w:pPr>
        <w:pStyle w:val="Akapitzlist"/>
        <w:numPr>
          <w:ilvl w:val="0"/>
          <w:numId w:val="1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9A0D16">
        <w:rPr>
          <w:rFonts w:asciiTheme="minorHAnsi" w:hAnsiTheme="minorHAnsi" w:cstheme="minorHAnsi"/>
          <w:b/>
          <w:sz w:val="18"/>
          <w:szCs w:val="18"/>
          <w:u w:val="single"/>
        </w:rPr>
        <w:t>Pozostałe informacje</w:t>
      </w:r>
    </w:p>
    <w:p w14:paraId="4E3B9E3B" w14:textId="77777777" w:rsidR="000635E0" w:rsidRPr="009A0D16" w:rsidRDefault="000635E0" w:rsidP="000635E0">
      <w:pPr>
        <w:pStyle w:val="NormalnyWeb"/>
        <w:numPr>
          <w:ilvl w:val="0"/>
          <w:numId w:val="10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9A0D16">
        <w:rPr>
          <w:rFonts w:asciiTheme="minorHAnsi" w:hAnsiTheme="minorHAnsi" w:cstheme="minorHAnsi"/>
          <w:color w:val="000000"/>
          <w:sz w:val="18"/>
          <w:szCs w:val="18"/>
        </w:rPr>
        <w:t>Transport materiałów zostanie zrealizowany przez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zamawiającego</w:t>
      </w:r>
      <w:r w:rsidRPr="009A0D16">
        <w:rPr>
          <w:rFonts w:asciiTheme="minorHAnsi" w:hAnsiTheme="minorHAnsi" w:cstheme="minorHAnsi"/>
          <w:color w:val="000000"/>
          <w:sz w:val="18"/>
          <w:szCs w:val="18"/>
        </w:rPr>
        <w:t xml:space="preserve"> w granicach kraju. W przypadku konieczności sprawdzenia towaru z zagranicy, oferta powinna zawierać również koszty transportu. </w:t>
      </w:r>
    </w:p>
    <w:p w14:paraId="60321D31" w14:textId="0EA8E8A3" w:rsidR="000635E0" w:rsidRPr="009A0D16" w:rsidRDefault="000635E0" w:rsidP="000635E0">
      <w:pPr>
        <w:pStyle w:val="NormalnyWeb"/>
        <w:numPr>
          <w:ilvl w:val="0"/>
          <w:numId w:val="10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9A0D16">
        <w:rPr>
          <w:rFonts w:asciiTheme="minorHAnsi" w:hAnsiTheme="minorHAnsi" w:cstheme="minorHAnsi"/>
          <w:color w:val="000000"/>
          <w:sz w:val="18"/>
          <w:szCs w:val="18"/>
        </w:rPr>
        <w:t>Szacunkowy termin montażu systemu regałowego to tydzień 38/39 (końcówka września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2023</w:t>
      </w:r>
      <w:r w:rsidRPr="009A0D16">
        <w:rPr>
          <w:rFonts w:asciiTheme="minorHAnsi" w:hAnsiTheme="minorHAnsi" w:cstheme="minorHAnsi"/>
          <w:color w:val="000000"/>
          <w:sz w:val="18"/>
          <w:szCs w:val="18"/>
        </w:rPr>
        <w:t>)</w:t>
      </w:r>
      <w:r w:rsidR="0041021C">
        <w:rPr>
          <w:rFonts w:asciiTheme="minorHAnsi" w:hAnsiTheme="minorHAnsi" w:cstheme="minorHAnsi"/>
          <w:color w:val="000000"/>
          <w:sz w:val="18"/>
          <w:szCs w:val="18"/>
        </w:rPr>
        <w:t>, a przygotowania pozostałych materiałów do tygodnia 35</w:t>
      </w:r>
    </w:p>
    <w:p w14:paraId="7D96BFE2" w14:textId="05E60FDB" w:rsidR="000635E0" w:rsidRDefault="000635E0" w:rsidP="000635E0">
      <w:pPr>
        <w:pStyle w:val="NormalnyWeb"/>
        <w:numPr>
          <w:ilvl w:val="0"/>
          <w:numId w:val="10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9A0D16">
        <w:rPr>
          <w:rFonts w:asciiTheme="minorHAnsi" w:hAnsiTheme="minorHAnsi" w:cstheme="minorHAnsi"/>
          <w:color w:val="000000"/>
          <w:sz w:val="18"/>
          <w:szCs w:val="18"/>
        </w:rPr>
        <w:t xml:space="preserve">Materiał może zostać zakupiony wcześniej i </w:t>
      </w:r>
      <w:r w:rsidR="00E232C0">
        <w:rPr>
          <w:rFonts w:asciiTheme="minorHAnsi" w:hAnsiTheme="minorHAnsi" w:cstheme="minorHAnsi"/>
          <w:color w:val="000000"/>
          <w:sz w:val="18"/>
          <w:szCs w:val="18"/>
        </w:rPr>
        <w:t xml:space="preserve">w razie potrzeby będzie </w:t>
      </w:r>
      <w:r w:rsidRPr="009A0D16">
        <w:rPr>
          <w:rFonts w:asciiTheme="minorHAnsi" w:hAnsiTheme="minorHAnsi" w:cstheme="minorHAnsi"/>
          <w:color w:val="000000"/>
          <w:sz w:val="18"/>
          <w:szCs w:val="18"/>
        </w:rPr>
        <w:t>magazynowany przez zamawiającego</w:t>
      </w:r>
      <w:r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14:paraId="1B4C2E33" w14:textId="77777777" w:rsidR="000635E0" w:rsidRDefault="000635E0" w:rsidP="000635E0">
      <w:pPr>
        <w:pStyle w:val="NormalnyWeb"/>
        <w:numPr>
          <w:ilvl w:val="0"/>
          <w:numId w:val="10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 xml:space="preserve">Możliwe jest złożenie zamówienia tylko na wybrane elementy z zapytania ofertowego. </w:t>
      </w:r>
    </w:p>
    <w:p w14:paraId="392568C6" w14:textId="77777777" w:rsidR="00BA6B08" w:rsidRPr="00D738E3" w:rsidRDefault="00BA6B08" w:rsidP="00BA6B08">
      <w:pPr>
        <w:pStyle w:val="Akapitzlist"/>
        <w:numPr>
          <w:ilvl w:val="0"/>
          <w:numId w:val="1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Termin składania ofert</w:t>
      </w:r>
    </w:p>
    <w:p w14:paraId="6B31441A" w14:textId="77777777" w:rsidR="00BA6B08" w:rsidRPr="00D738E3" w:rsidRDefault="00BA6B08" w:rsidP="005A438D">
      <w:p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05</w:t>
      </w:r>
      <w:r w:rsidRPr="00D738E3">
        <w:rPr>
          <w:rFonts w:asciiTheme="minorHAnsi" w:hAnsiTheme="minorHAnsi" w:cstheme="minorHAnsi"/>
          <w:b/>
          <w:sz w:val="18"/>
          <w:szCs w:val="18"/>
        </w:rPr>
        <w:t>.0</w:t>
      </w:r>
      <w:r>
        <w:rPr>
          <w:rFonts w:asciiTheme="minorHAnsi" w:hAnsiTheme="minorHAnsi" w:cstheme="minorHAnsi"/>
          <w:b/>
          <w:sz w:val="18"/>
          <w:szCs w:val="18"/>
        </w:rPr>
        <w:t>6</w:t>
      </w:r>
      <w:r w:rsidRPr="00D738E3">
        <w:rPr>
          <w:rFonts w:asciiTheme="minorHAnsi" w:hAnsiTheme="minorHAnsi" w:cstheme="minorHAnsi"/>
          <w:b/>
          <w:sz w:val="18"/>
          <w:szCs w:val="18"/>
        </w:rPr>
        <w:t>.2023.</w:t>
      </w:r>
      <w:r>
        <w:rPr>
          <w:rFonts w:asciiTheme="minorHAnsi" w:hAnsiTheme="minorHAnsi" w:cstheme="minorHAnsi"/>
          <w:b/>
          <w:sz w:val="18"/>
          <w:szCs w:val="18"/>
        </w:rPr>
        <w:t>, godzina 16</w:t>
      </w:r>
      <w:r w:rsidRPr="00D738E3">
        <w:rPr>
          <w:rFonts w:asciiTheme="minorHAnsi" w:hAnsiTheme="minorHAnsi" w:cstheme="minorHAnsi"/>
          <w:b/>
          <w:sz w:val="18"/>
          <w:szCs w:val="18"/>
        </w:rPr>
        <w:t>.00</w:t>
      </w:r>
    </w:p>
    <w:p w14:paraId="5C0E80EB" w14:textId="47653F08" w:rsidR="00BA6B08" w:rsidRPr="00D738E3" w:rsidRDefault="00BA6B08" w:rsidP="005A438D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sz w:val="18"/>
          <w:szCs w:val="18"/>
        </w:rPr>
        <w:t>W przypadku pytań do przedmiotu zapytania należy je przesyłać za pomocą platformy zakupowej</w:t>
      </w:r>
      <w:r>
        <w:rPr>
          <w:rFonts w:asciiTheme="minorHAnsi" w:hAnsiTheme="minorHAnsi" w:cstheme="minorHAnsi"/>
          <w:sz w:val="18"/>
          <w:szCs w:val="18"/>
        </w:rPr>
        <w:t xml:space="preserve"> lub kontaktować się z Piotr Partyka </w:t>
      </w:r>
      <w:hyperlink r:id="rId22" w:history="1">
        <w:r w:rsidRPr="009E4093">
          <w:rPr>
            <w:rStyle w:val="Hipercze"/>
            <w:rFonts w:asciiTheme="minorHAnsi" w:hAnsiTheme="minorHAnsi" w:cstheme="minorHAnsi"/>
            <w:sz w:val="18"/>
            <w:szCs w:val="18"/>
          </w:rPr>
          <w:t>pmpartyka@gmail.com</w:t>
        </w:r>
      </w:hyperlink>
      <w:r>
        <w:rPr>
          <w:rFonts w:asciiTheme="minorHAnsi" w:hAnsiTheme="minorHAnsi" w:cstheme="minorHAnsi"/>
          <w:sz w:val="18"/>
          <w:szCs w:val="18"/>
        </w:rPr>
        <w:t xml:space="preserve"> lub telefonicznie 793 945 043</w:t>
      </w:r>
    </w:p>
    <w:p w14:paraId="33CFF725" w14:textId="5EAD4B0F" w:rsidR="002E155F" w:rsidRPr="00BA6B08" w:rsidRDefault="002E155F" w:rsidP="00BA6B08">
      <w:p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sectPr w:rsidR="002E155F" w:rsidRPr="00BA6B08" w:rsidSect="00014FC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440" w:right="1127" w:bottom="1440" w:left="1418" w:header="1701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22232" w14:textId="77777777" w:rsidR="008C26FB" w:rsidRDefault="008C26FB" w:rsidP="009249F2">
      <w:r>
        <w:separator/>
      </w:r>
    </w:p>
    <w:p w14:paraId="2606C4AA" w14:textId="77777777" w:rsidR="008C26FB" w:rsidRDefault="008C26FB" w:rsidP="009249F2"/>
    <w:p w14:paraId="6CB361D5" w14:textId="77777777" w:rsidR="008C26FB" w:rsidRDefault="008C26FB" w:rsidP="009249F2"/>
  </w:endnote>
  <w:endnote w:type="continuationSeparator" w:id="0">
    <w:p w14:paraId="476C8042" w14:textId="77777777" w:rsidR="008C26FB" w:rsidRDefault="008C26FB" w:rsidP="009249F2">
      <w:r>
        <w:continuationSeparator/>
      </w:r>
    </w:p>
    <w:p w14:paraId="28814323" w14:textId="77777777" w:rsidR="008C26FB" w:rsidRDefault="008C26FB" w:rsidP="009249F2"/>
    <w:p w14:paraId="01F9636B" w14:textId="77777777" w:rsidR="008C26FB" w:rsidRDefault="008C26FB" w:rsidP="009249F2"/>
  </w:endnote>
  <w:endnote w:type="continuationNotice" w:id="1">
    <w:p w14:paraId="426BF715" w14:textId="77777777" w:rsidR="008C26FB" w:rsidRDefault="008C26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Times New Roman (Tekst podstawo">
    <w:altName w:val="Times New Roman"/>
    <w:charset w:val="00"/>
    <w:family w:val="roman"/>
    <w:pitch w:val="default"/>
  </w:font>
  <w:font w:name="Lato 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SemiBold">
    <w:altName w:val="Arial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328200644"/>
      <w:docPartObj>
        <w:docPartGallery w:val="Page Numbers (Bottom of Page)"/>
        <w:docPartUnique/>
      </w:docPartObj>
    </w:sdtPr>
    <w:sdtContent>
      <w:p w14:paraId="1AADB508" w14:textId="77777777" w:rsidR="004B0D6E" w:rsidRDefault="004B0D6E" w:rsidP="00A42C54">
        <w:pPr>
          <w:pStyle w:val="Stopka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506BC97" w14:textId="77777777" w:rsidR="004B0D6E" w:rsidRDefault="004B0D6E" w:rsidP="00A42C54">
    <w:pPr>
      <w:pStyle w:val="Stopka"/>
    </w:pPr>
  </w:p>
  <w:p w14:paraId="3E7DA7AD" w14:textId="77777777" w:rsidR="00187DFF" w:rsidRDefault="00187DFF" w:rsidP="009249F2"/>
  <w:p w14:paraId="759661E0" w14:textId="77777777" w:rsidR="0064041D" w:rsidRDefault="0064041D" w:rsidP="009249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97936" w14:textId="1417B76E" w:rsidR="000D35AE" w:rsidRDefault="00F76B87" w:rsidP="00A42C54">
    <w:pPr>
      <w:pStyle w:val="Stopka2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BAF8691" wp14:editId="65DAC3BE">
              <wp:simplePos x="0" y="0"/>
              <wp:positionH relativeFrom="page">
                <wp:posOffset>6834477</wp:posOffset>
              </wp:positionH>
              <wp:positionV relativeFrom="page">
                <wp:posOffset>9897414</wp:posOffset>
              </wp:positionV>
              <wp:extent cx="457200" cy="2736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7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Numerstrony"/>
                              <w:color w:val="A6A6A6" w:themeColor="background1" w:themeShade="A6"/>
                              <w:sz w:val="16"/>
                              <w:szCs w:val="16"/>
                            </w:rPr>
                            <w:id w:val="16699203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umerstrony"/>
                              <w:rFonts w:ascii="Lato" w:hAnsi="Lato"/>
                            </w:rPr>
                          </w:sdtEndPr>
                          <w:sdtContent>
                            <w:p w14:paraId="14EBE528" w14:textId="3953F585" w:rsidR="00A42C54" w:rsidRPr="00A42C54" w:rsidRDefault="00A42C54" w:rsidP="00A42C54">
                              <w:pPr>
                                <w:pStyle w:val="Stopka2"/>
                                <w:rPr>
                                  <w:rStyle w:val="Numerstrony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</w:pPr>
                              <w:r w:rsidRPr="00A42C54">
                                <w:rPr>
                                  <w:color w:val="A6A6A6" w:themeColor="background1" w:themeShade="A6"/>
                                  <w:w w:val="140"/>
                                  <w:sz w:val="16"/>
                                  <w:szCs w:val="16"/>
                                </w:rPr>
                                <w:t> </w:t>
                              </w:r>
                              <w:r w:rsidRPr="00492ED3">
                                <w:rPr>
                                  <w:b/>
                                  <w:bCs/>
                                  <w:color w:val="E77D33" w:themeColor="accent1"/>
                                  <w:sz w:val="16"/>
                                  <w:szCs w:val="16"/>
                                </w:rPr>
                                <w:t>|</w:t>
                              </w:r>
                              <w:r w:rsidRPr="00677C49">
                                <w:rPr>
                                  <w:color w:val="A6A6A6" w:themeColor="background1" w:themeShade="A6"/>
                                  <w:w w:val="14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677C49">
                                <w:rPr>
                                  <w:rStyle w:val="Numerstrony"/>
                                  <w:rFonts w:ascii="Lato" w:hAnsi="Lato"/>
                                  <w:color w:val="005F34" w:themeColor="text2"/>
                                  <w:sz w:val="18"/>
                                  <w:szCs w:val="14"/>
                                </w:rPr>
                                <w:fldChar w:fldCharType="begin"/>
                              </w:r>
                              <w:r w:rsidRPr="00677C49">
                                <w:rPr>
                                  <w:rStyle w:val="Numerstrony"/>
                                  <w:rFonts w:ascii="Lato" w:hAnsi="Lato"/>
                                  <w:color w:val="005F34" w:themeColor="text2"/>
                                  <w:sz w:val="18"/>
                                  <w:szCs w:val="14"/>
                                </w:rPr>
                                <w:instrText xml:space="preserve"> PAGE </w:instrText>
                              </w:r>
                              <w:r w:rsidRPr="00677C49">
                                <w:rPr>
                                  <w:rStyle w:val="Numerstrony"/>
                                  <w:rFonts w:ascii="Lato" w:hAnsi="Lato"/>
                                  <w:color w:val="005F34" w:themeColor="text2"/>
                                  <w:sz w:val="18"/>
                                  <w:szCs w:val="14"/>
                                </w:rPr>
                                <w:fldChar w:fldCharType="separate"/>
                              </w:r>
                              <w:r w:rsidR="00480BA3">
                                <w:rPr>
                                  <w:rStyle w:val="Numerstrony"/>
                                  <w:rFonts w:ascii="Lato" w:hAnsi="Lato"/>
                                  <w:noProof/>
                                  <w:color w:val="005F34" w:themeColor="text2"/>
                                  <w:sz w:val="18"/>
                                  <w:szCs w:val="14"/>
                                </w:rPr>
                                <w:t>6</w:t>
                              </w:r>
                              <w:r w:rsidRPr="00677C49">
                                <w:rPr>
                                  <w:rStyle w:val="Numerstrony"/>
                                  <w:rFonts w:ascii="Lato" w:hAnsi="Lato"/>
                                  <w:color w:val="005F34" w:themeColor="text2"/>
                                  <w:sz w:val="18"/>
                                  <w:szCs w:val="1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8C2E7BA" w14:textId="77777777" w:rsidR="00A42C54" w:rsidRPr="00A42C54" w:rsidRDefault="00A42C54" w:rsidP="00A42C54">
                          <w:pPr>
                            <w:pStyle w:val="Stopka2"/>
                            <w:rPr>
                              <w:color w:val="A6A6A6" w:themeColor="background1" w:themeShade="A6"/>
                            </w:rPr>
                          </w:pPr>
                        </w:p>
                        <w:p w14:paraId="2840AD41" w14:textId="77777777" w:rsidR="00A42C54" w:rsidRPr="00A42C54" w:rsidRDefault="00A42C54" w:rsidP="00A42C54">
                          <w:pPr>
                            <w:rPr>
                              <w:color w:val="A6A6A6" w:themeColor="background1" w:themeShade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F8691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538.15pt;margin-top:779.3pt;width:36pt;height:21.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" filled="f" stroked="f" strokeweight=".5pt">
              <v:textbox>
                <w:txbxContent>
                  <w:sdt>
                    <w:sdtPr>
                      <w:rPr>
                        <w:rStyle w:val="Numerstrony"/>
                        <w:color w:val="A6A6A6" w:themeColor="background1" w:themeShade="A6"/>
                        <w:sz w:val="16"/>
                        <w:szCs w:val="16"/>
                      </w:rPr>
                      <w:id w:val="16699203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umerstrony"/>
                        <w:rFonts w:ascii="Lato" w:hAnsi="Lato"/>
                      </w:rPr>
                    </w:sdtEndPr>
                    <w:sdtContent>
                      <w:p w14:paraId="14EBE528" w14:textId="3953F585" w:rsidR="00A42C54" w:rsidRPr="00A42C54" w:rsidRDefault="00A42C54" w:rsidP="00A42C54">
                        <w:pPr>
                          <w:pStyle w:val="Stopka2"/>
                          <w:rPr>
                            <w:rStyle w:val="Numerstrony"/>
                            <w:color w:val="A6A6A6" w:themeColor="background1" w:themeShade="A6"/>
                            <w:sz w:val="16"/>
                            <w:szCs w:val="16"/>
                          </w:rPr>
                        </w:pPr>
                        <w:r w:rsidRPr="00A42C54">
                          <w:rPr>
                            <w:color w:val="A6A6A6" w:themeColor="background1" w:themeShade="A6"/>
                            <w:w w:val="140"/>
                            <w:sz w:val="16"/>
                            <w:szCs w:val="16"/>
                          </w:rPr>
                          <w:t> </w:t>
                        </w:r>
                        <w:r w:rsidRPr="00492ED3">
                          <w:rPr>
                            <w:b/>
                            <w:bCs/>
                            <w:color w:val="E77D33" w:themeColor="accent1"/>
                            <w:sz w:val="16"/>
                            <w:szCs w:val="16"/>
                          </w:rPr>
                          <w:t>|</w:t>
                        </w:r>
                        <w:r w:rsidRPr="00677C49">
                          <w:rPr>
                            <w:color w:val="A6A6A6" w:themeColor="background1" w:themeShade="A6"/>
                            <w:w w:val="140"/>
                            <w:sz w:val="20"/>
                            <w:szCs w:val="16"/>
                          </w:rPr>
                          <w:t xml:space="preserve"> </w:t>
                        </w:r>
                        <w:r w:rsidRPr="00677C49">
                          <w:rPr>
                            <w:rStyle w:val="Numerstrony"/>
                            <w:rFonts w:ascii="Lato" w:hAnsi="Lato"/>
                            <w:color w:val="005F34" w:themeColor="text2"/>
                            <w:sz w:val="18"/>
                            <w:szCs w:val="14"/>
                          </w:rPr>
                          <w:fldChar w:fldCharType="begin"/>
                        </w:r>
                        <w:r w:rsidRPr="00677C49">
                          <w:rPr>
                            <w:rStyle w:val="Numerstrony"/>
                            <w:rFonts w:ascii="Lato" w:hAnsi="Lato"/>
                            <w:color w:val="005F34" w:themeColor="text2"/>
                            <w:sz w:val="18"/>
                            <w:szCs w:val="14"/>
                          </w:rPr>
                          <w:instrText xml:space="preserve"> PAGE </w:instrText>
                        </w:r>
                        <w:r w:rsidRPr="00677C49">
                          <w:rPr>
                            <w:rStyle w:val="Numerstrony"/>
                            <w:rFonts w:ascii="Lato" w:hAnsi="Lato"/>
                            <w:color w:val="005F34" w:themeColor="text2"/>
                            <w:sz w:val="18"/>
                            <w:szCs w:val="14"/>
                          </w:rPr>
                          <w:fldChar w:fldCharType="separate"/>
                        </w:r>
                        <w:r w:rsidR="00480BA3">
                          <w:rPr>
                            <w:rStyle w:val="Numerstrony"/>
                            <w:rFonts w:ascii="Lato" w:hAnsi="Lato"/>
                            <w:noProof/>
                            <w:color w:val="005F34" w:themeColor="text2"/>
                            <w:sz w:val="18"/>
                            <w:szCs w:val="14"/>
                          </w:rPr>
                          <w:t>6</w:t>
                        </w:r>
                        <w:r w:rsidRPr="00677C49">
                          <w:rPr>
                            <w:rStyle w:val="Numerstrony"/>
                            <w:rFonts w:ascii="Lato" w:hAnsi="Lato"/>
                            <w:color w:val="005F34" w:themeColor="text2"/>
                            <w:sz w:val="18"/>
                            <w:szCs w:val="14"/>
                          </w:rPr>
                          <w:fldChar w:fldCharType="end"/>
                        </w:r>
                      </w:p>
                    </w:sdtContent>
                  </w:sdt>
                  <w:p w14:paraId="38C2E7BA" w14:textId="77777777" w:rsidR="00A42C54" w:rsidRPr="00A42C54" w:rsidRDefault="00A42C54" w:rsidP="00A42C54">
                    <w:pPr>
                      <w:pStyle w:val="Stopka2"/>
                      <w:rPr>
                        <w:color w:val="A6A6A6" w:themeColor="background1" w:themeShade="A6"/>
                      </w:rPr>
                    </w:pPr>
                  </w:p>
                  <w:p w14:paraId="2840AD41" w14:textId="77777777" w:rsidR="00A42C54" w:rsidRPr="00A42C54" w:rsidRDefault="00A42C54" w:rsidP="00A42C54">
                    <w:pPr>
                      <w:rPr>
                        <w:color w:val="A6A6A6" w:themeColor="background1" w:themeShade="A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41759" w:rsidRPr="00A41759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99936" w14:textId="77777777" w:rsidR="004B0D6E" w:rsidRPr="00D33C86" w:rsidRDefault="00ED3F61" w:rsidP="00A42C54">
    <w:pPr>
      <w:pStyle w:val="Stopka2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DF1BF4" wp14:editId="7E401BA8">
              <wp:simplePos x="0" y="0"/>
              <wp:positionH relativeFrom="page">
                <wp:posOffset>594610</wp:posOffset>
              </wp:positionH>
              <wp:positionV relativeFrom="page">
                <wp:posOffset>9901555</wp:posOffset>
              </wp:positionV>
              <wp:extent cx="6375600" cy="468000"/>
              <wp:effectExtent l="0" t="0" r="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5600" cy="46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153CED" w14:textId="4C323A7B" w:rsidR="000B5C70" w:rsidRDefault="002F38EB" w:rsidP="00A42C54">
                          <w:pPr>
                            <w:pStyle w:val="Stopka"/>
                            <w:rPr>
                              <w:color w:val="006136"/>
                            </w:rPr>
                          </w:pPr>
                          <w:proofErr w:type="spellStart"/>
                          <w:r w:rsidRPr="00AC545F">
                            <w:rPr>
                              <w:color w:val="006136"/>
                            </w:rPr>
                            <w:t>Osadkowski</w:t>
                          </w:r>
                          <w:proofErr w:type="spellEnd"/>
                          <w:r w:rsidRPr="00AC545F">
                            <w:rPr>
                              <w:color w:val="006136"/>
                            </w:rPr>
                            <w:t xml:space="preserve"> </w:t>
                          </w:r>
                          <w:r w:rsidR="00144093" w:rsidRPr="00144093">
                            <w:rPr>
                              <w:color w:val="006136"/>
                            </w:rPr>
                            <w:t>Sp. z o.o.</w:t>
                          </w:r>
                          <w:r w:rsidR="00AC545F" w:rsidRPr="00AC545F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color w:val="006136"/>
                            </w:rPr>
                            <w:t>ul. Kolejowa 6, 56-420 Bierutów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color w:val="006136"/>
                            </w:rPr>
                            <w:t>tel. 71 314 64 54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color w:val="006136"/>
                            </w:rPr>
                            <w:t>centrum@osadkowski.pl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0B5C70">
                            <w:rPr>
                              <w:color w:val="006136"/>
                            </w:rPr>
                            <w:t>O</w:t>
                          </w:r>
                          <w:r w:rsidRPr="00AC545F">
                            <w:rPr>
                              <w:color w:val="006136"/>
                            </w:rPr>
                            <w:t>sadkowski.pl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color w:val="006136"/>
                            </w:rPr>
                            <w:t xml:space="preserve">NIP: </w:t>
                          </w:r>
                          <w:r w:rsidR="00144093" w:rsidRPr="00144093">
                            <w:rPr>
                              <w:color w:val="006136"/>
                            </w:rPr>
                            <w:t>911-202-52-05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</w:p>
                        <w:p w14:paraId="35C2F76A" w14:textId="048F97ED" w:rsidR="002F38EB" w:rsidRPr="00492ED3" w:rsidRDefault="002F38EB" w:rsidP="00A42C54">
                          <w:pPr>
                            <w:pStyle w:val="Stopka"/>
                            <w:rPr>
                              <w:color w:val="005F34" w:themeColor="text2"/>
                            </w:rPr>
                          </w:pPr>
                          <w:r w:rsidRPr="00AC545F">
                            <w:rPr>
                              <w:color w:val="006136"/>
                            </w:rPr>
                            <w:t xml:space="preserve">REGON: </w:t>
                          </w:r>
                          <w:r w:rsidR="00144093" w:rsidRPr="00144093">
                            <w:rPr>
                              <w:color w:val="006136"/>
                            </w:rPr>
                            <w:t>368945994</w:t>
                          </w:r>
                          <w:r w:rsidR="000B5C70" w:rsidRPr="00AC545F">
                            <w:rPr>
                              <w:color w:val="006136"/>
                            </w:rPr>
                            <w:t> </w:t>
                          </w:r>
                          <w:r w:rsidR="000B5C70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0B5C70"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Sąd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  <w:w w:val="140"/>
                            </w:rPr>
                            <w:t xml:space="preserve"> 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Rejonowy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  <w:w w:val="140"/>
                            </w:rPr>
                            <w:t xml:space="preserve"> 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dla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  <w:w w:val="140"/>
                            </w:rPr>
                            <w:t xml:space="preserve"> 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>Wrocławia-Fabrycznej we Wrocławiu</w:t>
                          </w:r>
                          <w:r w:rsidRPr="00AC545F">
                            <w:rPr>
                              <w:color w:val="006136"/>
                              <w:w w:val="140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Pr="00AC545F">
                            <w:rPr>
                              <w:color w:val="006136"/>
                              <w:w w:val="140"/>
                            </w:rPr>
                            <w:t> 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KRS:</w:t>
                          </w:r>
                          <w:r w:rsidRPr="00AC545F">
                            <w:rPr>
                              <w:color w:val="006136"/>
                              <w:w w:val="120"/>
                            </w:rPr>
                            <w:t> 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>0000708206</w:t>
                          </w:r>
                          <w:r w:rsidRPr="00AC545F">
                            <w:rPr>
                              <w:color w:val="006136"/>
                              <w:w w:val="140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Pr="00AC545F">
                            <w:rPr>
                              <w:color w:val="006136"/>
                              <w:w w:val="140"/>
                            </w:rPr>
                            <w:t> 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Kapitał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  <w:w w:val="140"/>
                            </w:rPr>
                            <w:t xml:space="preserve"> 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zakładowy:</w:t>
                          </w:r>
                          <w:r w:rsidR="00425B5E">
                            <w:rPr>
                              <w:color w:val="006136"/>
                              <w:w w:val="120"/>
                            </w:rPr>
                            <w:t xml:space="preserve"> 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>126</w:t>
                          </w:r>
                          <w:r w:rsidR="00425B5E">
                            <w:rPr>
                              <w:rStyle w:val="stopkadrugiwiersz"/>
                              <w:color w:val="006136"/>
                            </w:rPr>
                            <w:t> 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>888</w:t>
                          </w:r>
                          <w:r w:rsidR="00425B5E">
                            <w:rPr>
                              <w:rStyle w:val="stopkadrugiwiersz"/>
                              <w:color w:val="006136"/>
                            </w:rPr>
                            <w:t xml:space="preserve"> 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 xml:space="preserve">800,00 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PLN</w:t>
                          </w:r>
                          <w:r w:rsidR="00AC545F" w:rsidRPr="00AC545F">
                            <w:rPr>
                              <w:rStyle w:val="stopkadrugiwiersz"/>
                              <w:color w:val="0061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F1BF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left:0;text-align:left;margin-left:46.8pt;margin-top:779.65pt;width:502pt;height:36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" filled="f" stroked="f" strokeweight=".5pt">
              <v:textbox>
                <w:txbxContent>
                  <w:p w14:paraId="59153CED" w14:textId="4C323A7B" w:rsidR="000B5C70" w:rsidRDefault="002F38EB" w:rsidP="00A42C54">
                    <w:pPr>
                      <w:pStyle w:val="Stopka"/>
                      <w:rPr>
                        <w:color w:val="006136"/>
                      </w:rPr>
                    </w:pPr>
                    <w:proofErr w:type="spellStart"/>
                    <w:r w:rsidRPr="00AC545F">
                      <w:rPr>
                        <w:color w:val="006136"/>
                      </w:rPr>
                      <w:t>Osadkowski</w:t>
                    </w:r>
                    <w:proofErr w:type="spellEnd"/>
                    <w:r w:rsidRPr="00AC545F">
                      <w:rPr>
                        <w:color w:val="006136"/>
                      </w:rPr>
                      <w:t xml:space="preserve"> </w:t>
                    </w:r>
                    <w:r w:rsidR="00144093" w:rsidRPr="00144093">
                      <w:rPr>
                        <w:color w:val="006136"/>
                      </w:rPr>
                      <w:t>Sp. z o.o.</w:t>
                    </w:r>
                    <w:r w:rsidR="00AC545F" w:rsidRPr="00AC545F">
                      <w:rPr>
                        <w:color w:val="E77D33" w:themeColor="accent1"/>
                        <w:sz w:val="16"/>
                        <w:szCs w:val="16"/>
                      </w:rPr>
                      <w:t xml:space="preserve"> 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color w:val="006136"/>
                      </w:rPr>
                      <w:t>ul. Kolejowa 6, 56-420 Bierutów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color w:val="006136"/>
                      </w:rPr>
                      <w:t>tel. 71 314 64 54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color w:val="006136"/>
                      </w:rPr>
                      <w:t>centrum@osadkowski.pl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0B5C70">
                      <w:rPr>
                        <w:color w:val="006136"/>
                      </w:rPr>
                      <w:t>O</w:t>
                    </w:r>
                    <w:r w:rsidRPr="00AC545F">
                      <w:rPr>
                        <w:color w:val="006136"/>
                      </w:rPr>
                      <w:t>sadkowski.pl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color w:val="006136"/>
                      </w:rPr>
                      <w:t xml:space="preserve">NIP: </w:t>
                    </w:r>
                    <w:r w:rsidR="00144093" w:rsidRPr="00144093">
                      <w:rPr>
                        <w:color w:val="006136"/>
                      </w:rPr>
                      <w:t>911-202-52-05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</w:p>
                  <w:p w14:paraId="35C2F76A" w14:textId="048F97ED" w:rsidR="002F38EB" w:rsidRPr="00492ED3" w:rsidRDefault="002F38EB" w:rsidP="00A42C54">
                    <w:pPr>
                      <w:pStyle w:val="Stopka"/>
                      <w:rPr>
                        <w:color w:val="005F34" w:themeColor="text2"/>
                      </w:rPr>
                    </w:pPr>
                    <w:r w:rsidRPr="00AC545F">
                      <w:rPr>
                        <w:color w:val="006136"/>
                      </w:rPr>
                      <w:t xml:space="preserve">REGON: </w:t>
                    </w:r>
                    <w:r w:rsidR="00144093" w:rsidRPr="00144093">
                      <w:rPr>
                        <w:color w:val="006136"/>
                      </w:rPr>
                      <w:t>368945994</w:t>
                    </w:r>
                    <w:r w:rsidR="000B5C70" w:rsidRPr="00AC545F">
                      <w:rPr>
                        <w:color w:val="006136"/>
                      </w:rPr>
                      <w:t> </w:t>
                    </w:r>
                    <w:r w:rsidR="000B5C70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0B5C70"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Sąd</w:t>
                    </w:r>
                    <w:r w:rsidRPr="00AC545F">
                      <w:rPr>
                        <w:rStyle w:val="stopkadrugiwiersz"/>
                        <w:color w:val="006136"/>
                        <w:w w:val="140"/>
                      </w:rPr>
                      <w:t xml:space="preserve"> 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Rejonowy</w:t>
                    </w:r>
                    <w:r w:rsidRPr="00AC545F">
                      <w:rPr>
                        <w:rStyle w:val="stopkadrugiwiersz"/>
                        <w:color w:val="006136"/>
                        <w:w w:val="140"/>
                      </w:rPr>
                      <w:t xml:space="preserve"> 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dla</w:t>
                    </w:r>
                    <w:r w:rsidRPr="00AC545F">
                      <w:rPr>
                        <w:rStyle w:val="stopkadrugiwiersz"/>
                        <w:color w:val="006136"/>
                        <w:w w:val="140"/>
                      </w:rPr>
                      <w:t xml:space="preserve"> 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>Wrocławia-Fabrycznej we Wrocławiu</w:t>
                    </w:r>
                    <w:r w:rsidRPr="00AC545F">
                      <w:rPr>
                        <w:color w:val="006136"/>
                        <w:w w:val="140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Pr="00AC545F">
                      <w:rPr>
                        <w:color w:val="006136"/>
                        <w:w w:val="140"/>
                      </w:rPr>
                      <w:t> 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KRS:</w:t>
                    </w:r>
                    <w:r w:rsidRPr="00AC545F">
                      <w:rPr>
                        <w:color w:val="006136"/>
                        <w:w w:val="120"/>
                      </w:rPr>
                      <w:t> 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>0000708206</w:t>
                    </w:r>
                    <w:r w:rsidRPr="00AC545F">
                      <w:rPr>
                        <w:color w:val="006136"/>
                        <w:w w:val="140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Pr="00AC545F">
                      <w:rPr>
                        <w:color w:val="006136"/>
                        <w:w w:val="140"/>
                      </w:rPr>
                      <w:t> 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Kapitał</w:t>
                    </w:r>
                    <w:r w:rsidRPr="00AC545F">
                      <w:rPr>
                        <w:rStyle w:val="stopkadrugiwiersz"/>
                        <w:color w:val="006136"/>
                        <w:w w:val="140"/>
                      </w:rPr>
                      <w:t xml:space="preserve"> 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zakładowy:</w:t>
                    </w:r>
                    <w:r w:rsidR="00425B5E">
                      <w:rPr>
                        <w:color w:val="006136"/>
                        <w:w w:val="120"/>
                      </w:rPr>
                      <w:t xml:space="preserve"> 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>126</w:t>
                    </w:r>
                    <w:r w:rsidR="00425B5E">
                      <w:rPr>
                        <w:rStyle w:val="stopkadrugiwiersz"/>
                        <w:color w:val="006136"/>
                      </w:rPr>
                      <w:t> 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>888</w:t>
                    </w:r>
                    <w:r w:rsidR="00425B5E">
                      <w:rPr>
                        <w:rStyle w:val="stopkadrugiwiersz"/>
                        <w:color w:val="006136"/>
                      </w:rPr>
                      <w:t xml:space="preserve"> 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 xml:space="preserve">800,00 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PLN</w:t>
                    </w:r>
                    <w:r w:rsidR="00AC545F" w:rsidRPr="00AC545F">
                      <w:rPr>
                        <w:rStyle w:val="stopkadrugiwiersz"/>
                        <w:color w:val="00613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6034D" w14:textId="77777777" w:rsidR="008C26FB" w:rsidRDefault="008C26FB" w:rsidP="009249F2">
      <w:r>
        <w:separator/>
      </w:r>
    </w:p>
    <w:p w14:paraId="40495D97" w14:textId="77777777" w:rsidR="008C26FB" w:rsidRDefault="008C26FB" w:rsidP="009249F2"/>
    <w:p w14:paraId="599841AC" w14:textId="77777777" w:rsidR="008C26FB" w:rsidRDefault="008C26FB" w:rsidP="009249F2"/>
  </w:footnote>
  <w:footnote w:type="continuationSeparator" w:id="0">
    <w:p w14:paraId="72BCF295" w14:textId="77777777" w:rsidR="008C26FB" w:rsidRDefault="008C26FB" w:rsidP="009249F2">
      <w:r>
        <w:continuationSeparator/>
      </w:r>
    </w:p>
    <w:p w14:paraId="55B3289A" w14:textId="77777777" w:rsidR="008C26FB" w:rsidRDefault="008C26FB" w:rsidP="009249F2"/>
    <w:p w14:paraId="55297A21" w14:textId="77777777" w:rsidR="008C26FB" w:rsidRDefault="008C26FB" w:rsidP="009249F2"/>
  </w:footnote>
  <w:footnote w:type="continuationNotice" w:id="1">
    <w:p w14:paraId="19426A5A" w14:textId="77777777" w:rsidR="008C26FB" w:rsidRDefault="008C26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5E298" w14:textId="77777777" w:rsidR="0064511F" w:rsidRDefault="0064511F" w:rsidP="00C61685">
    <w:pPr>
      <w:pStyle w:val="Nagwek"/>
    </w:pPr>
  </w:p>
  <w:p w14:paraId="7692A7CC" w14:textId="77777777" w:rsidR="00187DFF" w:rsidRDefault="00187DFF" w:rsidP="009249F2"/>
  <w:p w14:paraId="733C415B" w14:textId="77777777" w:rsidR="0064041D" w:rsidRDefault="0064041D" w:rsidP="009249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1F6BA" w14:textId="77777777" w:rsidR="0064041D" w:rsidRDefault="00F633FA" w:rsidP="00492ED3">
    <w:pPr>
      <w:pStyle w:val="Nagwek"/>
      <w:jc w:val="both"/>
    </w:pPr>
    <w:r>
      <w:rPr>
        <w:lang w:eastAsia="pl-PL"/>
      </w:rPr>
      <w:drawing>
        <wp:anchor distT="0" distB="0" distL="114300" distR="114300" simplePos="0" relativeHeight="251658242" behindDoc="1" locked="0" layoutInCell="1" allowOverlap="1" wp14:anchorId="02FCF487" wp14:editId="7D5B3716">
          <wp:simplePos x="0" y="0"/>
          <wp:positionH relativeFrom="column">
            <wp:posOffset>-9508</wp:posOffset>
          </wp:positionH>
          <wp:positionV relativeFrom="paragraph">
            <wp:posOffset>-645160</wp:posOffset>
          </wp:positionV>
          <wp:extent cx="1689100" cy="469900"/>
          <wp:effectExtent l="0" t="0" r="6350" b="6350"/>
          <wp:wrapNone/>
          <wp:docPr id="292064942" name="Obraz 2920649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papier_cmyk_pasek_ma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D66B" w14:textId="45483A34" w:rsidR="00D62E7D" w:rsidRDefault="00D62E7D" w:rsidP="008A4926">
    <w:pPr>
      <w:pStyle w:val="Nagwek"/>
      <w:ind w:right="50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3ADB"/>
    <w:multiLevelType w:val="hybridMultilevel"/>
    <w:tmpl w:val="5914B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71785"/>
    <w:multiLevelType w:val="hybridMultilevel"/>
    <w:tmpl w:val="CC486BF6"/>
    <w:lvl w:ilvl="0" w:tplc="8CB458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1C7B"/>
    <w:multiLevelType w:val="hybridMultilevel"/>
    <w:tmpl w:val="D158DD22"/>
    <w:lvl w:ilvl="0" w:tplc="9B9428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D6D44"/>
    <w:multiLevelType w:val="hybridMultilevel"/>
    <w:tmpl w:val="8E3AD5A0"/>
    <w:lvl w:ilvl="0" w:tplc="E2CA1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sz w:val="18"/>
        <w:szCs w:val="1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17F77"/>
    <w:multiLevelType w:val="hybridMultilevel"/>
    <w:tmpl w:val="99C0F0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B36BD"/>
    <w:multiLevelType w:val="hybridMultilevel"/>
    <w:tmpl w:val="60E82C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17C8E"/>
    <w:multiLevelType w:val="hybridMultilevel"/>
    <w:tmpl w:val="5CF49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54362"/>
    <w:multiLevelType w:val="hybridMultilevel"/>
    <w:tmpl w:val="BC0ED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3286C"/>
    <w:multiLevelType w:val="hybridMultilevel"/>
    <w:tmpl w:val="FB384446"/>
    <w:lvl w:ilvl="0" w:tplc="91BEAD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 w:val="0"/>
        <w:sz w:val="18"/>
        <w:szCs w:val="1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E677C"/>
    <w:multiLevelType w:val="hybridMultilevel"/>
    <w:tmpl w:val="391067BC"/>
    <w:lvl w:ilvl="0" w:tplc="4FFC0C9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188E8574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478F0863"/>
    <w:multiLevelType w:val="hybridMultilevel"/>
    <w:tmpl w:val="D1BEE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40EF8"/>
    <w:multiLevelType w:val="multilevel"/>
    <w:tmpl w:val="05F2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274562"/>
    <w:multiLevelType w:val="hybridMultilevel"/>
    <w:tmpl w:val="D158DD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2140208">
    <w:abstractNumId w:val="1"/>
  </w:num>
  <w:num w:numId="2" w16cid:durableId="2145612799">
    <w:abstractNumId w:val="11"/>
  </w:num>
  <w:num w:numId="3" w16cid:durableId="269892674">
    <w:abstractNumId w:val="8"/>
  </w:num>
  <w:num w:numId="4" w16cid:durableId="2072726792">
    <w:abstractNumId w:val="3"/>
  </w:num>
  <w:num w:numId="5" w16cid:durableId="2017609942">
    <w:abstractNumId w:val="10"/>
  </w:num>
  <w:num w:numId="6" w16cid:durableId="471944475">
    <w:abstractNumId w:val="6"/>
  </w:num>
  <w:num w:numId="7" w16cid:durableId="325204488">
    <w:abstractNumId w:val="4"/>
  </w:num>
  <w:num w:numId="8" w16cid:durableId="637026817">
    <w:abstractNumId w:val="7"/>
  </w:num>
  <w:num w:numId="9" w16cid:durableId="1735738987">
    <w:abstractNumId w:val="0"/>
  </w:num>
  <w:num w:numId="10" w16cid:durableId="1815365359">
    <w:abstractNumId w:val="12"/>
  </w:num>
  <w:num w:numId="11" w16cid:durableId="1939630341">
    <w:abstractNumId w:val="2"/>
  </w:num>
  <w:num w:numId="12" w16cid:durableId="2099135008">
    <w:abstractNumId w:val="9"/>
  </w:num>
  <w:num w:numId="13" w16cid:durableId="1573924553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pl-PL" w:vendorID="64" w:dllVersion="4096" w:nlCheck="1" w:checkStyle="0"/>
  <w:activeWritingStyle w:appName="MSWord" w:lang="pl-PL" w:vendorID="64" w:dllVersion="0" w:nlCheck="1" w:checkStyle="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CFA"/>
    <w:rsid w:val="00014000"/>
    <w:rsid w:val="00014FC2"/>
    <w:rsid w:val="0002212F"/>
    <w:rsid w:val="00023AE2"/>
    <w:rsid w:val="00035AFA"/>
    <w:rsid w:val="00045A75"/>
    <w:rsid w:val="00045EBB"/>
    <w:rsid w:val="000573EE"/>
    <w:rsid w:val="000635E0"/>
    <w:rsid w:val="00073E58"/>
    <w:rsid w:val="00093511"/>
    <w:rsid w:val="000A4CF8"/>
    <w:rsid w:val="000A633B"/>
    <w:rsid w:val="000B11FF"/>
    <w:rsid w:val="000B5C70"/>
    <w:rsid w:val="000C0F7B"/>
    <w:rsid w:val="000C6CE9"/>
    <w:rsid w:val="000D0CD0"/>
    <w:rsid w:val="000D35AE"/>
    <w:rsid w:val="000D39BD"/>
    <w:rsid w:val="000E25DE"/>
    <w:rsid w:val="000E4371"/>
    <w:rsid w:val="00100E31"/>
    <w:rsid w:val="0011558A"/>
    <w:rsid w:val="001176F1"/>
    <w:rsid w:val="00120278"/>
    <w:rsid w:val="001251BC"/>
    <w:rsid w:val="001335ED"/>
    <w:rsid w:val="00135761"/>
    <w:rsid w:val="00136903"/>
    <w:rsid w:val="001376D7"/>
    <w:rsid w:val="00141729"/>
    <w:rsid w:val="00144093"/>
    <w:rsid w:val="0016080D"/>
    <w:rsid w:val="0016668E"/>
    <w:rsid w:val="00183E2C"/>
    <w:rsid w:val="0018534F"/>
    <w:rsid w:val="00187DFF"/>
    <w:rsid w:val="0019244B"/>
    <w:rsid w:val="00194FCF"/>
    <w:rsid w:val="00197864"/>
    <w:rsid w:val="001A2102"/>
    <w:rsid w:val="001C07E1"/>
    <w:rsid w:val="001C54BC"/>
    <w:rsid w:val="001D1455"/>
    <w:rsid w:val="001D2289"/>
    <w:rsid w:val="001F08E6"/>
    <w:rsid w:val="00203A1C"/>
    <w:rsid w:val="00213C5D"/>
    <w:rsid w:val="0021415B"/>
    <w:rsid w:val="00232209"/>
    <w:rsid w:val="00250EC9"/>
    <w:rsid w:val="00263663"/>
    <w:rsid w:val="00282C43"/>
    <w:rsid w:val="00286207"/>
    <w:rsid w:val="00295591"/>
    <w:rsid w:val="002A5008"/>
    <w:rsid w:val="002B5198"/>
    <w:rsid w:val="002C2BD5"/>
    <w:rsid w:val="002C3757"/>
    <w:rsid w:val="002E0E3E"/>
    <w:rsid w:val="002E155F"/>
    <w:rsid w:val="002F189C"/>
    <w:rsid w:val="002F38EB"/>
    <w:rsid w:val="002F5037"/>
    <w:rsid w:val="00320F4F"/>
    <w:rsid w:val="00331D57"/>
    <w:rsid w:val="00336705"/>
    <w:rsid w:val="00357409"/>
    <w:rsid w:val="00367484"/>
    <w:rsid w:val="0038399F"/>
    <w:rsid w:val="00392414"/>
    <w:rsid w:val="003A2421"/>
    <w:rsid w:val="003A7EEB"/>
    <w:rsid w:val="003B529A"/>
    <w:rsid w:val="003B7B2F"/>
    <w:rsid w:val="003C015C"/>
    <w:rsid w:val="003C207D"/>
    <w:rsid w:val="003C3054"/>
    <w:rsid w:val="003D6CAC"/>
    <w:rsid w:val="003D7C59"/>
    <w:rsid w:val="003E0A58"/>
    <w:rsid w:val="003E67BC"/>
    <w:rsid w:val="003E71ED"/>
    <w:rsid w:val="0040343C"/>
    <w:rsid w:val="00407764"/>
    <w:rsid w:val="0041021C"/>
    <w:rsid w:val="0041155A"/>
    <w:rsid w:val="004134AD"/>
    <w:rsid w:val="00417833"/>
    <w:rsid w:val="00425B5E"/>
    <w:rsid w:val="00435F72"/>
    <w:rsid w:val="00436EDD"/>
    <w:rsid w:val="004666AB"/>
    <w:rsid w:val="004667DA"/>
    <w:rsid w:val="00467775"/>
    <w:rsid w:val="00480BA3"/>
    <w:rsid w:val="00492ED3"/>
    <w:rsid w:val="004A1EA1"/>
    <w:rsid w:val="004A24E9"/>
    <w:rsid w:val="004B0D6E"/>
    <w:rsid w:val="004C2A88"/>
    <w:rsid w:val="004D04D2"/>
    <w:rsid w:val="004D3399"/>
    <w:rsid w:val="004E2BE6"/>
    <w:rsid w:val="00503880"/>
    <w:rsid w:val="00506CA5"/>
    <w:rsid w:val="00517DDE"/>
    <w:rsid w:val="00520A52"/>
    <w:rsid w:val="00526019"/>
    <w:rsid w:val="00532194"/>
    <w:rsid w:val="0054244D"/>
    <w:rsid w:val="00562449"/>
    <w:rsid w:val="00564308"/>
    <w:rsid w:val="005718AA"/>
    <w:rsid w:val="0057407F"/>
    <w:rsid w:val="0059352D"/>
    <w:rsid w:val="0059614E"/>
    <w:rsid w:val="005A10B3"/>
    <w:rsid w:val="005A1E28"/>
    <w:rsid w:val="005A438D"/>
    <w:rsid w:val="005C479F"/>
    <w:rsid w:val="005D3F2D"/>
    <w:rsid w:val="005E5717"/>
    <w:rsid w:val="005E691B"/>
    <w:rsid w:val="005F03F9"/>
    <w:rsid w:val="00601A9E"/>
    <w:rsid w:val="006024DC"/>
    <w:rsid w:val="00605EA4"/>
    <w:rsid w:val="00612859"/>
    <w:rsid w:val="006141A5"/>
    <w:rsid w:val="00620E48"/>
    <w:rsid w:val="0063181E"/>
    <w:rsid w:val="0064041D"/>
    <w:rsid w:val="00641EB2"/>
    <w:rsid w:val="0064511F"/>
    <w:rsid w:val="006473D1"/>
    <w:rsid w:val="0065427D"/>
    <w:rsid w:val="006653F8"/>
    <w:rsid w:val="006723B3"/>
    <w:rsid w:val="00677C49"/>
    <w:rsid w:val="0068388E"/>
    <w:rsid w:val="0068529B"/>
    <w:rsid w:val="00691AED"/>
    <w:rsid w:val="006929F5"/>
    <w:rsid w:val="00693884"/>
    <w:rsid w:val="006962EC"/>
    <w:rsid w:val="006A7EF0"/>
    <w:rsid w:val="006B3E87"/>
    <w:rsid w:val="006B4A7B"/>
    <w:rsid w:val="006D09C0"/>
    <w:rsid w:val="006D4567"/>
    <w:rsid w:val="006F08BD"/>
    <w:rsid w:val="00710A83"/>
    <w:rsid w:val="007129BB"/>
    <w:rsid w:val="0072015F"/>
    <w:rsid w:val="007241C9"/>
    <w:rsid w:val="007246EC"/>
    <w:rsid w:val="00726317"/>
    <w:rsid w:val="00731FF9"/>
    <w:rsid w:val="00742064"/>
    <w:rsid w:val="00755883"/>
    <w:rsid w:val="00766365"/>
    <w:rsid w:val="007927CB"/>
    <w:rsid w:val="00794F0F"/>
    <w:rsid w:val="007962DD"/>
    <w:rsid w:val="00796A06"/>
    <w:rsid w:val="007A7B2C"/>
    <w:rsid w:val="007C0150"/>
    <w:rsid w:val="007C1830"/>
    <w:rsid w:val="007C30EB"/>
    <w:rsid w:val="007C3693"/>
    <w:rsid w:val="007E33E4"/>
    <w:rsid w:val="007E7830"/>
    <w:rsid w:val="007F2344"/>
    <w:rsid w:val="007F60E6"/>
    <w:rsid w:val="007F6668"/>
    <w:rsid w:val="008004F8"/>
    <w:rsid w:val="00817664"/>
    <w:rsid w:val="008233B3"/>
    <w:rsid w:val="008325BD"/>
    <w:rsid w:val="00844CFA"/>
    <w:rsid w:val="00864000"/>
    <w:rsid w:val="008666A5"/>
    <w:rsid w:val="00872630"/>
    <w:rsid w:val="00884753"/>
    <w:rsid w:val="00885F98"/>
    <w:rsid w:val="00890DC9"/>
    <w:rsid w:val="00891C2A"/>
    <w:rsid w:val="00893CEB"/>
    <w:rsid w:val="008A4926"/>
    <w:rsid w:val="008B7CA4"/>
    <w:rsid w:val="008C26FB"/>
    <w:rsid w:val="008C5944"/>
    <w:rsid w:val="008E53FF"/>
    <w:rsid w:val="00923EA5"/>
    <w:rsid w:val="00923EDB"/>
    <w:rsid w:val="009249F2"/>
    <w:rsid w:val="009261C9"/>
    <w:rsid w:val="00941F4E"/>
    <w:rsid w:val="009558A3"/>
    <w:rsid w:val="00967721"/>
    <w:rsid w:val="009726D3"/>
    <w:rsid w:val="00973245"/>
    <w:rsid w:val="00983EE3"/>
    <w:rsid w:val="00987C7C"/>
    <w:rsid w:val="009A6A3F"/>
    <w:rsid w:val="009B2D91"/>
    <w:rsid w:val="009D24B1"/>
    <w:rsid w:val="009E11A7"/>
    <w:rsid w:val="009E3411"/>
    <w:rsid w:val="009E377D"/>
    <w:rsid w:val="009E4BC3"/>
    <w:rsid w:val="009E7D59"/>
    <w:rsid w:val="009F0787"/>
    <w:rsid w:val="009F1ACD"/>
    <w:rsid w:val="009F2661"/>
    <w:rsid w:val="00A02F8A"/>
    <w:rsid w:val="00A036FA"/>
    <w:rsid w:val="00A150F2"/>
    <w:rsid w:val="00A2090D"/>
    <w:rsid w:val="00A21A66"/>
    <w:rsid w:val="00A40EED"/>
    <w:rsid w:val="00A41759"/>
    <w:rsid w:val="00A42C54"/>
    <w:rsid w:val="00A545A8"/>
    <w:rsid w:val="00A60E64"/>
    <w:rsid w:val="00A643F0"/>
    <w:rsid w:val="00A80BD8"/>
    <w:rsid w:val="00A81300"/>
    <w:rsid w:val="00A95D58"/>
    <w:rsid w:val="00A96697"/>
    <w:rsid w:val="00AB3649"/>
    <w:rsid w:val="00AB548F"/>
    <w:rsid w:val="00AB6CFA"/>
    <w:rsid w:val="00AC50F5"/>
    <w:rsid w:val="00AC545F"/>
    <w:rsid w:val="00AD0D71"/>
    <w:rsid w:val="00AD464A"/>
    <w:rsid w:val="00B00266"/>
    <w:rsid w:val="00B0472C"/>
    <w:rsid w:val="00B17E85"/>
    <w:rsid w:val="00B24FEB"/>
    <w:rsid w:val="00B35019"/>
    <w:rsid w:val="00B45608"/>
    <w:rsid w:val="00B46199"/>
    <w:rsid w:val="00B52EBA"/>
    <w:rsid w:val="00B632A7"/>
    <w:rsid w:val="00B85142"/>
    <w:rsid w:val="00BA67C6"/>
    <w:rsid w:val="00BA6B08"/>
    <w:rsid w:val="00BD43BF"/>
    <w:rsid w:val="00BF6F25"/>
    <w:rsid w:val="00BF6F8D"/>
    <w:rsid w:val="00C209EE"/>
    <w:rsid w:val="00C25C42"/>
    <w:rsid w:val="00C315C7"/>
    <w:rsid w:val="00C45CF9"/>
    <w:rsid w:val="00C553E2"/>
    <w:rsid w:val="00C56E0F"/>
    <w:rsid w:val="00C61685"/>
    <w:rsid w:val="00C71188"/>
    <w:rsid w:val="00C716A6"/>
    <w:rsid w:val="00C71C9A"/>
    <w:rsid w:val="00C91394"/>
    <w:rsid w:val="00CA1FF4"/>
    <w:rsid w:val="00CA240A"/>
    <w:rsid w:val="00CA67C3"/>
    <w:rsid w:val="00CB4E4A"/>
    <w:rsid w:val="00CB69D4"/>
    <w:rsid w:val="00CB785B"/>
    <w:rsid w:val="00CC581A"/>
    <w:rsid w:val="00CC6862"/>
    <w:rsid w:val="00D12642"/>
    <w:rsid w:val="00D14623"/>
    <w:rsid w:val="00D23DC2"/>
    <w:rsid w:val="00D338D1"/>
    <w:rsid w:val="00D33C86"/>
    <w:rsid w:val="00D347C0"/>
    <w:rsid w:val="00D43D5D"/>
    <w:rsid w:val="00D4647E"/>
    <w:rsid w:val="00D5238C"/>
    <w:rsid w:val="00D5357A"/>
    <w:rsid w:val="00D554DF"/>
    <w:rsid w:val="00D61EE7"/>
    <w:rsid w:val="00D62E7D"/>
    <w:rsid w:val="00D63B04"/>
    <w:rsid w:val="00D66D72"/>
    <w:rsid w:val="00D7045C"/>
    <w:rsid w:val="00D71975"/>
    <w:rsid w:val="00D738E3"/>
    <w:rsid w:val="00D76657"/>
    <w:rsid w:val="00D77EF4"/>
    <w:rsid w:val="00D83986"/>
    <w:rsid w:val="00D87CB9"/>
    <w:rsid w:val="00D92A89"/>
    <w:rsid w:val="00DA6C6A"/>
    <w:rsid w:val="00DC433F"/>
    <w:rsid w:val="00DC538F"/>
    <w:rsid w:val="00DD2C98"/>
    <w:rsid w:val="00DD2E50"/>
    <w:rsid w:val="00DD50C7"/>
    <w:rsid w:val="00DE0A3F"/>
    <w:rsid w:val="00DF0F3B"/>
    <w:rsid w:val="00DF35F9"/>
    <w:rsid w:val="00E034FA"/>
    <w:rsid w:val="00E125D1"/>
    <w:rsid w:val="00E17887"/>
    <w:rsid w:val="00E232C0"/>
    <w:rsid w:val="00E3110B"/>
    <w:rsid w:val="00E333E1"/>
    <w:rsid w:val="00E4064F"/>
    <w:rsid w:val="00E44F46"/>
    <w:rsid w:val="00E521E8"/>
    <w:rsid w:val="00E63DDA"/>
    <w:rsid w:val="00E641A6"/>
    <w:rsid w:val="00E65273"/>
    <w:rsid w:val="00E73740"/>
    <w:rsid w:val="00E77D66"/>
    <w:rsid w:val="00E85FEC"/>
    <w:rsid w:val="00EB18FF"/>
    <w:rsid w:val="00EC133C"/>
    <w:rsid w:val="00EC2417"/>
    <w:rsid w:val="00EC539D"/>
    <w:rsid w:val="00EC5FDD"/>
    <w:rsid w:val="00ED3F61"/>
    <w:rsid w:val="00ED70E8"/>
    <w:rsid w:val="00EE259F"/>
    <w:rsid w:val="00F01F96"/>
    <w:rsid w:val="00F36A75"/>
    <w:rsid w:val="00F372AC"/>
    <w:rsid w:val="00F439B8"/>
    <w:rsid w:val="00F46D68"/>
    <w:rsid w:val="00F5727D"/>
    <w:rsid w:val="00F633FA"/>
    <w:rsid w:val="00F76B87"/>
    <w:rsid w:val="00F956B7"/>
    <w:rsid w:val="00F973C2"/>
    <w:rsid w:val="00FA076E"/>
    <w:rsid w:val="00FB2AD8"/>
    <w:rsid w:val="00FB7F40"/>
    <w:rsid w:val="00FE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F8B9"/>
  <w14:defaultImageDpi w14:val="330"/>
  <w15:chartTrackingRefBased/>
  <w15:docId w15:val="{736FC66F-D870-481E-A74F-4BB49B0C8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 w:qFormat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4FCF"/>
    <w:pPr>
      <w:spacing w:after="100" w:line="300" w:lineRule="auto"/>
      <w:jc w:val="both"/>
    </w:pPr>
    <w:rPr>
      <w:rFonts w:ascii="Lato Light" w:hAnsi="Lato Light" w:cs="Times New Roman (Tekst podstawo"/>
      <w:color w:val="000000" w:themeColor="text1"/>
      <w:spacing w:val="4"/>
      <w:sz w:val="20"/>
      <w:szCs w:val="20"/>
      <w14:ligatures w14:val="standard"/>
    </w:rPr>
  </w:style>
  <w:style w:type="paragraph" w:styleId="Nagwek1">
    <w:name w:val="heading 1"/>
    <w:basedOn w:val="Tytu"/>
    <w:next w:val="Normalny"/>
    <w:link w:val="Nagwek1Znak"/>
    <w:uiPriority w:val="9"/>
    <w:qFormat/>
    <w:rsid w:val="0021415B"/>
    <w:pPr>
      <w:spacing w:after="200"/>
      <w:jc w:val="center"/>
      <w:outlineLvl w:val="0"/>
    </w:pPr>
    <w:rPr>
      <w:rFonts w:ascii="Lato Heavy" w:hAnsi="Lato Heavy"/>
      <w:spacing w:val="30"/>
    </w:rPr>
  </w:style>
  <w:style w:type="paragraph" w:styleId="Nagwek2">
    <w:name w:val="heading 2"/>
    <w:next w:val="Normalny"/>
    <w:link w:val="Nagwek2Znak"/>
    <w:uiPriority w:val="9"/>
    <w:unhideWhenUsed/>
    <w:qFormat/>
    <w:rsid w:val="00731FF9"/>
    <w:pPr>
      <w:spacing w:before="280" w:after="200"/>
      <w:jc w:val="center"/>
      <w:outlineLvl w:val="1"/>
    </w:pPr>
    <w:rPr>
      <w:rFonts w:ascii="Lato Light" w:hAnsi="Lato Light" w:cs="Times New Roman (Tekst podstawo"/>
      <w:color w:val="005F34" w:themeColor="text2"/>
      <w:spacing w:val="4"/>
      <w:kern w:val="24"/>
      <w:sz w:val="28"/>
      <w:szCs w:val="28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347C0"/>
    <w:pPr>
      <w:tabs>
        <w:tab w:val="right" w:leader="dot" w:pos="9781"/>
      </w:tabs>
      <w:spacing w:before="158" w:after="120" w:line="240" w:lineRule="auto"/>
      <w:ind w:right="2268"/>
      <w:jc w:val="left"/>
      <w:outlineLvl w:val="2"/>
    </w:pPr>
    <w:rPr>
      <w:spacing w:val="5"/>
      <w:kern w:val="24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link w:val="NagwekZnak"/>
    <w:uiPriority w:val="99"/>
    <w:unhideWhenUsed/>
    <w:rsid w:val="00C25C42"/>
    <w:pPr>
      <w:tabs>
        <w:tab w:val="center" w:pos="4536"/>
        <w:tab w:val="right" w:pos="9072"/>
      </w:tabs>
      <w:jc w:val="right"/>
    </w:pPr>
    <w:rPr>
      <w:rFonts w:ascii="Lato Light" w:hAnsi="Lato Light"/>
      <w:noProof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C25C42"/>
    <w:rPr>
      <w:rFonts w:ascii="Lato Light" w:hAnsi="Lato Light"/>
      <w:b w:val="0"/>
      <w:i w:val="0"/>
      <w:noProof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A42C54"/>
    <w:pPr>
      <w:autoSpaceDE w:val="0"/>
      <w:autoSpaceDN w:val="0"/>
      <w:adjustRightInd w:val="0"/>
      <w:spacing w:after="11" w:line="240" w:lineRule="auto"/>
      <w:jc w:val="distribute"/>
      <w:textAlignment w:val="center"/>
    </w:pPr>
    <w:rPr>
      <w:rFonts w:ascii="Lato" w:hAnsi="Lato" w:cs="Lato"/>
      <w:color w:val="A6A6A6" w:themeColor="background1" w:themeShade="A6"/>
      <w:spacing w:val="0"/>
      <w:sz w:val="13"/>
      <w:szCs w:val="13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A42C54"/>
    <w:rPr>
      <w:rFonts w:ascii="Lato" w:hAnsi="Lato" w:cs="Lato"/>
      <w:color w:val="A6A6A6" w:themeColor="background1" w:themeShade="A6"/>
      <w:sz w:val="13"/>
      <w:szCs w:val="13"/>
    </w:rPr>
  </w:style>
  <w:style w:type="paragraph" w:customStyle="1" w:styleId="Stopka2">
    <w:name w:val="Stopka 2"/>
    <w:basedOn w:val="Stopka"/>
    <w:uiPriority w:val="99"/>
    <w:rsid w:val="009249F2"/>
    <w:rPr>
      <w:color w:val="000000" w:themeColor="text1" w:themeShade="A6"/>
    </w:rPr>
  </w:style>
  <w:style w:type="character" w:customStyle="1" w:styleId="stopkadrugiwiersz">
    <w:name w:val="stopka drugi wiersz"/>
    <w:uiPriority w:val="99"/>
    <w:rsid w:val="000D35AE"/>
  </w:style>
  <w:style w:type="character" w:styleId="Numerstrony">
    <w:name w:val="page number"/>
    <w:basedOn w:val="Domylnaczcionkaakapitu"/>
    <w:uiPriority w:val="99"/>
    <w:semiHidden/>
    <w:unhideWhenUsed/>
    <w:rsid w:val="004B0D6E"/>
    <w:rPr>
      <w:rFonts w:ascii="Lato Light" w:hAnsi="Lato Light"/>
      <w:b w:val="0"/>
      <w:i w:val="0"/>
      <w:lang w:val="pl-PL"/>
    </w:rPr>
  </w:style>
  <w:style w:type="paragraph" w:customStyle="1" w:styleId="Umowa">
    <w:name w:val="Umowa"/>
    <w:basedOn w:val="Normalny"/>
    <w:uiPriority w:val="99"/>
    <w:rsid w:val="0064511F"/>
    <w:pPr>
      <w:tabs>
        <w:tab w:val="center" w:pos="567"/>
        <w:tab w:val="center" w:pos="1134"/>
        <w:tab w:val="center" w:pos="1701"/>
        <w:tab w:val="center" w:pos="2268"/>
        <w:tab w:val="center" w:pos="2835"/>
        <w:tab w:val="center" w:pos="3402"/>
        <w:tab w:val="center" w:pos="3969"/>
      </w:tabs>
      <w:autoSpaceDE w:val="0"/>
      <w:autoSpaceDN w:val="0"/>
      <w:adjustRightInd w:val="0"/>
      <w:spacing w:after="170" w:line="290" w:lineRule="atLeast"/>
      <w:textAlignment w:val="center"/>
    </w:pPr>
    <w:rPr>
      <w:rFonts w:cs="Lato Light"/>
      <w:color w:val="000000"/>
      <w:spacing w:val="1"/>
    </w:rPr>
  </w:style>
  <w:style w:type="character" w:customStyle="1" w:styleId="Nagwek1Znak">
    <w:name w:val="Nagłówek 1 Znak"/>
    <w:basedOn w:val="Domylnaczcionkaakapitu"/>
    <w:link w:val="Nagwek1"/>
    <w:uiPriority w:val="9"/>
    <w:rsid w:val="0021415B"/>
    <w:rPr>
      <w:rFonts w:ascii="Lato Heavy" w:hAnsi="Lato Heavy" w:cs="Times New Roman (Tekst podstawo"/>
      <w:b/>
      <w:bCs/>
      <w:caps/>
      <w:spacing w:val="30"/>
      <w:kern w:val="24"/>
    </w:rPr>
  </w:style>
  <w:style w:type="paragraph" w:styleId="Tytu">
    <w:name w:val="Title"/>
    <w:next w:val="Normalny"/>
    <w:link w:val="TytuZnak"/>
    <w:uiPriority w:val="10"/>
    <w:rsid w:val="0064511F"/>
    <w:pPr>
      <w:spacing w:after="160" w:line="312" w:lineRule="auto"/>
    </w:pPr>
    <w:rPr>
      <w:rFonts w:ascii="Lato" w:hAnsi="Lato" w:cs="Times New Roman (Tekst podstawo"/>
      <w:b/>
      <w:bCs/>
      <w:caps/>
      <w:spacing w:val="20"/>
      <w:kern w:val="24"/>
    </w:rPr>
  </w:style>
  <w:style w:type="character" w:customStyle="1" w:styleId="TytuZnak">
    <w:name w:val="Tytuł Znak"/>
    <w:basedOn w:val="Domylnaczcionkaakapitu"/>
    <w:link w:val="Tytu"/>
    <w:uiPriority w:val="10"/>
    <w:rsid w:val="0064511F"/>
    <w:rPr>
      <w:rFonts w:ascii="Lato" w:hAnsi="Lato" w:cs="Times New Roman (Tekst podstawo"/>
      <w:b/>
      <w:bCs/>
      <w:i w:val="0"/>
      <w:caps/>
      <w:spacing w:val="20"/>
      <w:kern w:val="24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31FF9"/>
    <w:rPr>
      <w:rFonts w:ascii="Lato Light" w:hAnsi="Lato Light" w:cs="Times New Roman (Tekst podstawo"/>
      <w:color w:val="005F34" w:themeColor="text2"/>
      <w:spacing w:val="4"/>
      <w:kern w:val="24"/>
      <w:sz w:val="28"/>
      <w:szCs w:val="28"/>
      <w14:ligatures w14:val="standardContextual"/>
    </w:rPr>
  </w:style>
  <w:style w:type="character" w:styleId="Pogrubienie">
    <w:name w:val="Strong"/>
    <w:basedOn w:val="Domylnaczcionkaakapitu"/>
    <w:uiPriority w:val="22"/>
    <w:qFormat/>
    <w:rsid w:val="00C25C42"/>
    <w:rPr>
      <w:rFonts w:ascii="Lato SemiBold" w:hAnsi="Lato SemiBold"/>
      <w:b/>
      <w:bCs/>
      <w:i w:val="0"/>
      <w:lang w:val="pl-PL"/>
    </w:rPr>
  </w:style>
  <w:style w:type="paragraph" w:styleId="Akapitzlist">
    <w:name w:val="List Paragraph"/>
    <w:basedOn w:val="Normalny"/>
    <w:uiPriority w:val="34"/>
    <w:qFormat/>
    <w:rsid w:val="00D71975"/>
    <w:pPr>
      <w:ind w:left="720"/>
      <w:contextualSpacing/>
    </w:pPr>
  </w:style>
  <w:style w:type="character" w:customStyle="1" w:styleId="Wzmianka1">
    <w:name w:val="Wzmianka1"/>
    <w:uiPriority w:val="99"/>
    <w:unhideWhenUsed/>
    <w:rsid w:val="00E77D66"/>
    <w:rPr>
      <w:rFonts w:ascii="Lato" w:hAnsi="Lato"/>
      <w:color w:val="7F7F7F" w:themeColor="text1" w:themeTint="80"/>
      <w:spacing w:val="10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D347C0"/>
    <w:rPr>
      <w:rFonts w:ascii="Lato Light" w:hAnsi="Lato Light" w:cs="Times New Roman (Tekst podstawo"/>
      <w:color w:val="000000" w:themeColor="text1"/>
      <w:spacing w:val="5"/>
      <w:kern w:val="24"/>
      <w14:ligatures w14:val="standard"/>
    </w:rPr>
  </w:style>
  <w:style w:type="paragraph" w:styleId="Zwrotgrzecznociowy">
    <w:name w:val="Salutation"/>
    <w:next w:val="Normalny"/>
    <w:link w:val="ZwrotgrzecznociowyZnak"/>
    <w:uiPriority w:val="99"/>
    <w:unhideWhenUsed/>
    <w:qFormat/>
    <w:rsid w:val="00D71975"/>
    <w:pPr>
      <w:spacing w:before="2760" w:after="360"/>
    </w:pPr>
    <w:rPr>
      <w:rFonts w:ascii="Lato Heavy" w:hAnsi="Lato Heavy" w:cs="Times New Roman (Tekst podstawo"/>
      <w:b/>
      <w:bCs/>
      <w:spacing w:val="20"/>
      <w:kern w:val="24"/>
      <w:sz w:val="28"/>
      <w:szCs w:val="28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D71975"/>
    <w:rPr>
      <w:rFonts w:ascii="Lato Heavy" w:hAnsi="Lato Heavy" w:cs="Times New Roman (Tekst podstawo"/>
      <w:b/>
      <w:bCs/>
      <w:i w:val="0"/>
      <w:spacing w:val="20"/>
      <w:kern w:val="24"/>
      <w:sz w:val="28"/>
      <w:szCs w:val="28"/>
      <w:lang w:val="pl-PL"/>
    </w:rPr>
  </w:style>
  <w:style w:type="paragraph" w:styleId="Zwrotpoegnalny">
    <w:name w:val="Closing"/>
    <w:link w:val="ZwrotpoegnalnyZnak"/>
    <w:uiPriority w:val="99"/>
    <w:unhideWhenUsed/>
    <w:qFormat/>
    <w:rsid w:val="00100E31"/>
    <w:pPr>
      <w:spacing w:before="1100"/>
      <w:ind w:left="5669"/>
      <w:jc w:val="center"/>
    </w:pPr>
    <w:rPr>
      <w:rFonts w:ascii="Lato Light" w:hAnsi="Lato Light"/>
      <w:sz w:val="20"/>
      <w:szCs w:val="20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100E31"/>
    <w:rPr>
      <w:rFonts w:ascii="Lato Light" w:hAnsi="Lato Light"/>
      <w:b w:val="0"/>
      <w:i w:val="0"/>
      <w:sz w:val="20"/>
      <w:szCs w:val="20"/>
      <w:lang w:val="pl-PL"/>
    </w:rPr>
  </w:style>
  <w:style w:type="paragraph" w:styleId="Podpis">
    <w:name w:val="Signature"/>
    <w:basedOn w:val="Zwrotpoegnalny"/>
    <w:link w:val="PodpisZnak"/>
    <w:uiPriority w:val="99"/>
    <w:unhideWhenUsed/>
    <w:qFormat/>
    <w:rsid w:val="00C71C9A"/>
    <w:pPr>
      <w:spacing w:before="1000"/>
    </w:pPr>
  </w:style>
  <w:style w:type="character" w:customStyle="1" w:styleId="PodpisZnak">
    <w:name w:val="Podpis Znak"/>
    <w:basedOn w:val="Domylnaczcionkaakapitu"/>
    <w:link w:val="Podpis"/>
    <w:uiPriority w:val="99"/>
    <w:rsid w:val="00C71C9A"/>
    <w:rPr>
      <w:rFonts w:ascii="Lato Light" w:hAnsi="Lato Light"/>
      <w:b w:val="0"/>
      <w:i w:val="0"/>
      <w:sz w:val="20"/>
      <w:szCs w:val="20"/>
      <w:lang w:val="pl-PL"/>
    </w:rPr>
  </w:style>
  <w:style w:type="paragraph" w:styleId="Adresnakopercie">
    <w:name w:val="envelope address"/>
    <w:basedOn w:val="Normalny"/>
    <w:uiPriority w:val="99"/>
    <w:unhideWhenUsed/>
    <w:qFormat/>
    <w:rsid w:val="00D71975"/>
    <w:pPr>
      <w:spacing w:after="40" w:line="288" w:lineRule="auto"/>
      <w:jc w:val="left"/>
    </w:pPr>
  </w:style>
  <w:style w:type="table" w:styleId="Siatkatabelijasna">
    <w:name w:val="Grid Table Light"/>
    <w:basedOn w:val="Standardowy"/>
    <w:uiPriority w:val="40"/>
    <w:rsid w:val="00796A06"/>
    <w:tblPr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jc w:val="center"/>
    </w:trPr>
  </w:style>
  <w:style w:type="table" w:styleId="Tabela-Siatka">
    <w:name w:val="Table Grid"/>
    <w:basedOn w:val="Standardowy"/>
    <w:uiPriority w:val="39"/>
    <w:rsid w:val="00796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1">
    <w:name w:val="Plain Table 1"/>
    <w:basedOn w:val="Standardowy"/>
    <w:uiPriority w:val="41"/>
    <w:rsid w:val="00796A06"/>
    <w:rPr>
      <w:rFonts w:ascii="Lato Light" w:hAnsi="Lato Light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3">
    <w:name w:val="Plain Table 3"/>
    <w:basedOn w:val="Standardowy"/>
    <w:uiPriority w:val="43"/>
    <w:rsid w:val="00AD464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D464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D464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odpise-mail">
    <w:name w:val="E-mail Signature"/>
    <w:aliases w:val="Stanowisko"/>
    <w:basedOn w:val="Zwrotpoegnalny"/>
    <w:link w:val="Podpise-mailZnak"/>
    <w:uiPriority w:val="99"/>
    <w:unhideWhenUsed/>
    <w:qFormat/>
    <w:rsid w:val="00100E31"/>
    <w:pPr>
      <w:spacing w:before="80"/>
      <w:ind w:left="5681"/>
    </w:pPr>
    <w:rPr>
      <w:rFonts w:ascii="Lato" w:hAnsi="Lato" w:cs="Times New Roman (Tekst podstawo"/>
      <w:caps/>
      <w:spacing w:val="20"/>
      <w:sz w:val="14"/>
      <w:szCs w:val="15"/>
    </w:rPr>
  </w:style>
  <w:style w:type="character" w:customStyle="1" w:styleId="Podpise-mailZnak">
    <w:name w:val="Podpis e-mail Znak"/>
    <w:aliases w:val="Stanowisko Znak"/>
    <w:basedOn w:val="Domylnaczcionkaakapitu"/>
    <w:link w:val="Podpise-mail"/>
    <w:uiPriority w:val="99"/>
    <w:rsid w:val="00100E31"/>
    <w:rPr>
      <w:rFonts w:ascii="Lato" w:hAnsi="Lato" w:cs="Times New Roman (Tekst podstawo"/>
      <w:b w:val="0"/>
      <w:i w:val="0"/>
      <w:caps/>
      <w:spacing w:val="20"/>
      <w:sz w:val="14"/>
      <w:szCs w:val="15"/>
      <w:lang w:val="pl-PL"/>
    </w:rPr>
  </w:style>
  <w:style w:type="paragraph" w:styleId="Legenda">
    <w:name w:val="caption"/>
    <w:aliases w:val="Objaśnienie"/>
    <w:next w:val="Normalny"/>
    <w:uiPriority w:val="35"/>
    <w:unhideWhenUsed/>
    <w:qFormat/>
    <w:rsid w:val="00E333E1"/>
    <w:pPr>
      <w:tabs>
        <w:tab w:val="center" w:pos="567"/>
        <w:tab w:val="center" w:pos="1134"/>
        <w:tab w:val="center" w:pos="1701"/>
        <w:tab w:val="center" w:pos="2268"/>
        <w:tab w:val="center" w:pos="2835"/>
        <w:tab w:val="center" w:pos="3402"/>
        <w:tab w:val="center" w:pos="3969"/>
        <w:tab w:val="right" w:leader="dot" w:pos="9781"/>
      </w:tabs>
      <w:autoSpaceDE w:val="0"/>
      <w:autoSpaceDN w:val="0"/>
      <w:adjustRightInd w:val="0"/>
      <w:spacing w:after="40" w:line="264" w:lineRule="auto"/>
      <w:textAlignment w:val="center"/>
    </w:pPr>
    <w:rPr>
      <w:rFonts w:ascii="Lato" w:hAnsi="Lato" w:cs="Lato Light"/>
      <w:color w:val="808080" w:themeColor="background1" w:themeShade="80"/>
      <w:spacing w:val="6"/>
      <w:sz w:val="14"/>
      <w:szCs w:val="14"/>
      <w14:ligatures w14:val="standard"/>
    </w:rPr>
  </w:style>
  <w:style w:type="paragraph" w:styleId="NormalnyWeb">
    <w:name w:val="Normal (Web)"/>
    <w:basedOn w:val="Normalny"/>
    <w:uiPriority w:val="99"/>
    <w:unhideWhenUsed/>
    <w:rsid w:val="00742064"/>
    <w:pPr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BA6B08"/>
    <w:rPr>
      <w:color w:val="E77D3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mailto:pmpartyka@gmail.com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Krol\OneDrive%20-%20Osadkowski%20SA%20(1)\Marketing\3%20WIZERUNEK\MATERIA&#321;Y%20FIRMOWE\PAPIER%20FIRMOWY\KOLOR\Papier%20firmowy_szablon_2020.dotx" TargetMode="External"/></Relationships>
</file>

<file path=word/theme/theme1.xml><?xml version="1.0" encoding="utf-8"?>
<a:theme xmlns:a="http://schemas.openxmlformats.org/drawingml/2006/main" name="Motyw pakietu Office">
  <a:themeElements>
    <a:clrScheme name="Osadkowski SA">
      <a:dk1>
        <a:srgbClr val="000000"/>
      </a:dk1>
      <a:lt1>
        <a:srgbClr val="FFFFFF"/>
      </a:lt1>
      <a:dk2>
        <a:srgbClr val="005F34"/>
      </a:dk2>
      <a:lt2>
        <a:srgbClr val="84BE41"/>
      </a:lt2>
      <a:accent1>
        <a:srgbClr val="E77D33"/>
      </a:accent1>
      <a:accent2>
        <a:srgbClr val="84BE41"/>
      </a:accent2>
      <a:accent3>
        <a:srgbClr val="005F34"/>
      </a:accent3>
      <a:accent4>
        <a:srgbClr val="FDD525"/>
      </a:accent4>
      <a:accent5>
        <a:srgbClr val="0A4A8D"/>
      </a:accent5>
      <a:accent6>
        <a:srgbClr val="43296D"/>
      </a:accent6>
      <a:hlink>
        <a:srgbClr val="E77D33"/>
      </a:hlink>
      <a:folHlink>
        <a:srgbClr val="FDD52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22d25a4-3d12-4d73-81e0-1e895e7d99e4">OSAD-845-8645</_dlc_DocId>
    <_dlc_DocIdUrl xmlns="f22d25a4-3d12-4d73-81e0-1e895e7d99e4">
      <Url>https://portal.osadkowski.pl/marketing/_layouts/15/DocIdRedir.aspx?ID=OSAD-845-8645</Url>
      <Description>OSAD-845-8645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3EBC849D4D1A48BCBF21364CC8C93A" ma:contentTypeVersion="0" ma:contentTypeDescription="Utwórz nowy dokument." ma:contentTypeScope="" ma:versionID="ccd8c0dbf11d3d627769bb228b167ac5">
  <xsd:schema xmlns:xsd="http://www.w3.org/2001/XMLSchema" xmlns:xs="http://www.w3.org/2001/XMLSchema" xmlns:p="http://schemas.microsoft.com/office/2006/metadata/properties" xmlns:ns2="f22d25a4-3d12-4d73-81e0-1e895e7d99e4" targetNamespace="http://schemas.microsoft.com/office/2006/metadata/properties" ma:root="true" ma:fieldsID="e3621f1c6fbc3c1b55e7189b24f1a6ba" ns2:_="">
    <xsd:import namespace="f22d25a4-3d12-4d73-81e0-1e895e7d99e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d25a4-3d12-4d73-81e0-1e895e7d99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15F42-82DA-44DE-B8E2-0ABF25F14E1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AF4AB7E-FAEF-461F-9C21-2F59F8E8E6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C5403D-3FB3-4402-BEE2-57F48AF6E0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60F82C-7DD3-40E2-A431-1D6AEE44F17B}">
  <ds:schemaRefs>
    <ds:schemaRef ds:uri="http://schemas.microsoft.com/office/2006/metadata/properties"/>
    <ds:schemaRef ds:uri="http://schemas.microsoft.com/office/infopath/2007/PartnerControls"/>
    <ds:schemaRef ds:uri="f22d25a4-3d12-4d73-81e0-1e895e7d99e4"/>
  </ds:schemaRefs>
</ds:datastoreItem>
</file>

<file path=customXml/itemProps5.xml><?xml version="1.0" encoding="utf-8"?>
<ds:datastoreItem xmlns:ds="http://schemas.openxmlformats.org/officeDocument/2006/customXml" ds:itemID="{4F39E96C-824D-4750-A592-F85EC18C2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2d25a4-3d12-4d73-81e0-1e895e7d99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firmowy_szablon_2020.dotx</Template>
  <TotalTime>231</TotalTime>
  <Pages>5</Pages>
  <Words>1054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Król-Baran</dc:creator>
  <cp:keywords/>
  <dc:description/>
  <cp:lastModifiedBy>Piotr Partyka</cp:lastModifiedBy>
  <cp:revision>75</cp:revision>
  <cp:lastPrinted>2022-05-31T10:47:00Z</cp:lastPrinted>
  <dcterms:created xsi:type="dcterms:W3CDTF">2023-05-21T15:17:00Z</dcterms:created>
  <dcterms:modified xsi:type="dcterms:W3CDTF">2023-05-23T17:07:00Z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0x010100EB3EBC849D4D1A48BCBF21364CC8C93A</vt:lpwstr>
  </property>
  <property fmtid="{D5CDD505-2E9C-101B-9397-08002B2CF9AE}" pid="3" name="_dlc_DocIdItemGuid">
    <vt:lpwstr>69204d03-c467-4ff4-a9b3-55c3a766d3b1</vt:lpwstr>
  </property>
</Properties>
</file>