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1"/>
      </w:tblGrid>
      <w:tr w:rsidR="0041294B" w:rsidRPr="00C01274" w14:paraId="04D60171" w14:textId="77777777" w:rsidTr="00DD46EF">
        <w:trPr>
          <w:trHeight w:val="2396"/>
        </w:trPr>
        <w:tc>
          <w:tcPr>
            <w:tcW w:w="11341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7D3B10EC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8B4194">
              <w:rPr>
                <w:rFonts w:ascii="Arial" w:hAnsi="Arial" w:cs="Arial"/>
                <w:sz w:val="20"/>
                <w:szCs w:val="20"/>
                <w:lang w:eastAsia="ar-SA"/>
              </w:rPr>
              <w:t>PKM/DO/SP/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350/</w:t>
            </w:r>
            <w:r w:rsidR="0083397A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/2</w:t>
            </w:r>
            <w:r w:rsidR="0083397A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2B01BE3C" w:rsidR="0041294B" w:rsidRPr="003E2BB5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83397A" w:rsidRPr="00484F42">
              <w:rPr>
                <w:rFonts w:ascii="Arial" w:hAnsi="Arial" w:cs="Arial"/>
                <w:b/>
                <w:bCs/>
                <w:iCs/>
                <w:sz w:val="22"/>
                <w:szCs w:val="22"/>
                <w:lang w:eastAsia="ar-SA"/>
              </w:rPr>
              <w:t>Usługi utrzymania urządzeń sterowania ruchem kolejowym linii Pomorskiej Kolei Metropolitalnej S.A.</w:t>
            </w:r>
            <w:r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</w:tc>
      </w:tr>
      <w:tr w:rsidR="0041294B" w:rsidRPr="00C01274" w14:paraId="55C664A7" w14:textId="77777777" w:rsidTr="001A7248">
        <w:trPr>
          <w:trHeight w:val="1502"/>
        </w:trPr>
        <w:tc>
          <w:tcPr>
            <w:tcW w:w="11341" w:type="dxa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721AFEFE" w14:textId="09B71BE6" w:rsidR="0041294B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0E26C2AB" w14:textId="4427DD05" w:rsidR="00010FF8" w:rsidRDefault="00010FF8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4856D624" w14:textId="43891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D55FAEE" w14:textId="77777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854D8C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39FCE141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355A5BF2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34EFEFEF" w14:textId="77777777" w:rsidR="00B6344F" w:rsidRDefault="00000000" w:rsidP="000656F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3EC63AB1" w14:textId="0BCF90BA" w:rsidR="00FD008B" w:rsidRPr="000656F9" w:rsidRDefault="00FD008B" w:rsidP="000656F9">
            <w:pPr>
              <w:spacing w:line="360" w:lineRule="auto"/>
            </w:pPr>
          </w:p>
        </w:tc>
      </w:tr>
      <w:tr w:rsidR="00AA1448" w:rsidRPr="00C01274" w14:paraId="07525781" w14:textId="77777777" w:rsidTr="00BD4DD0">
        <w:trPr>
          <w:trHeight w:val="558"/>
        </w:trPr>
        <w:tc>
          <w:tcPr>
            <w:tcW w:w="11341" w:type="dxa"/>
          </w:tcPr>
          <w:p w14:paraId="14F54425" w14:textId="7487CE9D" w:rsidR="004E7CDB" w:rsidRPr="009D707C" w:rsidRDefault="004E7CDB" w:rsidP="009D707C">
            <w:pPr>
              <w:numPr>
                <w:ilvl w:val="0"/>
                <w:numId w:val="5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E7CDB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2043EE20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2FB51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4E7CDB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75E58536" w14:textId="77777777" w:rsidR="004E7CDB" w:rsidRPr="004E7CDB" w:rsidRDefault="004E7CDB" w:rsidP="004E7CDB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992"/>
              <w:gridCol w:w="1418"/>
              <w:gridCol w:w="1240"/>
              <w:gridCol w:w="790"/>
              <w:gridCol w:w="1215"/>
              <w:gridCol w:w="1310"/>
            </w:tblGrid>
            <w:tr w:rsidR="00BD4DD0" w:rsidRPr="00EB5CA3" w14:paraId="4ACE51EA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4767EF0B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794A5109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Ilość (miesięcy)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3313B085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Zryczałtowana cena netto za jeden miesiąc (PLN)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1567A7AD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449844A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208EAC5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1C7627C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7BE0AA2C" w14:textId="77777777" w:rsidR="00BD4DD0" w:rsidRPr="005844AC" w:rsidRDefault="00BD4DD0" w:rsidP="00BD4DD0">
                  <w:pPr>
                    <w:spacing w:line="276" w:lineRule="auto"/>
                    <w:ind w:left="-107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Kwota</w:t>
                  </w:r>
                </w:p>
                <w:p w14:paraId="74ED52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 (PLN)</w:t>
                  </w:r>
                </w:p>
                <w:p w14:paraId="4F876252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 x kol. V.)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17D3C56C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brutto Umowy</w:t>
                  </w:r>
                </w:p>
                <w:p w14:paraId="32498DB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+ kol VI.)</w:t>
                  </w:r>
                </w:p>
              </w:tc>
            </w:tr>
            <w:tr w:rsidR="00BD4DD0" w:rsidRPr="00EB5CA3" w14:paraId="3AF00D83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68294CD5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13756485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199DED54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5AA66D0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3DB1AA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63EB39A7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520F95BB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VII.</w:t>
                  </w:r>
                </w:p>
              </w:tc>
            </w:tr>
            <w:tr w:rsidR="00BD4DD0" w:rsidRPr="00EB5CA3" w14:paraId="098893FE" w14:textId="77777777" w:rsidTr="0007694E">
              <w:trPr>
                <w:trHeight w:val="204"/>
              </w:trPr>
              <w:tc>
                <w:tcPr>
                  <w:tcW w:w="3999" w:type="dxa"/>
                  <w:shd w:val="clear" w:color="auto" w:fill="auto"/>
                  <w:vAlign w:val="center"/>
                </w:tcPr>
                <w:p w14:paraId="7953A7BF" w14:textId="63C4B055" w:rsidR="00BD4DD0" w:rsidRPr="0083397A" w:rsidRDefault="0083397A" w:rsidP="00BD4DD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3397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Usługi utrzymania urządzeń sterowania ruchem kolejowym linii Pomorskiej Kolei Metropolitalnej S.A.</w:t>
                  </w:r>
                </w:p>
              </w:tc>
              <w:tc>
                <w:tcPr>
                  <w:tcW w:w="992" w:type="dxa"/>
                  <w:vAlign w:val="center"/>
                </w:tcPr>
                <w:p w14:paraId="195731F1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1239F3A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0" w:type="dxa"/>
                  <w:vAlign w:val="center"/>
                </w:tcPr>
                <w:p w14:paraId="0EA04226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" w:type="dxa"/>
                  <w:shd w:val="clear" w:color="auto" w:fill="auto"/>
                  <w:vAlign w:val="center"/>
                </w:tcPr>
                <w:p w14:paraId="3516699F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14:paraId="37DECCFB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310" w:type="dxa"/>
                  <w:shd w:val="clear" w:color="auto" w:fill="auto"/>
                  <w:vAlign w:val="center"/>
                </w:tcPr>
                <w:p w14:paraId="796A9950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7F7D0C6E" w14:textId="77777777" w:rsidR="0083397A" w:rsidRDefault="0083397A" w:rsidP="00BD4DD0">
            <w:pPr>
              <w:ind w:left="317" w:hanging="317"/>
              <w:jc w:val="both"/>
              <w:rPr>
                <w:sz w:val="20"/>
                <w:szCs w:val="20"/>
              </w:rPr>
            </w:pPr>
          </w:p>
          <w:p w14:paraId="6D66442D" w14:textId="0DCFFF2D" w:rsidR="009D707C" w:rsidRPr="00BD4DD0" w:rsidRDefault="004E7CDB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1F3B">
              <w:rPr>
                <w:sz w:val="20"/>
                <w:szCs w:val="20"/>
              </w:rPr>
              <w:t>*</w:t>
            </w:r>
            <w:r w:rsidRPr="00561F3B">
              <w:rPr>
                <w:sz w:val="20"/>
                <w:szCs w:val="20"/>
              </w:rPr>
              <w:tab/>
            </w:r>
            <w:r w:rsidRPr="004E7CDB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4E7CDB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4E7CDB">
              <w:rPr>
                <w:rFonts w:ascii="Arial" w:hAnsi="Arial" w:cs="Arial"/>
                <w:sz w:val="18"/>
                <w:szCs w:val="18"/>
              </w:rPr>
              <w:t>rzedmiotu zamówienia zgodnie z niniejszą S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4E7CDB">
              <w:rPr>
                <w:rFonts w:ascii="Arial" w:hAnsi="Arial" w:cs="Arial"/>
                <w:sz w:val="18"/>
                <w:szCs w:val="18"/>
              </w:rPr>
              <w:t>WZ</w:t>
            </w:r>
          </w:p>
        </w:tc>
      </w:tr>
      <w:tr w:rsidR="0041294B" w:rsidRPr="00C01274" w14:paraId="4CF61565" w14:textId="77777777" w:rsidTr="00DD46EF">
        <w:trPr>
          <w:trHeight w:val="600"/>
        </w:trPr>
        <w:tc>
          <w:tcPr>
            <w:tcW w:w="11341" w:type="dxa"/>
            <w:hideMark/>
          </w:tcPr>
          <w:p w14:paraId="726D2F26" w14:textId="5DD3B99C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85C17E6" w:rsidR="0041294B" w:rsidRPr="00F92E16" w:rsidRDefault="00F92E16" w:rsidP="00F92E16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r w:rsidR="0041294B" w:rsidRPr="00F92E16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190E4497" w:rsidR="0041294B" w:rsidRPr="00C01274" w:rsidRDefault="0041294B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 w:rsidR="006E78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707C">
              <w:rPr>
                <w:rFonts w:ascii="Arial" w:hAnsi="Arial" w:cs="Arial"/>
                <w:sz w:val="20"/>
                <w:szCs w:val="20"/>
              </w:rPr>
              <w:t>S</w:t>
            </w:r>
            <w:r w:rsidR="006E780D">
              <w:rPr>
                <w:rFonts w:ascii="Arial" w:hAnsi="Arial" w:cs="Arial"/>
                <w:sz w:val="20"/>
                <w:szCs w:val="20"/>
              </w:rPr>
              <w:t>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1B155914" w14:textId="19782FCF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423C13A2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15CA0599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02457D9A" w14:textId="77777777" w:rsidR="003C3B7A" w:rsidRPr="00D21732" w:rsidRDefault="003C3B7A" w:rsidP="003C3B7A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F991FEE" w14:textId="77777777" w:rsidR="002C34D0" w:rsidRDefault="003C3B7A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t>nie jestem/jestem* powiązany osobowo lub kapitałowo z Zamawiającym w rozumieniu Rozdziału VI ust. 3 SIWZ;</w:t>
            </w:r>
          </w:p>
          <w:p w14:paraId="7EDEBA56" w14:textId="017204D5" w:rsidR="002C34D0" w:rsidRPr="002C34D0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Rozdziału XI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C3342D" w14:textId="563DF15B" w:rsidR="00B6344F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 w:rsidR="005C2358">
              <w:rPr>
                <w:rFonts w:ascii="Arial" w:hAnsi="Arial" w:cs="Arial"/>
                <w:sz w:val="20"/>
                <w:szCs w:val="20"/>
              </w:rPr>
              <w:t xml:space="preserve">Rozdziale XI ust. 8 – 11 oraz Rozdziale XII ust. </w:t>
            </w:r>
            <w:r w:rsidR="00076781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5C2358">
              <w:rPr>
                <w:rFonts w:ascii="Arial" w:hAnsi="Arial" w:cs="Arial"/>
                <w:sz w:val="20"/>
                <w:szCs w:val="20"/>
              </w:rPr>
              <w:t>SIWZ.</w:t>
            </w:r>
          </w:p>
          <w:p w14:paraId="58AF24EA" w14:textId="522812B4" w:rsidR="00AA1448" w:rsidRPr="002C34D0" w:rsidRDefault="00AA1448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Oświadczam/oświadczamy,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71D0056D" w14:textId="77777777" w:rsidR="0041294B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7ADDD38F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E97D6F2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2B0A20C4" w:rsidR="003E2BB5" w:rsidRPr="00C01274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</w:tr>
      <w:tr w:rsidR="0041294B" w:rsidRPr="00C01274" w14:paraId="6798C2F6" w14:textId="77777777" w:rsidTr="00DD46EF">
        <w:trPr>
          <w:trHeight w:val="70"/>
        </w:trPr>
        <w:tc>
          <w:tcPr>
            <w:tcW w:w="11341" w:type="dxa"/>
          </w:tcPr>
          <w:p w14:paraId="179F96CA" w14:textId="4B286A8B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D46EF">
        <w:trPr>
          <w:trHeight w:val="241"/>
        </w:trPr>
        <w:tc>
          <w:tcPr>
            <w:tcW w:w="11341" w:type="dxa"/>
            <w:hideMark/>
          </w:tcPr>
          <w:p w14:paraId="6A7C3B78" w14:textId="4F180D3C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3AD92BBF" w:rsidR="0041294B" w:rsidRPr="002C34D0" w:rsidRDefault="0041294B" w:rsidP="002C34D0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2902892B" w14:textId="77777777" w:rsidR="002C34D0" w:rsidRDefault="002C34D0" w:rsidP="002C34D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26ECF0" w14:textId="77777777" w:rsidR="002C34D0" w:rsidRPr="002C34D0" w:rsidRDefault="002C34D0" w:rsidP="002C34D0">
      <w:pPr>
        <w:spacing w:line="276" w:lineRule="auto"/>
        <w:contextualSpacing/>
        <w:rPr>
          <w:rFonts w:ascii="Arial" w:hAnsi="Arial" w:cs="Arial"/>
          <w:b/>
          <w:iCs/>
          <w:sz w:val="20"/>
          <w:szCs w:val="20"/>
        </w:rPr>
      </w:pPr>
    </w:p>
    <w:p w14:paraId="6FC131D9" w14:textId="7E1602B9" w:rsidR="00EA2983" w:rsidRDefault="002C34D0" w:rsidP="002C34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EA2983">
        <w:rPr>
          <w:rFonts w:ascii="Arial" w:hAnsi="Arial" w:cs="Arial"/>
          <w:b/>
          <w:sz w:val="20"/>
          <w:szCs w:val="20"/>
        </w:rPr>
        <w:br w:type="page"/>
      </w:r>
    </w:p>
    <w:p w14:paraId="196AFAD1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14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E40AE2" w:rsidRPr="005F7AC9" w14:paraId="2036C32F" w14:textId="77777777" w:rsidTr="006A7BF9">
        <w:trPr>
          <w:trHeight w:val="296"/>
        </w:trPr>
        <w:tc>
          <w:tcPr>
            <w:tcW w:w="10314" w:type="dxa"/>
            <w:shd w:val="pct10" w:color="auto" w:fill="auto"/>
          </w:tcPr>
          <w:p w14:paraId="493BBD61" w14:textId="225AD595" w:rsidR="00E40AE2" w:rsidRPr="006A7BF9" w:rsidRDefault="00E40AE2" w:rsidP="006A7BF9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3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3DCFF3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5F7AC9" w14:paraId="3AAC5BA2" w14:textId="77777777" w:rsidTr="001E4929">
        <w:tc>
          <w:tcPr>
            <w:tcW w:w="10314" w:type="dxa"/>
            <w:shd w:val="pct10" w:color="auto" w:fill="auto"/>
            <w:vAlign w:val="center"/>
          </w:tcPr>
          <w:p w14:paraId="6FEAA761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1824351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16838F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47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>składane na podstawie §17 ust 2</w:t>
            </w:r>
            <w:r w:rsidRPr="005F7AC9">
              <w:rPr>
                <w:color w:val="000000"/>
                <w:sz w:val="20"/>
                <w:szCs w:val="20"/>
              </w:rPr>
              <w:t xml:space="preserve"> Regulaminu udzielania zamówień publicznych sektorowych podprogowych, obowiązującego w Pomorskiej Kolei Metropolitalnej S.A.</w:t>
            </w:r>
          </w:p>
          <w:p w14:paraId="3AC1DF9D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5F7AC9" w14:paraId="7624797B" w14:textId="77777777" w:rsidTr="001E4929">
        <w:tblPrEx>
          <w:shd w:val="clear" w:color="auto" w:fill="auto"/>
        </w:tblPrEx>
        <w:trPr>
          <w:trHeight w:val="959"/>
        </w:trPr>
        <w:tc>
          <w:tcPr>
            <w:tcW w:w="10314" w:type="dxa"/>
            <w:vAlign w:val="center"/>
          </w:tcPr>
          <w:p w14:paraId="01442847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2EC9D7C7" w14:textId="0D171272" w:rsidR="00E40AE2" w:rsidRPr="0083397A" w:rsidRDefault="006A7BF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397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83397A" w:rsidRPr="0083397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  <w:t>Usługi utrzymania urządzeń sterowania ruchem kolejowym linii Pomorskiej Kolei Metropolitalnej S.A.</w:t>
            </w:r>
            <w:r w:rsidRPr="0083397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1067B8AD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5F7AC9" w14:paraId="36D69A7F" w14:textId="77777777" w:rsidTr="0008029F">
        <w:tblPrEx>
          <w:shd w:val="clear" w:color="auto" w:fill="auto"/>
        </w:tblPrEx>
        <w:trPr>
          <w:trHeight w:val="1635"/>
        </w:trPr>
        <w:tc>
          <w:tcPr>
            <w:tcW w:w="10314" w:type="dxa"/>
          </w:tcPr>
          <w:p w14:paraId="705567D1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177CB663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5A470E7E" w14:textId="2821193A" w:rsidR="00E40AE2" w:rsidRPr="0008029F" w:rsidRDefault="00E40AE2" w:rsidP="0008029F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</w:t>
            </w:r>
          </w:p>
          <w:p w14:paraId="7303ECE2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8A396A1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5F7AC9" w14:paraId="132A88D8" w14:textId="77777777" w:rsidTr="001E4929">
        <w:tblPrEx>
          <w:shd w:val="clear" w:color="auto" w:fill="auto"/>
        </w:tblPrEx>
        <w:trPr>
          <w:trHeight w:val="501"/>
        </w:trPr>
        <w:tc>
          <w:tcPr>
            <w:tcW w:w="10314" w:type="dxa"/>
            <w:vAlign w:val="center"/>
          </w:tcPr>
          <w:p w14:paraId="61F1C5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SPEŁNIENIA WARUNKÓW UDZIAŁU W POSTĘPOWANIU</w:t>
            </w:r>
          </w:p>
        </w:tc>
      </w:tr>
      <w:tr w:rsidR="00E40AE2" w:rsidRPr="005F7AC9" w14:paraId="4EAC5200" w14:textId="77777777" w:rsidTr="0008029F">
        <w:tblPrEx>
          <w:shd w:val="clear" w:color="auto" w:fill="auto"/>
        </w:tblPrEx>
        <w:trPr>
          <w:trHeight w:val="888"/>
        </w:trPr>
        <w:tc>
          <w:tcPr>
            <w:tcW w:w="10314" w:type="dxa"/>
          </w:tcPr>
          <w:p w14:paraId="61D07B9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62247B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F8BE60" w14:textId="1593846D" w:rsidR="00E40AE2" w:rsidRPr="00CA497D" w:rsidRDefault="00E40AE2" w:rsidP="00CA497D">
            <w:pPr>
              <w:ind w:right="70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pacing w:val="-1"/>
                <w:sz w:val="19"/>
                <w:szCs w:val="19"/>
              </w:rPr>
              <w:t>Spełniam/-y warunki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udziału w postępowaniu określone przez Zamawiającego </w:t>
            </w:r>
          </w:p>
        </w:tc>
      </w:tr>
      <w:tr w:rsidR="00E40AE2" w:rsidRPr="005F7AC9" w14:paraId="01FB6B42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43D29DC5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5F7AC9" w14:paraId="4C5A0661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254E6A8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INFORMACJI W ZWIĄZKU Z POLEGANIEM NA ZASOBACH INNYCH PODMIOTÓW</w:t>
            </w:r>
          </w:p>
        </w:tc>
      </w:tr>
      <w:tr w:rsidR="00E40AE2" w:rsidRPr="005F7AC9" w14:paraId="44FF40B7" w14:textId="77777777" w:rsidTr="00CA497D">
        <w:tblPrEx>
          <w:shd w:val="clear" w:color="auto" w:fill="auto"/>
        </w:tblPrEx>
        <w:trPr>
          <w:trHeight w:val="1729"/>
        </w:trPr>
        <w:tc>
          <w:tcPr>
            <w:tcW w:w="10314" w:type="dxa"/>
          </w:tcPr>
          <w:p w14:paraId="34B3845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E8D3EC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16E82A" w14:textId="77777777" w:rsidR="00E40AE2" w:rsidRPr="005F7AC9" w:rsidRDefault="00E40AE2" w:rsidP="001E492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w celu wykazania spełniania warunków udziału w postępowaniu, określonych przez Zamawiającego 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br/>
              <w:t>polegam/-y na zasobach następującego/</w:t>
            </w:r>
            <w:proofErr w:type="spellStart"/>
            <w:r w:rsidRPr="005F7AC9">
              <w:rPr>
                <w:rFonts w:ascii="Arial" w:hAnsi="Arial" w:cs="Arial"/>
                <w:b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podmiotu/ów: </w:t>
            </w:r>
          </w:p>
          <w:p w14:paraId="79D56E84" w14:textId="17AD93CD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..……………………………………………………………………………………………………………….………………………….</w:t>
            </w:r>
            <w:r w:rsidRPr="005F7AC9">
              <w:rPr>
                <w:rFonts w:ascii="Arial" w:hAnsi="Arial" w:cs="Arial"/>
                <w:sz w:val="19"/>
                <w:szCs w:val="19"/>
              </w:rPr>
              <w:br/>
            </w:r>
          </w:p>
          <w:p w14:paraId="749F92AF" w14:textId="5251146F" w:rsidR="00C22022" w:rsidRPr="00C22022" w:rsidRDefault="00C22022" w:rsidP="00C22022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w następującym zakresie: ………………</w:t>
            </w:r>
            <w:r w:rsidR="0008029F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</w:t>
            </w: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…………………………………….………………………</w:t>
            </w:r>
          </w:p>
          <w:p w14:paraId="28CB474D" w14:textId="77777777" w:rsidR="00C22022" w:rsidRPr="001B6840" w:rsidRDefault="00C22022" w:rsidP="00C22022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1B6840">
              <w:rPr>
                <w:rFonts w:eastAsiaTheme="minorEastAsia"/>
                <w:sz w:val="16"/>
                <w:szCs w:val="16"/>
              </w:rPr>
              <w:t>(Określić odpowiedni zakres dla wskazanego/-</w:t>
            </w:r>
            <w:proofErr w:type="spellStart"/>
            <w:r w:rsidRPr="001B6840">
              <w:rPr>
                <w:rFonts w:eastAsiaTheme="minorEastAsia"/>
                <w:sz w:val="16"/>
                <w:szCs w:val="16"/>
              </w:rPr>
              <w:t>ych</w:t>
            </w:r>
            <w:proofErr w:type="spellEnd"/>
            <w:r w:rsidRPr="001B6840">
              <w:rPr>
                <w:rFonts w:eastAsiaTheme="minorEastAsia"/>
                <w:sz w:val="16"/>
                <w:szCs w:val="16"/>
              </w:rPr>
              <w:t xml:space="preserve"> podmiotu/-ów</w:t>
            </w:r>
            <w:r>
              <w:rPr>
                <w:rFonts w:eastAsiaTheme="minorEastAsia"/>
                <w:sz w:val="16"/>
                <w:szCs w:val="16"/>
              </w:rPr>
              <w:t>)</w:t>
            </w:r>
          </w:p>
          <w:p w14:paraId="197B150A" w14:textId="77777777" w:rsidR="00C22022" w:rsidRDefault="00C22022" w:rsidP="0008029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14:paraId="754A788A" w14:textId="22D454E2" w:rsidR="00E40AE2" w:rsidRPr="00C22022" w:rsidRDefault="00C22022" w:rsidP="0008029F">
            <w:pPr>
              <w:ind w:right="707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Do oferty dołączam oświadczenie/-a podmiotu/-ów udostępniającego/-</w:t>
            </w:r>
            <w:proofErr w:type="spellStart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ych</w:t>
            </w:r>
            <w:proofErr w:type="spellEnd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 xml:space="preserve"> zasoby, potwierdzające spełnianie warunków udziału w postępowaniu, w zakresie, w jakim powołuję się na jego/ich zasoby oraz potwierdzające brak podstaw wykluczenia tego/tych podmiotu/-ów</w:t>
            </w:r>
            <w:r>
              <w:rPr>
                <w:rFonts w:ascii="Arial" w:eastAsiaTheme="minorEastAsia" w:hAnsi="Arial" w:cs="Arial"/>
                <w:sz w:val="19"/>
                <w:szCs w:val="19"/>
              </w:rPr>
              <w:t>.</w:t>
            </w:r>
          </w:p>
        </w:tc>
      </w:tr>
      <w:tr w:rsidR="00E40AE2" w:rsidRPr="005F7AC9" w14:paraId="52B93E99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14" w:type="dxa"/>
            <w:vAlign w:val="center"/>
          </w:tcPr>
          <w:p w14:paraId="0F628C9E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5F7AC9" w14:paraId="44C204C3" w14:textId="77777777" w:rsidTr="0008029F">
        <w:tblPrEx>
          <w:shd w:val="clear" w:color="auto" w:fill="auto"/>
        </w:tblPrEx>
        <w:trPr>
          <w:trHeight w:val="1152"/>
        </w:trPr>
        <w:tc>
          <w:tcPr>
            <w:tcW w:w="10314" w:type="dxa"/>
          </w:tcPr>
          <w:p w14:paraId="27A34C13" w14:textId="77777777" w:rsidR="00E40AE2" w:rsidRPr="005F7AC9" w:rsidRDefault="00E40AE2" w:rsidP="001E4929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3EAA3C3C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3D5A0A4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635EBE93" w14:textId="77777777" w:rsidR="00E40AE2" w:rsidRPr="005F7AC9" w:rsidRDefault="00E40AE2" w:rsidP="001E4929">
            <w:pPr>
              <w:ind w:left="5387" w:right="707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475A90B4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1D92896B" w14:textId="3242CA60" w:rsidR="00375551" w:rsidRDefault="00CA497D" w:rsidP="00CA497D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3E70F4C" w14:textId="20B1E20A" w:rsidR="00CA497D" w:rsidRDefault="00CA497D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39708C" w14:textId="2D9F9FAD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BD6A24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E40AE2" w:rsidRPr="00D21732" w14:paraId="5DB03258" w14:textId="77777777" w:rsidTr="007F3A4F">
        <w:trPr>
          <w:trHeight w:val="278"/>
        </w:trPr>
        <w:tc>
          <w:tcPr>
            <w:tcW w:w="10349" w:type="dxa"/>
            <w:shd w:val="pct10" w:color="auto" w:fill="auto"/>
          </w:tcPr>
          <w:p w14:paraId="54756101" w14:textId="77777777" w:rsidR="00E40AE2" w:rsidRDefault="00E40AE2" w:rsidP="007F3A4F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lastRenderedPageBreak/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 4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3A2CA484" w14:textId="18FD9CCF" w:rsidR="007F3A4F" w:rsidRPr="005F7AC9" w:rsidRDefault="007F3A4F" w:rsidP="007F3A4F">
            <w:pPr>
              <w:ind w:right="707"/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84DC0" w14:paraId="1998D03F" w14:textId="77777777" w:rsidTr="001E4929">
        <w:tc>
          <w:tcPr>
            <w:tcW w:w="10349" w:type="dxa"/>
            <w:shd w:val="pct10" w:color="auto" w:fill="auto"/>
            <w:vAlign w:val="center"/>
          </w:tcPr>
          <w:p w14:paraId="4B88445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45B3A1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73F773E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8CE3374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D21732" w14:paraId="769362ED" w14:textId="77777777" w:rsidTr="001E4929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679B1F8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55AD2998" w14:textId="628B2128" w:rsidR="00E40AE2" w:rsidRPr="0083397A" w:rsidRDefault="007F3A4F" w:rsidP="0083397A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83397A" w:rsidRPr="0083397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  <w:t>Usługi utrzymania urządzeń sterowania ruchem kolejowym linii Pomorskiej Kolei Metropolitalnej S.A.</w:t>
            </w:r>
            <w:r w:rsidR="0083397A" w:rsidRPr="0083397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6F219664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D21732" w14:paraId="0EF5AEB2" w14:textId="77777777" w:rsidTr="001E4929">
        <w:tblPrEx>
          <w:shd w:val="clear" w:color="auto" w:fill="auto"/>
        </w:tblPrEx>
        <w:tc>
          <w:tcPr>
            <w:tcW w:w="10349" w:type="dxa"/>
          </w:tcPr>
          <w:p w14:paraId="0F470DD2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3E9DE2C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2DFD1042" w14:textId="77777777" w:rsidR="00E40AE2" w:rsidRPr="005F7AC9" w:rsidRDefault="00E40AE2" w:rsidP="001E4929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60657862" w14:textId="77777777" w:rsidR="00E40AE2" w:rsidRPr="005F7AC9" w:rsidRDefault="00E40AE2" w:rsidP="001E4929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2FC84196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3088E63E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D21732" w14:paraId="4254FC40" w14:textId="77777777" w:rsidTr="001E4929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023B91CC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E40AE2" w:rsidRPr="00D21732" w14:paraId="6DC0B78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515E057C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F05358C" w14:textId="77777777" w:rsidR="00E40AE2" w:rsidRPr="005F7AC9" w:rsidRDefault="00E40AE2" w:rsidP="001E492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5E40AFC" w14:textId="7DEF81B9" w:rsidR="00E40AE2" w:rsidRPr="005F7AC9" w:rsidRDefault="00E40AE2" w:rsidP="001E4929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="00221641"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="00221641"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65118FA6" w14:textId="77777777" w:rsidR="00E40AE2" w:rsidRPr="005F7AC9" w:rsidRDefault="00E40AE2" w:rsidP="00221641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42B8C" w14:paraId="09C74EC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154EC424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28B296B6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5816D8C" w14:textId="7A85C349" w:rsidR="00221641" w:rsidRPr="00221641" w:rsidRDefault="00221641" w:rsidP="00221641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 w:rsidR="009346F6"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46F6"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9346F6"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</w:t>
            </w:r>
            <w:r w:rsidR="009346F6" w:rsidRPr="00221641">
              <w:rPr>
                <w:rFonts w:ascii="Arial" w:hAnsi="Arial" w:cs="Arial"/>
                <w:sz w:val="20"/>
                <w:szCs w:val="20"/>
              </w:rPr>
              <w:t xml:space="preserve">§15 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ust. </w:t>
            </w:r>
            <w:r w:rsidR="009346F6"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6F6"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72244E31" w14:textId="77777777" w:rsidR="00E40AE2" w:rsidRDefault="00221641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77FC64C3" w14:textId="2D41C8F2" w:rsidR="009346F6" w:rsidRPr="00221641" w:rsidRDefault="009346F6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E40AE2" w:rsidRPr="00D21732" w14:paraId="1FD6C569" w14:textId="77777777" w:rsidTr="001E4929">
        <w:tblPrEx>
          <w:shd w:val="clear" w:color="auto" w:fill="auto"/>
        </w:tblPrEx>
        <w:trPr>
          <w:trHeight w:val="386"/>
        </w:trPr>
        <w:tc>
          <w:tcPr>
            <w:tcW w:w="10349" w:type="dxa"/>
            <w:vAlign w:val="center"/>
          </w:tcPr>
          <w:p w14:paraId="664C7FFC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4E3E531E" w14:textId="77777777" w:rsidTr="001E4929">
        <w:tblPrEx>
          <w:shd w:val="clear" w:color="auto" w:fill="auto"/>
        </w:tblPrEx>
        <w:trPr>
          <w:trHeight w:val="760"/>
        </w:trPr>
        <w:tc>
          <w:tcPr>
            <w:tcW w:w="10349" w:type="dxa"/>
            <w:vAlign w:val="center"/>
          </w:tcPr>
          <w:p w14:paraId="0D5FFEF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*DOTYCZĄCE PODMIOTU, NA KTÓREGO ZASOBY POWOŁUJE SIĘ WYKONAWCA</w:t>
            </w:r>
          </w:p>
          <w:p w14:paraId="36C56848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na podstawie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§</w:t>
            </w: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18 ust. 2 Regulaminu</w:t>
            </w:r>
          </w:p>
        </w:tc>
      </w:tr>
      <w:tr w:rsidR="00E40AE2" w:rsidRPr="00D21732" w14:paraId="44F233DE" w14:textId="77777777" w:rsidTr="009346F6">
        <w:tblPrEx>
          <w:shd w:val="clear" w:color="auto" w:fill="auto"/>
        </w:tblPrEx>
        <w:trPr>
          <w:trHeight w:val="2154"/>
        </w:trPr>
        <w:tc>
          <w:tcPr>
            <w:tcW w:w="10349" w:type="dxa"/>
          </w:tcPr>
          <w:p w14:paraId="4807923F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82476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1F98C4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Następujący/e podmiot/y, na którego/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zasoby powołuję/-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emy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się w niniejszym postępowaniu, tj.: </w:t>
            </w:r>
          </w:p>
          <w:p w14:paraId="6D86C45F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286F2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…………………………………………………………………….………………………………………………………</w:t>
            </w:r>
          </w:p>
          <w:p w14:paraId="383C9105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5F7AC9">
              <w:rPr>
                <w:rFonts w:ascii="Arial" w:hAnsi="Arial" w:cs="Arial"/>
                <w:i/>
                <w:sz w:val="19"/>
                <w:szCs w:val="19"/>
              </w:rPr>
              <w:t>(podać pełną nazwę/firmę, adres, a także w zależności od podmiotu: NIP/PESEL, KRS/</w:t>
            </w:r>
            <w:proofErr w:type="spellStart"/>
            <w:r w:rsidRPr="005F7AC9">
              <w:rPr>
                <w:rFonts w:ascii="Arial" w:hAnsi="Arial" w:cs="Arial"/>
                <w:i/>
                <w:sz w:val="19"/>
                <w:szCs w:val="19"/>
              </w:rPr>
              <w:t>CEiDG</w:t>
            </w:r>
            <w:proofErr w:type="spellEnd"/>
            <w:r w:rsidRPr="005F7AC9">
              <w:rPr>
                <w:rFonts w:ascii="Arial" w:hAnsi="Arial" w:cs="Arial"/>
                <w:i/>
                <w:sz w:val="19"/>
                <w:szCs w:val="19"/>
              </w:rPr>
              <w:t xml:space="preserve">) </w:t>
            </w:r>
          </w:p>
          <w:p w14:paraId="06943799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7F25A6B2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nie podlega/ją wykluczeniu z postępowania o udzielenie zamówienia.</w:t>
            </w:r>
          </w:p>
          <w:p w14:paraId="33259C84" w14:textId="0B89BD05" w:rsidR="00E40AE2" w:rsidRPr="005F7AC9" w:rsidRDefault="00E40AE2" w:rsidP="00C22022">
            <w:pPr>
              <w:ind w:right="426"/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</w:pPr>
          </w:p>
        </w:tc>
      </w:tr>
      <w:tr w:rsidR="00E40AE2" w:rsidRPr="00D21732" w14:paraId="45DC4573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49" w:type="dxa"/>
            <w:vAlign w:val="center"/>
          </w:tcPr>
          <w:p w14:paraId="3D5A2222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lastRenderedPageBreak/>
              <w:t>DOTYCZĄCE PODANYCH INFORMACJI</w:t>
            </w:r>
          </w:p>
        </w:tc>
      </w:tr>
      <w:tr w:rsidR="00E40AE2" w:rsidRPr="00D21732" w14:paraId="03E92126" w14:textId="77777777" w:rsidTr="001E4929">
        <w:tblPrEx>
          <w:shd w:val="clear" w:color="auto" w:fill="auto"/>
        </w:tblPrEx>
        <w:tc>
          <w:tcPr>
            <w:tcW w:w="10349" w:type="dxa"/>
          </w:tcPr>
          <w:p w14:paraId="2E61281E" w14:textId="77777777" w:rsidR="00E40AE2" w:rsidRPr="005F7AC9" w:rsidRDefault="00E40AE2" w:rsidP="001E4929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04CCA7B" w14:textId="77777777" w:rsidR="00E40AE2" w:rsidRPr="005F7AC9" w:rsidRDefault="00E40AE2" w:rsidP="001E4929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7D00CABD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2595EE71" w14:textId="77777777" w:rsidR="00E40AE2" w:rsidRPr="005F7AC9" w:rsidRDefault="00E40AE2" w:rsidP="001E4929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104DADC6" w14:textId="6F4B7BCD" w:rsidR="00E40AE2" w:rsidRDefault="00E40AE2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A4C060" w14:textId="77777777" w:rsidR="0008029F" w:rsidRDefault="0008029F" w:rsidP="0008029F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E74F4A0" w14:textId="77777777" w:rsidR="0008029F" w:rsidRDefault="0008029F" w:rsidP="0008029F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DD96880" w14:textId="588AC8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30F93E" w14:textId="74D6AFF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2A6F66" w14:textId="56008AD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DC7FB9" w14:textId="3F1CDFE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1C793E3" w14:textId="708150E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C0A1EF7" w14:textId="1B52AA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59F56C" w14:textId="0F2915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2938EB" w14:textId="66795C2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D1E4CA" w14:textId="18D187A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94D2938" w14:textId="60331B3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A8E175" w14:textId="20DE075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CD6E07" w14:textId="6402C3F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24576F" w14:textId="623B22E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1B7C3A1" w14:textId="51D8AFA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D8AF42" w14:textId="13C832E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2564734" w14:textId="42F64F1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4552ED" w14:textId="448B4948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E871A50" w14:textId="199F0A76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6120BF" w14:textId="7A31E49F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1CB287" w14:textId="52F9CE2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4671B64" w14:textId="1292A80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446F62" w14:textId="1F71B27C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D8F525" w14:textId="09416BD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DD26042" w14:textId="7AC39F5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DC3AA03" w14:textId="165E08F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899C7B" w14:textId="2A44E47D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FFE6607" w14:textId="4D9CF3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35A6D4" w14:textId="3A4DD122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65CCF14" w14:textId="41812847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7E5C5F" w14:textId="5BAA60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4442D3" w14:textId="42FC66C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FEA592" w14:textId="2F22B95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2E1121" w14:textId="1C5411DB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03DC37E" w14:textId="3C8196CF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2835B77" w14:textId="1458BD06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584C06" w14:textId="75694889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109F1C" w14:textId="0FB4F261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C33AB9" w14:textId="7BB0899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E9C7E5D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8FED85" w14:textId="0E97D8D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C808920" w14:textId="1EF14A59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26996">
        <w:rPr>
          <w:rFonts w:ascii="Arial" w:hAnsi="Arial" w:cs="Arial"/>
          <w:b/>
          <w:i/>
          <w:iCs/>
          <w:sz w:val="20"/>
          <w:szCs w:val="20"/>
        </w:rPr>
        <w:t xml:space="preserve">Załącznik nr </w:t>
      </w:r>
      <w:r w:rsidR="0083397A">
        <w:rPr>
          <w:rFonts w:ascii="Arial" w:hAnsi="Arial" w:cs="Arial"/>
          <w:b/>
          <w:i/>
          <w:iCs/>
          <w:sz w:val="20"/>
          <w:szCs w:val="20"/>
        </w:rPr>
        <w:t>5</w:t>
      </w:r>
      <w:r w:rsidRPr="00526996">
        <w:rPr>
          <w:rFonts w:ascii="Arial" w:hAnsi="Arial" w:cs="Arial"/>
          <w:b/>
          <w:i/>
          <w:iCs/>
          <w:sz w:val="20"/>
          <w:szCs w:val="20"/>
        </w:rPr>
        <w:t xml:space="preserve"> do SIWZ</w:t>
      </w:r>
    </w:p>
    <w:p w14:paraId="2A19752E" w14:textId="2586F269" w:rsidR="00FD008B" w:rsidRPr="00526996" w:rsidRDefault="00FD008B" w:rsidP="00FD008B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1F22689F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6145FCD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BEC40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2AC9A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WYKAZ OSÓB</w:t>
      </w:r>
    </w:p>
    <w:p w14:paraId="39C4770C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4117DECD" w14:textId="77777777" w:rsidR="00FD008B" w:rsidRPr="00526996" w:rsidRDefault="00FD008B" w:rsidP="00FD008B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4BCB3756" w14:textId="7884996B" w:rsidR="00FD008B" w:rsidRPr="00526996" w:rsidRDefault="008F2E1F" w:rsidP="008F2E1F">
      <w:pPr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83397A" w:rsidRPr="0083397A">
        <w:rPr>
          <w:rFonts w:ascii="Arial" w:hAnsi="Arial" w:cs="Arial"/>
          <w:b/>
          <w:bCs/>
          <w:iCs/>
          <w:sz w:val="20"/>
          <w:szCs w:val="20"/>
          <w:lang w:eastAsia="ar-SA"/>
        </w:rPr>
        <w:t>Usługi utrzymania urządzeń sterowania ruchem kolejowym linii Pomorskiej Kolei Metropolitalnej S.A.</w:t>
      </w:r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E16C86A" w14:textId="0CBF4AB9" w:rsidR="00FD008B" w:rsidRDefault="00FD008B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1A25FEB" w14:textId="6D468380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418"/>
        <w:gridCol w:w="1843"/>
        <w:gridCol w:w="1701"/>
        <w:gridCol w:w="2835"/>
      </w:tblGrid>
      <w:tr w:rsidR="0083397A" w:rsidRPr="0083397A" w14:paraId="355D3334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F256EA" w14:textId="77777777" w:rsidR="0083397A" w:rsidRPr="0083397A" w:rsidRDefault="0083397A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E2D8FC" w14:textId="0C21E53D" w:rsidR="0083397A" w:rsidRPr="0083397A" w:rsidRDefault="0083397A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</w:rPr>
              <w:t>Funkcja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1FD1A8A" w14:textId="4EA3B1A5" w:rsidR="0083397A" w:rsidRPr="0083397A" w:rsidRDefault="0083397A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Imię i nazwisko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061C465" w14:textId="77777777" w:rsidR="0083397A" w:rsidRPr="0083397A" w:rsidRDefault="0083397A" w:rsidP="008339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</w:rPr>
              <w:t>Specjalność i</w:t>
            </w:r>
          </w:p>
          <w:p w14:paraId="65EFD734" w14:textId="31B827B1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</w:rPr>
              <w:t>Uprawnienia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1FD324" w14:textId="4DCBE356" w:rsidR="0083397A" w:rsidRPr="0083397A" w:rsidRDefault="0083397A" w:rsidP="00A2297E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</w:rPr>
              <w:t>Doświadczenie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F3D01E" w14:textId="77777777" w:rsidR="0083397A" w:rsidRPr="0083397A" w:rsidRDefault="0083397A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Podstawa dysponowania</w:t>
            </w:r>
          </w:p>
          <w:p w14:paraId="0C83BFAE" w14:textId="77777777" w:rsidR="0083397A" w:rsidRPr="0083397A" w:rsidRDefault="0083397A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(np. umowa o pracę, umowy cywilnoprawne, zobowiązanie podmiotu trzeciego)</w:t>
            </w:r>
          </w:p>
        </w:tc>
      </w:tr>
      <w:tr w:rsidR="0083397A" w:rsidRPr="0083397A" w14:paraId="0B866E0D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382262F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87AD6E" w14:textId="3348309C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1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2FFC02D" w14:textId="31AB37C7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87C55C9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F3FF40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FE10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180EBECB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F38B214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339F64" w14:textId="737D9D2C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2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D147C6F" w14:textId="40150A29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5F69FFE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649BE1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E0F3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0EE40436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C1F7BD5" w14:textId="7C909C43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591A75" w14:textId="35038C48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3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DE592B" w14:textId="1176604D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30FA8B4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C7D250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277E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5191C93F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D62067" w14:textId="51CCCE97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C97FD6" w14:textId="64298430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4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1A5DC39" w14:textId="4658B2A0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2FE3126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B072B9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D6AF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1E65E7E8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D9EE69D" w14:textId="59AEBDFC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312612" w14:textId="27C12411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5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01C8CF" w14:textId="743A1B2B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3819AC0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E1A5A72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7EB5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57CEB36D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68F2243" w14:textId="6E73F68A" w:rsidR="0083397A" w:rsidRPr="0083397A" w:rsidRDefault="0083397A" w:rsidP="0083397A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9D4E65" w14:textId="379178F7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6 osoba z personelu Wykonawcy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C2224A1" w14:textId="1C8E7EA5" w:rsidR="0083397A" w:rsidRPr="0083397A" w:rsidRDefault="0083397A" w:rsidP="0083397A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E4087D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264847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8D5B" w14:textId="77777777" w:rsidR="0083397A" w:rsidRPr="0083397A" w:rsidRDefault="0083397A" w:rsidP="0083397A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  <w:tr w:rsidR="0083397A" w:rsidRPr="0083397A" w14:paraId="57766C16" w14:textId="77777777" w:rsidTr="0083397A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AB84BF" w14:textId="6B08B23E" w:rsidR="0083397A" w:rsidRPr="0083397A" w:rsidRDefault="0083397A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11D386" w14:textId="4D88C832" w:rsidR="0083397A" w:rsidRPr="0083397A" w:rsidRDefault="0083397A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3397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……………………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5107937" w14:textId="2AD532FD" w:rsidR="0083397A" w:rsidRPr="0083397A" w:rsidRDefault="0083397A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07070E" w14:textId="77777777" w:rsidR="0083397A" w:rsidRPr="0083397A" w:rsidRDefault="0083397A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A64FEC" w14:textId="77777777" w:rsidR="0083397A" w:rsidRPr="0083397A" w:rsidRDefault="0083397A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E2D" w14:textId="77777777" w:rsidR="0083397A" w:rsidRPr="0083397A" w:rsidRDefault="0083397A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</w:tbl>
    <w:p w14:paraId="452FAA21" w14:textId="509E8BBB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15048130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526996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68DCD8EA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7B7A77F9" w14:textId="77777777" w:rsidR="00FD008B" w:rsidRPr="008B0463" w:rsidRDefault="00FD008B" w:rsidP="00FD008B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526996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24598C09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5E036C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3B60B05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9D18EEB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4CED1B06" w14:textId="460624F4" w:rsidR="0008029F" w:rsidRDefault="004552B1" w:rsidP="004552B1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12B69835" w14:textId="777777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61F660" w14:textId="73358B9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8388A46" w14:textId="5C1D93A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5F036" w14:textId="728C43D0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A127FFF" w14:textId="02C50FD0" w:rsidR="0083397A" w:rsidRDefault="0083397A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CFC5E8D" w14:textId="77777777" w:rsidR="0083397A" w:rsidRDefault="0083397A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4BC965" w14:textId="107A14C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7C4ED8" w14:textId="59E9768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76075D" w14:textId="07057C9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3597314" w14:textId="77E78377" w:rsidR="00E40AE2" w:rsidRPr="005F7AC9" w:rsidRDefault="00E40AE2" w:rsidP="00E40AE2">
      <w:pPr>
        <w:ind w:left="6360" w:firstLine="12"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 xml:space="preserve">Załącznik nr </w:t>
      </w:r>
      <w:r w:rsidR="0083397A">
        <w:rPr>
          <w:rFonts w:ascii="Arial" w:hAnsi="Arial" w:cs="Arial"/>
          <w:b/>
          <w:i/>
          <w:sz w:val="20"/>
          <w:szCs w:val="20"/>
        </w:rPr>
        <w:t>6</w:t>
      </w:r>
      <w:r w:rsidRPr="005F7AC9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19A08702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E6808CE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8269FB4" w14:textId="77777777" w:rsidR="00E40AE2" w:rsidRPr="005F7AC9" w:rsidRDefault="00E40AE2" w:rsidP="00E40AE2">
      <w:pPr>
        <w:ind w:left="5246" w:hanging="1"/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</w:rPr>
        <w:tab/>
      </w:r>
      <w:r w:rsidRPr="005F7AC9">
        <w:rPr>
          <w:rFonts w:ascii="Arial" w:hAnsi="Arial" w:cs="Arial"/>
          <w:b/>
          <w:sz w:val="20"/>
          <w:szCs w:val="20"/>
        </w:rPr>
        <w:t>Zamawiający:</w:t>
      </w:r>
    </w:p>
    <w:p w14:paraId="3CC98034" w14:textId="77777777" w:rsidR="00E40AE2" w:rsidRPr="005F7AC9" w:rsidRDefault="00E40AE2" w:rsidP="00E40AE2">
      <w:pPr>
        <w:widowControl w:val="0"/>
        <w:autoSpaceDE w:val="0"/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Pomorska Kolej Metropolitalna S.A. </w:t>
      </w:r>
    </w:p>
    <w:p w14:paraId="19480D21" w14:textId="77777777" w:rsidR="00E40AE2" w:rsidRPr="005F7AC9" w:rsidRDefault="00E40AE2" w:rsidP="00E40AE2">
      <w:pPr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ul. Budowlanych 77 </w:t>
      </w:r>
    </w:p>
    <w:p w14:paraId="7C2C7457" w14:textId="77777777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>80-298 Gdańsk</w:t>
      </w:r>
    </w:p>
    <w:p w14:paraId="50782723" w14:textId="77777777" w:rsidR="00E40AE2" w:rsidRPr="005F7AC9" w:rsidRDefault="00E40AE2" w:rsidP="00E40AE2">
      <w:pPr>
        <w:rPr>
          <w:rFonts w:ascii="Arial" w:hAnsi="Arial" w:cs="Arial"/>
        </w:rPr>
      </w:pPr>
    </w:p>
    <w:p w14:paraId="2C825B88" w14:textId="77777777" w:rsidR="00E40AE2" w:rsidRPr="005F7AC9" w:rsidRDefault="00E40AE2" w:rsidP="00E40A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</w:p>
    <w:p w14:paraId="1FFE46E0" w14:textId="77777777" w:rsidR="00E40AE2" w:rsidRPr="005F7AC9" w:rsidRDefault="00E40AE2" w:rsidP="00E40AE2">
      <w:pPr>
        <w:rPr>
          <w:rFonts w:ascii="Arial" w:hAnsi="Arial" w:cs="Arial"/>
          <w:b/>
          <w:bCs/>
        </w:rPr>
      </w:pPr>
    </w:p>
    <w:p w14:paraId="78F1CA60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ZOBOWIĄZANIE PODMIOTU</w:t>
      </w:r>
    </w:p>
    <w:p w14:paraId="6EEDBE42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DO ODDANIA DO DYSPOZYCJI WYKONAWCY NIEZBĘDNYCH ZASOBÓW NA POTRZEBY WYKONANIA ZAMÓWIENIA</w:t>
      </w:r>
    </w:p>
    <w:p w14:paraId="31A8CDB5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E8699A" w14:textId="77777777" w:rsidR="00E40AE2" w:rsidRPr="005F7AC9" w:rsidRDefault="00E40AE2" w:rsidP="00E40AE2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F7AC9">
        <w:rPr>
          <w:rFonts w:ascii="Arial" w:hAnsi="Arial" w:cs="Arial"/>
          <w:b w:val="0"/>
          <w:sz w:val="20"/>
        </w:rPr>
        <w:t xml:space="preserve">Dotyczy: postępowania o udzielenie zamówienia publicznego na: </w:t>
      </w:r>
    </w:p>
    <w:p w14:paraId="76281268" w14:textId="74499F14" w:rsidR="00E40AE2" w:rsidRPr="00F83933" w:rsidRDefault="00F83933" w:rsidP="00E40AE2">
      <w:pPr>
        <w:pStyle w:val="Nagwekmniejszyrodek"/>
        <w:rPr>
          <w:rFonts w:ascii="Arial" w:hAnsi="Arial" w:cs="Arial"/>
          <w:sz w:val="20"/>
        </w:rPr>
      </w:pPr>
      <w:r>
        <w:rPr>
          <w:rFonts w:ascii="Arial" w:hAnsi="Arial" w:cs="Arial"/>
          <w:iCs/>
          <w:sz w:val="20"/>
          <w:lang w:eastAsia="ar-SA"/>
        </w:rPr>
        <w:t>„</w:t>
      </w:r>
      <w:r w:rsidR="0083397A" w:rsidRPr="0083397A">
        <w:rPr>
          <w:rFonts w:ascii="Arial" w:hAnsi="Arial" w:cs="Arial"/>
          <w:iCs/>
          <w:sz w:val="20"/>
          <w:lang w:eastAsia="ar-SA"/>
        </w:rPr>
        <w:t>Usługi utrzymania urządzeń sterowania ruchem kolejowym linii Pomorskiej Kolei Metropolitalnej S.A.</w:t>
      </w:r>
      <w:r>
        <w:rPr>
          <w:rFonts w:ascii="Arial" w:hAnsi="Arial" w:cs="Arial"/>
          <w:iCs/>
          <w:sz w:val="20"/>
          <w:lang w:eastAsia="ar-SA"/>
        </w:rPr>
        <w:t>”</w:t>
      </w:r>
    </w:p>
    <w:p w14:paraId="7A571B56" w14:textId="77777777" w:rsidR="00E40AE2" w:rsidRPr="005F7AC9" w:rsidRDefault="00E40AE2" w:rsidP="00E40AE2">
      <w:pPr>
        <w:ind w:left="2832" w:hanging="2832"/>
        <w:jc w:val="center"/>
        <w:rPr>
          <w:rFonts w:ascii="Arial" w:hAnsi="Arial" w:cs="Arial"/>
          <w:b/>
        </w:rPr>
      </w:pPr>
    </w:p>
    <w:p w14:paraId="7AC0A04F" w14:textId="77777777" w:rsidR="00E40AE2" w:rsidRPr="005F7AC9" w:rsidRDefault="00E40AE2" w:rsidP="00E40A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i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>UWAGA!</w:t>
      </w:r>
    </w:p>
    <w:p w14:paraId="4AD2F075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Zamiast niniejszego formularza można przedstawić inne dokumenty, w szczególności:</w:t>
      </w:r>
    </w:p>
    <w:p w14:paraId="195F98CA" w14:textId="77777777" w:rsidR="00E40AE2" w:rsidRPr="005F7AC9" w:rsidRDefault="00E40AE2" w:rsidP="00E40A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1.</w:t>
      </w:r>
      <w:r w:rsidRPr="005F7AC9">
        <w:rPr>
          <w:rFonts w:ascii="Arial" w:hAnsi="Arial" w:cs="Arial"/>
          <w:i/>
          <w:sz w:val="20"/>
          <w:szCs w:val="20"/>
        </w:rPr>
        <w:tab/>
        <w:t>Zobowiązanie podmiotu, o którym mowa w §</w:t>
      </w:r>
      <w:r w:rsidRPr="005F7AC9">
        <w:rPr>
          <w:rFonts w:ascii="Arial" w:hAnsi="Arial" w:cs="Arial"/>
          <w:i/>
          <w:sz w:val="20"/>
          <w:szCs w:val="20"/>
          <w:lang w:val="pl-PL"/>
        </w:rPr>
        <w:t xml:space="preserve"> 18 Regulaminu</w:t>
      </w:r>
      <w:r w:rsidRPr="005F7AC9">
        <w:rPr>
          <w:rFonts w:ascii="Arial" w:hAnsi="Arial" w:cs="Arial"/>
          <w:i/>
          <w:sz w:val="20"/>
          <w:szCs w:val="20"/>
        </w:rPr>
        <w:t>.</w:t>
      </w:r>
    </w:p>
    <w:p w14:paraId="215C35C3" w14:textId="77777777" w:rsidR="00D85BAE" w:rsidRDefault="00E40AE2" w:rsidP="00D85BAE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2.</w:t>
      </w:r>
      <w:r w:rsidRPr="005F7AC9">
        <w:rPr>
          <w:rFonts w:ascii="Arial" w:hAnsi="Arial" w:cs="Arial"/>
          <w:i/>
          <w:sz w:val="20"/>
          <w:szCs w:val="20"/>
        </w:rPr>
        <w:tab/>
        <w:t xml:space="preserve">Dokumenty które określają w szczególności: </w:t>
      </w:r>
    </w:p>
    <w:p w14:paraId="091735F3" w14:textId="093069EC" w:rsidR="00D85BAE" w:rsidRPr="00D85BA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i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zakres dostępnych Wykonawcy zasobów podmiotu udostępniającego zasoby;</w:t>
      </w:r>
    </w:p>
    <w:p w14:paraId="5A7D63FF" w14:textId="77777777" w:rsidR="00D85BAE" w:rsidRPr="00F402E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402EE">
        <w:rPr>
          <w:rFonts w:ascii="Arial" w:hAnsi="Arial" w:cs="Arial"/>
          <w:color w:val="000000" w:themeColor="text1"/>
          <w:sz w:val="20"/>
          <w:szCs w:val="20"/>
        </w:rPr>
        <w:t>sposób i okres udostępnienia Wykonawcy i wykorzystania przez niego zasobów podmiotu udostępniającego te zasoby przy wykonywaniu Zamówienia;</w:t>
      </w:r>
    </w:p>
    <w:p w14:paraId="4DC0601F" w14:textId="34EA5770" w:rsidR="00E40AE2" w:rsidRPr="00D85BAE" w:rsidRDefault="00D85BAE" w:rsidP="006F426F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before="120" w:after="120" w:line="288" w:lineRule="auto"/>
        <w:ind w:left="709" w:right="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68346E02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Ja:</w:t>
      </w:r>
    </w:p>
    <w:p w14:paraId="3E6D406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4BBA89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743FBF75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CA0D35B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Działając w imieniu i na rzecz:</w:t>
      </w:r>
    </w:p>
    <w:p w14:paraId="50D928D8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600B7B1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(nazwa udostępniającego)</w:t>
      </w:r>
    </w:p>
    <w:p w14:paraId="5493D73E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6B54C7A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3443ADD3" w14:textId="77777777" w:rsidR="00E40AE2" w:rsidRPr="005F7AC9" w:rsidRDefault="00E40AE2" w:rsidP="00E40A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</w:t>
      </w:r>
    </w:p>
    <w:p w14:paraId="237058C3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(określenie zasobu – sytuacja finansowa lub ekonomiczna, zdolność techniczna lub zawodowa)</w:t>
      </w:r>
    </w:p>
    <w:p w14:paraId="2809F3E7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20DEAE33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do dyspozycji Wykonawcy:</w:t>
      </w:r>
    </w:p>
    <w:p w14:paraId="19CDA6BB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182235D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Wykonawcy)</w:t>
      </w:r>
    </w:p>
    <w:p w14:paraId="78934893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45542C89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7AC9">
        <w:rPr>
          <w:rFonts w:ascii="Arial" w:hAnsi="Arial" w:cs="Arial"/>
          <w:sz w:val="20"/>
        </w:rPr>
        <w:t>w trakcie wykonywania zamówienia:</w:t>
      </w:r>
    </w:p>
    <w:p w14:paraId="493D4FD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C1324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zamówienia)</w:t>
      </w:r>
    </w:p>
    <w:p w14:paraId="45E71C7A" w14:textId="77777777" w:rsidR="00E40AE2" w:rsidRPr="00D85BAE" w:rsidRDefault="00E40AE2" w:rsidP="00D85BAE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 xml:space="preserve">Oświadczam, iż: </w:t>
      </w:r>
    </w:p>
    <w:p w14:paraId="4F171210" w14:textId="23B0212C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b/>
          <w:sz w:val="20"/>
          <w:szCs w:val="20"/>
        </w:rPr>
        <w:t>podlegam/ nie podlegam</w:t>
      </w:r>
      <w:r w:rsidRPr="00D85BAE">
        <w:rPr>
          <w:rFonts w:ascii="Arial" w:hAnsi="Arial" w:cs="Arial"/>
          <w:sz w:val="20"/>
          <w:szCs w:val="20"/>
        </w:rPr>
        <w:t xml:space="preserve"> </w:t>
      </w:r>
      <w:r w:rsidRPr="00D85BAE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D85BAE">
        <w:rPr>
          <w:rFonts w:ascii="Arial" w:hAnsi="Arial" w:cs="Arial"/>
          <w:sz w:val="20"/>
          <w:szCs w:val="20"/>
        </w:rPr>
        <w:t xml:space="preserve"> wykluczeniu z postępowania na podstawie </w:t>
      </w:r>
      <w:r w:rsidRPr="00D85BAE">
        <w:rPr>
          <w:rFonts w:ascii="Arial" w:hAnsi="Arial" w:cs="Arial"/>
          <w:bCs/>
          <w:iCs/>
          <w:sz w:val="20"/>
          <w:szCs w:val="20"/>
        </w:rPr>
        <w:t xml:space="preserve">§ 15 ust. 1 oraz ust. </w:t>
      </w:r>
      <w:r w:rsidRPr="00D85BAE">
        <w:rPr>
          <w:rFonts w:ascii="Arial" w:hAnsi="Arial" w:cs="Arial"/>
          <w:bCs/>
          <w:sz w:val="20"/>
          <w:szCs w:val="20"/>
        </w:rPr>
        <w:t xml:space="preserve">2 pkt. 4) </w:t>
      </w:r>
      <w:r w:rsidRPr="00D85BAE">
        <w:rPr>
          <w:rFonts w:ascii="Arial" w:hAnsi="Arial" w:cs="Arial"/>
          <w:bCs/>
          <w:iCs/>
          <w:sz w:val="20"/>
          <w:szCs w:val="20"/>
        </w:rPr>
        <w:t>Regulaminu</w:t>
      </w:r>
      <w:r w:rsidRPr="00D85BAE">
        <w:rPr>
          <w:rFonts w:ascii="Arial" w:hAnsi="Arial" w:cs="Arial"/>
          <w:sz w:val="20"/>
          <w:szCs w:val="20"/>
        </w:rPr>
        <w:t xml:space="preserve"> oraz</w:t>
      </w:r>
    </w:p>
    <w:p w14:paraId="431CD724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a)</w:t>
      </w:r>
      <w:r w:rsidRPr="00D85BAE">
        <w:rPr>
          <w:rFonts w:ascii="Arial" w:hAnsi="Arial" w:cs="Arial"/>
          <w:sz w:val="20"/>
          <w:szCs w:val="20"/>
        </w:rPr>
        <w:tab/>
        <w:t>udostępniam Wykonawcy ww. zasoby, w następującym zakresie: ………………………………………………………………………………………………</w:t>
      </w:r>
    </w:p>
    <w:p w14:paraId="4476461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b)</w:t>
      </w:r>
      <w:r w:rsidRPr="00D85BAE">
        <w:rPr>
          <w:rFonts w:ascii="Arial" w:hAnsi="Arial" w:cs="Arial"/>
          <w:sz w:val="20"/>
          <w:szCs w:val="20"/>
        </w:rPr>
        <w:tab/>
        <w:t>sposób wykorzystania udostępnionych przeze mnie zasobów będzie następujący: ………………………………………………………………………………………………</w:t>
      </w:r>
    </w:p>
    <w:p w14:paraId="086AA051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c)</w:t>
      </w:r>
      <w:r w:rsidRPr="00D85BAE">
        <w:rPr>
          <w:rFonts w:ascii="Arial" w:hAnsi="Arial" w:cs="Arial"/>
          <w:sz w:val="20"/>
          <w:szCs w:val="20"/>
        </w:rPr>
        <w:tab/>
        <w:t>charakter stosunku łączącego mnie z Wykonawcą będzie następujący:</w:t>
      </w:r>
    </w:p>
    <w:p w14:paraId="7D95085B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596E8F75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d)</w:t>
      </w:r>
      <w:r w:rsidRPr="00D85BAE">
        <w:rPr>
          <w:rFonts w:ascii="Arial" w:hAnsi="Arial" w:cs="Arial"/>
          <w:sz w:val="20"/>
          <w:szCs w:val="20"/>
        </w:rPr>
        <w:tab/>
        <w:t>zakres mojego udziału przy wykonywaniu zamówienia będzie następujący:</w:t>
      </w:r>
    </w:p>
    <w:p w14:paraId="018253D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7FD7653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e)</w:t>
      </w:r>
      <w:r w:rsidRPr="00D85BAE">
        <w:rPr>
          <w:rFonts w:ascii="Arial" w:hAnsi="Arial" w:cs="Arial"/>
          <w:sz w:val="20"/>
          <w:szCs w:val="20"/>
        </w:rPr>
        <w:tab/>
        <w:t>okres mojego udziału przy wykonywaniu zamówienia będzie następujący:</w:t>
      </w:r>
    </w:p>
    <w:p w14:paraId="0553412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65F76DE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Jako podmiot udostępniający swoje zasoby oświadczam, że odpowiadam solidarnie z Wykonawcą, który polega na mojej sytuacji finansowej lub ekonomicznej, za szkodę poniesioną przez Zamawiającego wskutek nieudostępnienia przeze mnie Wykonawcy tych zasobów, chyba że wykażę brak swojej winy w związku z nieudostępnieniem tych zasobów.</w:t>
      </w:r>
    </w:p>
    <w:p w14:paraId="297DB02A" w14:textId="716F1F77" w:rsidR="00E40AE2" w:rsidRPr="005F7AC9" w:rsidRDefault="00E40AE2" w:rsidP="00E40A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CAA9FCC" w14:textId="77777777" w:rsidR="003712B3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</w:t>
      </w:r>
      <w:r>
        <w:rPr>
          <w:rFonts w:ascii="Arial" w:hAnsi="Arial" w:cs="Arial"/>
          <w:b/>
          <w:iCs/>
          <w:color w:val="FF0000"/>
          <w:sz w:val="20"/>
          <w:szCs w:val="20"/>
        </w:rPr>
        <w:t xml:space="preserve"> </w:t>
      </w:r>
    </w:p>
    <w:p w14:paraId="55DC04D6" w14:textId="36CA5EFB" w:rsidR="00E40AE2" w:rsidRPr="005F7AC9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>(podmiot udostępniający zasoby)</w:t>
      </w:r>
    </w:p>
    <w:p w14:paraId="63DB53A9" w14:textId="7C47B815" w:rsidR="00DA194F" w:rsidRPr="00C01274" w:rsidRDefault="00DA194F" w:rsidP="00E40AE2">
      <w:pPr>
        <w:tabs>
          <w:tab w:val="left" w:pos="9072"/>
          <w:tab w:val="left" w:pos="9214"/>
          <w:tab w:val="left" w:pos="9639"/>
        </w:tabs>
        <w:ind w:right="-6"/>
        <w:rPr>
          <w:rFonts w:ascii="Arial" w:hAnsi="Arial" w:cs="Arial"/>
          <w:sz w:val="10"/>
          <w:szCs w:val="22"/>
          <w:lang w:eastAsia="ar-SA"/>
        </w:rPr>
      </w:pPr>
    </w:p>
    <w:sectPr w:rsidR="00DA194F" w:rsidRPr="00C01274" w:rsidSect="0011751E">
      <w:headerReference w:type="default" r:id="rId11"/>
      <w:footerReference w:type="default" r:id="rId12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C1BA1" w14:textId="77777777" w:rsidR="00E76BE7" w:rsidRDefault="00E76BE7" w:rsidP="00F816E4">
      <w:r>
        <w:separator/>
      </w:r>
    </w:p>
  </w:endnote>
  <w:endnote w:type="continuationSeparator" w:id="0">
    <w:p w14:paraId="4D84AF67" w14:textId="77777777" w:rsidR="00E76BE7" w:rsidRDefault="00E76BE7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6BF280A0" w:rsidR="006E780D" w:rsidRDefault="009D707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D729C" wp14:editId="78DF72B3">
          <wp:simplePos x="0" y="0"/>
          <wp:positionH relativeFrom="column">
            <wp:posOffset>-460211</wp:posOffset>
          </wp:positionH>
          <wp:positionV relativeFrom="paragraph">
            <wp:posOffset>-541020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9E933" w14:textId="77777777" w:rsidR="00E76BE7" w:rsidRDefault="00E76BE7" w:rsidP="00F816E4">
      <w:r>
        <w:separator/>
      </w:r>
    </w:p>
  </w:footnote>
  <w:footnote w:type="continuationSeparator" w:id="0">
    <w:p w14:paraId="28D21F57" w14:textId="77777777" w:rsidR="00E76BE7" w:rsidRDefault="00E76BE7" w:rsidP="00F816E4">
      <w:r>
        <w:continuationSeparator/>
      </w:r>
    </w:p>
  </w:footnote>
  <w:footnote w:id="1">
    <w:p w14:paraId="54E9841F" w14:textId="77777777" w:rsidR="003C3B7A" w:rsidRPr="00D21732" w:rsidRDefault="003C3B7A" w:rsidP="003C3B7A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66625A3B" w14:textId="77777777" w:rsidR="00AA1448" w:rsidRDefault="00AA1448" w:rsidP="00AA1448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4B5827DC" w14:textId="77777777" w:rsidR="00221641" w:rsidRPr="00C30614" w:rsidRDefault="00221641" w:rsidP="0022164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  <w:footnote w:id="4">
    <w:p w14:paraId="603F1C1D" w14:textId="77777777" w:rsidR="00D85BAE" w:rsidRPr="00C30614" w:rsidRDefault="00D85BAE" w:rsidP="00D85BAE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6E780D" w:rsidRDefault="006E780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1141432"/>
    <w:multiLevelType w:val="hybridMultilevel"/>
    <w:tmpl w:val="0ACEEFA6"/>
    <w:lvl w:ilvl="0" w:tplc="1F0A256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505DE"/>
    <w:multiLevelType w:val="multilevel"/>
    <w:tmpl w:val="AB846C2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14D623F"/>
    <w:multiLevelType w:val="hybridMultilevel"/>
    <w:tmpl w:val="06928B6E"/>
    <w:lvl w:ilvl="0" w:tplc="89C4B752">
      <w:start w:val="1"/>
      <w:numFmt w:val="decimal"/>
      <w:lvlText w:val="%1)"/>
      <w:lvlJc w:val="left"/>
      <w:pPr>
        <w:ind w:left="27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11620589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3" w15:restartNumberingAfterBreak="0">
    <w:nsid w:val="167E07BF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BC3DE5"/>
    <w:multiLevelType w:val="multilevel"/>
    <w:tmpl w:val="5D62E79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A045C"/>
    <w:multiLevelType w:val="hybridMultilevel"/>
    <w:tmpl w:val="E4CE36F8"/>
    <w:lvl w:ilvl="0" w:tplc="B05C3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2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9E4F75"/>
    <w:multiLevelType w:val="hybridMultilevel"/>
    <w:tmpl w:val="F8D834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A803E3B"/>
    <w:multiLevelType w:val="hybridMultilevel"/>
    <w:tmpl w:val="5420D7BA"/>
    <w:lvl w:ilvl="0" w:tplc="99CC9E9C">
      <w:start w:val="2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1C4390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302407D8"/>
    <w:multiLevelType w:val="hybridMultilevel"/>
    <w:tmpl w:val="E688996C"/>
    <w:lvl w:ilvl="0" w:tplc="2918E164">
      <w:start w:val="1"/>
      <w:numFmt w:val="lowerLetter"/>
      <w:lvlText w:val="%1)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25B73"/>
    <w:multiLevelType w:val="hybridMultilevel"/>
    <w:tmpl w:val="7FF41D5A"/>
    <w:lvl w:ilvl="0" w:tplc="EC226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FB35D4"/>
    <w:multiLevelType w:val="hybridMultilevel"/>
    <w:tmpl w:val="3780B2AE"/>
    <w:lvl w:ilvl="0" w:tplc="2F648AA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292365"/>
    <w:multiLevelType w:val="hybridMultilevel"/>
    <w:tmpl w:val="C248E366"/>
    <w:lvl w:ilvl="0" w:tplc="751AEE0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CB1174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027A9"/>
    <w:multiLevelType w:val="multilevel"/>
    <w:tmpl w:val="F1E80FF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18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F917B0"/>
    <w:multiLevelType w:val="hybridMultilevel"/>
    <w:tmpl w:val="A42CAE58"/>
    <w:lvl w:ilvl="0" w:tplc="1B7A94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55C7F"/>
    <w:multiLevelType w:val="hybridMultilevel"/>
    <w:tmpl w:val="941EDF1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7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363085">
    <w:abstractNumId w:val="43"/>
  </w:num>
  <w:num w:numId="2" w16cid:durableId="1487280203">
    <w:abstractNumId w:val="18"/>
  </w:num>
  <w:num w:numId="3" w16cid:durableId="1649674546">
    <w:abstractNumId w:val="39"/>
  </w:num>
  <w:num w:numId="4" w16cid:durableId="624971824">
    <w:abstractNumId w:val="0"/>
  </w:num>
  <w:num w:numId="5" w16cid:durableId="892469621">
    <w:abstractNumId w:val="32"/>
  </w:num>
  <w:num w:numId="6" w16cid:durableId="19765957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5575836">
    <w:abstractNumId w:val="6"/>
  </w:num>
  <w:num w:numId="8" w16cid:durableId="1175923220">
    <w:abstractNumId w:val="45"/>
  </w:num>
  <w:num w:numId="9" w16cid:durableId="58483786">
    <w:abstractNumId w:val="9"/>
  </w:num>
  <w:num w:numId="10" w16cid:durableId="1320691233">
    <w:abstractNumId w:val="36"/>
  </w:num>
  <w:num w:numId="11" w16cid:durableId="1575772583">
    <w:abstractNumId w:val="44"/>
  </w:num>
  <w:num w:numId="12" w16cid:durableId="813715735">
    <w:abstractNumId w:val="35"/>
  </w:num>
  <w:num w:numId="13" w16cid:durableId="1963460395">
    <w:abstractNumId w:val="27"/>
  </w:num>
  <w:num w:numId="14" w16cid:durableId="1527406968">
    <w:abstractNumId w:val="5"/>
  </w:num>
  <w:num w:numId="15" w16cid:durableId="1085106914">
    <w:abstractNumId w:val="8"/>
  </w:num>
  <w:num w:numId="16" w16cid:durableId="1274442850">
    <w:abstractNumId w:val="1"/>
  </w:num>
  <w:num w:numId="17" w16cid:durableId="950429015">
    <w:abstractNumId w:val="34"/>
  </w:num>
  <w:num w:numId="18" w16cid:durableId="263149232">
    <w:abstractNumId w:val="2"/>
  </w:num>
  <w:num w:numId="19" w16cid:durableId="833952306">
    <w:abstractNumId w:val="14"/>
  </w:num>
  <w:num w:numId="20" w16cid:durableId="7751774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9126591">
    <w:abstractNumId w:val="21"/>
    <w:lvlOverride w:ilvl="0">
      <w:startOverride w:val="1"/>
    </w:lvlOverride>
  </w:num>
  <w:num w:numId="22" w16cid:durableId="1775713081">
    <w:abstractNumId w:val="4"/>
  </w:num>
  <w:num w:numId="23" w16cid:durableId="202715320">
    <w:abstractNumId w:val="16"/>
  </w:num>
  <w:num w:numId="24" w16cid:durableId="1855417906">
    <w:abstractNumId w:val="38"/>
  </w:num>
  <w:num w:numId="25" w16cid:durableId="693963469">
    <w:abstractNumId w:val="22"/>
  </w:num>
  <w:num w:numId="26" w16cid:durableId="1181893760">
    <w:abstractNumId w:val="19"/>
  </w:num>
  <w:num w:numId="27" w16cid:durableId="206264725">
    <w:abstractNumId w:val="42"/>
  </w:num>
  <w:num w:numId="28" w16cid:durableId="214004557">
    <w:abstractNumId w:val="3"/>
  </w:num>
  <w:num w:numId="29" w16cid:durableId="359166223">
    <w:abstractNumId w:val="12"/>
  </w:num>
  <w:num w:numId="30" w16cid:durableId="1972246093">
    <w:abstractNumId w:val="25"/>
  </w:num>
  <w:num w:numId="31" w16cid:durableId="898438039">
    <w:abstractNumId w:val="15"/>
  </w:num>
  <w:num w:numId="32" w16cid:durableId="1382558377">
    <w:abstractNumId w:val="23"/>
  </w:num>
  <w:num w:numId="33" w16cid:durableId="1709451485">
    <w:abstractNumId w:val="31"/>
  </w:num>
  <w:num w:numId="34" w16cid:durableId="484707429">
    <w:abstractNumId w:val="41"/>
  </w:num>
  <w:num w:numId="35" w16cid:durableId="517082351">
    <w:abstractNumId w:val="13"/>
  </w:num>
  <w:num w:numId="36" w16cid:durableId="1218055374">
    <w:abstractNumId w:val="28"/>
  </w:num>
  <w:num w:numId="37" w16cid:durableId="1756590546">
    <w:abstractNumId w:val="30"/>
  </w:num>
  <w:num w:numId="38" w16cid:durableId="14977228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77834742">
    <w:abstractNumId w:val="47"/>
  </w:num>
  <w:num w:numId="40" w16cid:durableId="1426415409">
    <w:abstractNumId w:val="7"/>
  </w:num>
  <w:num w:numId="41" w16cid:durableId="82455401">
    <w:abstractNumId w:val="37"/>
  </w:num>
  <w:num w:numId="42" w16cid:durableId="986981538">
    <w:abstractNumId w:val="17"/>
  </w:num>
  <w:num w:numId="43" w16cid:durableId="578297924">
    <w:abstractNumId w:val="24"/>
  </w:num>
  <w:num w:numId="44" w16cid:durableId="190868158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52955049">
    <w:abstractNumId w:val="29"/>
  </w:num>
  <w:num w:numId="46" w16cid:durableId="510920925">
    <w:abstractNumId w:val="40"/>
  </w:num>
  <w:num w:numId="47" w16cid:durableId="1215584096">
    <w:abstractNumId w:val="10"/>
  </w:num>
  <w:num w:numId="48" w16cid:durableId="1296060895">
    <w:abstractNumId w:val="11"/>
  </w:num>
  <w:num w:numId="49" w16cid:durableId="2060470890">
    <w:abstractNumId w:val="26"/>
  </w:num>
  <w:num w:numId="50" w16cid:durableId="12462593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77B8"/>
    <w:rsid w:val="00010FF8"/>
    <w:rsid w:val="00054D0C"/>
    <w:rsid w:val="000656A1"/>
    <w:rsid w:val="000656F9"/>
    <w:rsid w:val="0006740D"/>
    <w:rsid w:val="00076781"/>
    <w:rsid w:val="0008029F"/>
    <w:rsid w:val="000817B0"/>
    <w:rsid w:val="00094DE3"/>
    <w:rsid w:val="000B06B3"/>
    <w:rsid w:val="000B4BCE"/>
    <w:rsid w:val="000B4FE5"/>
    <w:rsid w:val="000C1040"/>
    <w:rsid w:val="000E1E2C"/>
    <w:rsid w:val="000E6F55"/>
    <w:rsid w:val="000F6521"/>
    <w:rsid w:val="00102333"/>
    <w:rsid w:val="00103E79"/>
    <w:rsid w:val="00114F15"/>
    <w:rsid w:val="0011751E"/>
    <w:rsid w:val="0012051A"/>
    <w:rsid w:val="001327CE"/>
    <w:rsid w:val="00142857"/>
    <w:rsid w:val="00154EF1"/>
    <w:rsid w:val="00155BC3"/>
    <w:rsid w:val="00182388"/>
    <w:rsid w:val="001A7248"/>
    <w:rsid w:val="001F3207"/>
    <w:rsid w:val="001F5287"/>
    <w:rsid w:val="001F6412"/>
    <w:rsid w:val="002215AD"/>
    <w:rsid w:val="00221641"/>
    <w:rsid w:val="00223983"/>
    <w:rsid w:val="00230073"/>
    <w:rsid w:val="00230A38"/>
    <w:rsid w:val="00231137"/>
    <w:rsid w:val="00237239"/>
    <w:rsid w:val="00237AA9"/>
    <w:rsid w:val="00257C34"/>
    <w:rsid w:val="00260197"/>
    <w:rsid w:val="00275F02"/>
    <w:rsid w:val="00294AB8"/>
    <w:rsid w:val="002B09CA"/>
    <w:rsid w:val="002B74B7"/>
    <w:rsid w:val="002C1B8E"/>
    <w:rsid w:val="002C34D0"/>
    <w:rsid w:val="002D2C1B"/>
    <w:rsid w:val="002D7433"/>
    <w:rsid w:val="002F1906"/>
    <w:rsid w:val="002F2B3E"/>
    <w:rsid w:val="002F2E23"/>
    <w:rsid w:val="003048F0"/>
    <w:rsid w:val="003140F3"/>
    <w:rsid w:val="00314EE8"/>
    <w:rsid w:val="00317AA3"/>
    <w:rsid w:val="00322A06"/>
    <w:rsid w:val="00326219"/>
    <w:rsid w:val="0035617A"/>
    <w:rsid w:val="003712B3"/>
    <w:rsid w:val="00374298"/>
    <w:rsid w:val="00375551"/>
    <w:rsid w:val="00384C10"/>
    <w:rsid w:val="00392AC9"/>
    <w:rsid w:val="003A00BC"/>
    <w:rsid w:val="003A5B9D"/>
    <w:rsid w:val="003B30ED"/>
    <w:rsid w:val="003C3B7A"/>
    <w:rsid w:val="003C3BA6"/>
    <w:rsid w:val="003E2BB5"/>
    <w:rsid w:val="0040565D"/>
    <w:rsid w:val="00410331"/>
    <w:rsid w:val="00410D18"/>
    <w:rsid w:val="0041294B"/>
    <w:rsid w:val="00416E93"/>
    <w:rsid w:val="00425884"/>
    <w:rsid w:val="00432B9D"/>
    <w:rsid w:val="004522FA"/>
    <w:rsid w:val="004552B1"/>
    <w:rsid w:val="004653CA"/>
    <w:rsid w:val="004703FB"/>
    <w:rsid w:val="004871EF"/>
    <w:rsid w:val="00493E57"/>
    <w:rsid w:val="004945F3"/>
    <w:rsid w:val="004A1A48"/>
    <w:rsid w:val="004A2873"/>
    <w:rsid w:val="004B0976"/>
    <w:rsid w:val="004C4B51"/>
    <w:rsid w:val="004D4BD0"/>
    <w:rsid w:val="004E7CDB"/>
    <w:rsid w:val="004F43E4"/>
    <w:rsid w:val="005073DD"/>
    <w:rsid w:val="0051145B"/>
    <w:rsid w:val="005139DE"/>
    <w:rsid w:val="0052058C"/>
    <w:rsid w:val="00526996"/>
    <w:rsid w:val="0055215D"/>
    <w:rsid w:val="00561104"/>
    <w:rsid w:val="005724FA"/>
    <w:rsid w:val="00580F2B"/>
    <w:rsid w:val="0058371C"/>
    <w:rsid w:val="005844AC"/>
    <w:rsid w:val="00587B99"/>
    <w:rsid w:val="00593218"/>
    <w:rsid w:val="005A3409"/>
    <w:rsid w:val="005A3C68"/>
    <w:rsid w:val="005B7608"/>
    <w:rsid w:val="005C2358"/>
    <w:rsid w:val="005C54E1"/>
    <w:rsid w:val="005D52AF"/>
    <w:rsid w:val="005D7538"/>
    <w:rsid w:val="005F26AE"/>
    <w:rsid w:val="005F422E"/>
    <w:rsid w:val="005F4619"/>
    <w:rsid w:val="005F7AC9"/>
    <w:rsid w:val="0062234C"/>
    <w:rsid w:val="00631D4C"/>
    <w:rsid w:val="00634D05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A7BF9"/>
    <w:rsid w:val="006E6955"/>
    <w:rsid w:val="006E780D"/>
    <w:rsid w:val="006F3335"/>
    <w:rsid w:val="006F3453"/>
    <w:rsid w:val="0071368F"/>
    <w:rsid w:val="00730A95"/>
    <w:rsid w:val="00736E48"/>
    <w:rsid w:val="007526A3"/>
    <w:rsid w:val="00793280"/>
    <w:rsid w:val="00794D06"/>
    <w:rsid w:val="007A03A0"/>
    <w:rsid w:val="007B0DAD"/>
    <w:rsid w:val="007E1C75"/>
    <w:rsid w:val="007E42A8"/>
    <w:rsid w:val="007F3A4F"/>
    <w:rsid w:val="007F42E8"/>
    <w:rsid w:val="007F7E15"/>
    <w:rsid w:val="0083397A"/>
    <w:rsid w:val="00843F6B"/>
    <w:rsid w:val="008513C2"/>
    <w:rsid w:val="0085758E"/>
    <w:rsid w:val="00860ED8"/>
    <w:rsid w:val="00865EE0"/>
    <w:rsid w:val="008668B7"/>
    <w:rsid w:val="00883FD1"/>
    <w:rsid w:val="008879BC"/>
    <w:rsid w:val="008A0A2E"/>
    <w:rsid w:val="008A6CB3"/>
    <w:rsid w:val="008B0463"/>
    <w:rsid w:val="008B4194"/>
    <w:rsid w:val="008E52E6"/>
    <w:rsid w:val="008F2E1F"/>
    <w:rsid w:val="008F541E"/>
    <w:rsid w:val="00912BD6"/>
    <w:rsid w:val="00926104"/>
    <w:rsid w:val="009346F6"/>
    <w:rsid w:val="0094181D"/>
    <w:rsid w:val="009729E1"/>
    <w:rsid w:val="00975BF5"/>
    <w:rsid w:val="00993A4D"/>
    <w:rsid w:val="00995E8E"/>
    <w:rsid w:val="00996CB4"/>
    <w:rsid w:val="009972E4"/>
    <w:rsid w:val="009B0842"/>
    <w:rsid w:val="009C1510"/>
    <w:rsid w:val="009C245A"/>
    <w:rsid w:val="009D707C"/>
    <w:rsid w:val="009E6055"/>
    <w:rsid w:val="009E718E"/>
    <w:rsid w:val="009F1F0A"/>
    <w:rsid w:val="009F4FB7"/>
    <w:rsid w:val="00A035CB"/>
    <w:rsid w:val="00A12AA0"/>
    <w:rsid w:val="00A32E6E"/>
    <w:rsid w:val="00A42261"/>
    <w:rsid w:val="00A56860"/>
    <w:rsid w:val="00A62E8E"/>
    <w:rsid w:val="00A92335"/>
    <w:rsid w:val="00A9465F"/>
    <w:rsid w:val="00A96DBF"/>
    <w:rsid w:val="00AA1448"/>
    <w:rsid w:val="00AA5EE2"/>
    <w:rsid w:val="00AB05F3"/>
    <w:rsid w:val="00AC36B1"/>
    <w:rsid w:val="00AC5359"/>
    <w:rsid w:val="00AD0CA0"/>
    <w:rsid w:val="00AF1A06"/>
    <w:rsid w:val="00B127CF"/>
    <w:rsid w:val="00B14F78"/>
    <w:rsid w:val="00B6344F"/>
    <w:rsid w:val="00B64247"/>
    <w:rsid w:val="00B85756"/>
    <w:rsid w:val="00BA4164"/>
    <w:rsid w:val="00BA5374"/>
    <w:rsid w:val="00BA63BB"/>
    <w:rsid w:val="00BB3E31"/>
    <w:rsid w:val="00BB70A8"/>
    <w:rsid w:val="00BB7AC2"/>
    <w:rsid w:val="00BC5761"/>
    <w:rsid w:val="00BC7ECC"/>
    <w:rsid w:val="00BD4DD0"/>
    <w:rsid w:val="00BD57CA"/>
    <w:rsid w:val="00BE617C"/>
    <w:rsid w:val="00C01274"/>
    <w:rsid w:val="00C22022"/>
    <w:rsid w:val="00C45315"/>
    <w:rsid w:val="00C50302"/>
    <w:rsid w:val="00C6095F"/>
    <w:rsid w:val="00C64BD6"/>
    <w:rsid w:val="00C70CFB"/>
    <w:rsid w:val="00C7292A"/>
    <w:rsid w:val="00C76E3A"/>
    <w:rsid w:val="00C7772B"/>
    <w:rsid w:val="00C85E77"/>
    <w:rsid w:val="00C97448"/>
    <w:rsid w:val="00CA22F1"/>
    <w:rsid w:val="00CA497D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85BAE"/>
    <w:rsid w:val="00D96DD5"/>
    <w:rsid w:val="00DA194F"/>
    <w:rsid w:val="00DC2EA2"/>
    <w:rsid w:val="00DC74F0"/>
    <w:rsid w:val="00DD1F83"/>
    <w:rsid w:val="00DD46EF"/>
    <w:rsid w:val="00DD7A0E"/>
    <w:rsid w:val="00DF5B62"/>
    <w:rsid w:val="00E03113"/>
    <w:rsid w:val="00E0510A"/>
    <w:rsid w:val="00E10855"/>
    <w:rsid w:val="00E11712"/>
    <w:rsid w:val="00E15A24"/>
    <w:rsid w:val="00E21477"/>
    <w:rsid w:val="00E40AE2"/>
    <w:rsid w:val="00E43CCE"/>
    <w:rsid w:val="00E55D29"/>
    <w:rsid w:val="00E703E1"/>
    <w:rsid w:val="00E7133E"/>
    <w:rsid w:val="00E76BE7"/>
    <w:rsid w:val="00E8020E"/>
    <w:rsid w:val="00E811B6"/>
    <w:rsid w:val="00EA2983"/>
    <w:rsid w:val="00EA6C37"/>
    <w:rsid w:val="00EA7BE3"/>
    <w:rsid w:val="00EB5A98"/>
    <w:rsid w:val="00EB5CA3"/>
    <w:rsid w:val="00EC0462"/>
    <w:rsid w:val="00ED18CE"/>
    <w:rsid w:val="00EE16BE"/>
    <w:rsid w:val="00EF3ADC"/>
    <w:rsid w:val="00EF6F9C"/>
    <w:rsid w:val="00F001DA"/>
    <w:rsid w:val="00F0233B"/>
    <w:rsid w:val="00F12555"/>
    <w:rsid w:val="00F12F9B"/>
    <w:rsid w:val="00F20B1A"/>
    <w:rsid w:val="00F2245A"/>
    <w:rsid w:val="00F319DF"/>
    <w:rsid w:val="00F32CE9"/>
    <w:rsid w:val="00F503BA"/>
    <w:rsid w:val="00F53F16"/>
    <w:rsid w:val="00F55A08"/>
    <w:rsid w:val="00F62209"/>
    <w:rsid w:val="00F6620F"/>
    <w:rsid w:val="00F738FD"/>
    <w:rsid w:val="00F816E4"/>
    <w:rsid w:val="00F83933"/>
    <w:rsid w:val="00F85E82"/>
    <w:rsid w:val="00F86601"/>
    <w:rsid w:val="00F92E16"/>
    <w:rsid w:val="00F977A1"/>
    <w:rsid w:val="00FA3A5F"/>
    <w:rsid w:val="00FA7E2F"/>
    <w:rsid w:val="00FD008B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B9D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8020E"/>
    <w:pPr>
      <w:autoSpaceDE w:val="0"/>
      <w:autoSpaceDN w:val="0"/>
      <w:adjustRightInd w:val="0"/>
    </w:pPr>
    <w:rPr>
      <w:rFonts w:ascii="Arial" w:hAnsi="Arial" w:cs="Arial"/>
      <w:color w:val="000000"/>
      <w:lang w:val="pl-PL" w:eastAsia="en-US"/>
    </w:rPr>
  </w:style>
  <w:style w:type="paragraph" w:styleId="Zwykytekst">
    <w:name w:val="Plain Text"/>
    <w:basedOn w:val="Normalny"/>
    <w:link w:val="ZwykytekstZnak"/>
    <w:uiPriority w:val="99"/>
    <w:rsid w:val="00DF5B62"/>
    <w:pPr>
      <w:autoSpaceDE w:val="0"/>
      <w:autoSpaceDN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5B62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ksttreci3">
    <w:name w:val="Tekst treści (3)_"/>
    <w:basedOn w:val="Domylnaczcionkaakapitu"/>
    <w:link w:val="Teksttreci30"/>
    <w:uiPriority w:val="99"/>
    <w:rsid w:val="0083397A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83397A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eastAsiaTheme="minorEastAsia" w:hAnsi="Calibri" w:cs="Calibri"/>
      <w:b/>
      <w:bCs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6B730A1A921249B9A224F37C52A7F9" ma:contentTypeVersion="13" ma:contentTypeDescription="Utwórz nowy dokument." ma:contentTypeScope="" ma:versionID="15afa47cd99c1798d35d39f6ef34aedd">
  <xsd:schema xmlns:xsd="http://www.w3.org/2001/XMLSchema" xmlns:xs="http://www.w3.org/2001/XMLSchema" xmlns:p="http://schemas.microsoft.com/office/2006/metadata/properties" xmlns:ns3="185b87b2-b920-4e97-b148-571051c32762" xmlns:ns4="115d3566-3fb5-4f28-8716-ed84f573089e" targetNamespace="http://schemas.microsoft.com/office/2006/metadata/properties" ma:root="true" ma:fieldsID="20769447f6baa449876d4def9ce3a403" ns3:_="" ns4:_="">
    <xsd:import namespace="185b87b2-b920-4e97-b148-571051c32762"/>
    <xsd:import namespace="115d3566-3fb5-4f28-8716-ed84f57308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87b2-b920-4e97-b148-571051c327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d3566-3fb5-4f28-8716-ed84f573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9361D6-C500-49CC-BD3E-F3BC909D58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0223C-ACCE-4632-B20C-CB30B6986B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CE8474-298F-445D-AA01-A9E54BA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87b2-b920-4e97-b148-571051c32762"/>
    <ds:schemaRef ds:uri="115d3566-3fb5-4f28-8716-ed84f5730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D24747-31FB-4C33-9345-03C10B9F31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szablon.dotx</Template>
  <TotalTime>1194</TotalTime>
  <Pages>9</Pages>
  <Words>2035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39</cp:revision>
  <cp:lastPrinted>2022-07-29T06:03:00Z</cp:lastPrinted>
  <dcterms:created xsi:type="dcterms:W3CDTF">2021-04-07T12:47:00Z</dcterms:created>
  <dcterms:modified xsi:type="dcterms:W3CDTF">2023-02-01T12:24:00Z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0x010100686B730A1A921249B9A224F37C52A7F9</vt:lpwstr>
  </property>
</Properties>
</file>