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1"/>
      </w:tblGrid>
      <w:tr w:rsidR="0041294B" w:rsidRPr="00C01274" w14:paraId="04D60171" w14:textId="77777777" w:rsidTr="00DD46EF">
        <w:trPr>
          <w:trHeight w:val="2396"/>
        </w:trPr>
        <w:tc>
          <w:tcPr>
            <w:tcW w:w="11341" w:type="dxa"/>
            <w:vAlign w:val="center"/>
            <w:hideMark/>
          </w:tcPr>
          <w:p w14:paraId="2DB3720D" w14:textId="77777777" w:rsidR="0041294B" w:rsidRPr="00C01274" w:rsidRDefault="0041294B" w:rsidP="00DD46EF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</w:p>
          <w:p w14:paraId="582B257A" w14:textId="7ADE31C3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8B4194">
              <w:rPr>
                <w:rFonts w:ascii="Arial" w:hAnsi="Arial" w:cs="Arial"/>
                <w:sz w:val="20"/>
                <w:szCs w:val="20"/>
                <w:lang w:eastAsia="ar-SA"/>
              </w:rPr>
              <w:t>PKM/DO/SP/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350/</w:t>
            </w:r>
            <w:r w:rsidR="00993EEA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/</w:t>
            </w:r>
            <w:r w:rsidR="00687285">
              <w:rPr>
                <w:rFonts w:ascii="Arial" w:hAnsi="Arial" w:cs="Arial"/>
                <w:sz w:val="20"/>
                <w:szCs w:val="20"/>
                <w:lang w:eastAsia="ar-SA"/>
              </w:rPr>
              <w:t>23</w:t>
            </w:r>
            <w:r w:rsidR="00F92E16"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F92E1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DD46EF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706D4FDD" w:rsidR="0041294B" w:rsidRPr="00687285" w:rsidRDefault="00CC2DEB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</w:pPr>
            <w:r w:rsidRPr="00687285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„</w:t>
            </w:r>
            <w:r w:rsidR="00993EEA" w:rsidRPr="007B5B4F">
              <w:rPr>
                <w:rFonts w:ascii="Arial" w:hAnsi="Arial" w:cs="Arial"/>
                <w:b/>
                <w:bCs/>
                <w:sz w:val="20"/>
                <w:szCs w:val="20"/>
              </w:rPr>
              <w:t>Wykonanie instalacji fotowoltaicznej pracującej w systemie on-</w:t>
            </w:r>
            <w:proofErr w:type="spellStart"/>
            <w:r w:rsidR="00993EEA" w:rsidRPr="007B5B4F">
              <w:rPr>
                <w:rFonts w:ascii="Arial" w:hAnsi="Arial" w:cs="Arial"/>
                <w:b/>
                <w:bCs/>
                <w:sz w:val="20"/>
                <w:szCs w:val="20"/>
              </w:rPr>
              <w:t>grid</w:t>
            </w:r>
            <w:proofErr w:type="spellEnd"/>
            <w:r w:rsidR="00993EEA" w:rsidRPr="007B5B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mocy zainstalowanej do 44</w:t>
            </w:r>
            <w:r w:rsidR="001F597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993EEA" w:rsidRPr="007B5B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93EEA" w:rsidRPr="007B5B4F">
              <w:rPr>
                <w:rFonts w:ascii="Arial" w:hAnsi="Arial" w:cs="Arial"/>
                <w:b/>
                <w:bCs/>
                <w:sz w:val="20"/>
                <w:szCs w:val="20"/>
              </w:rPr>
              <w:t>kWp</w:t>
            </w:r>
            <w:proofErr w:type="spellEnd"/>
            <w:r w:rsidRPr="00687285">
              <w:rPr>
                <w:rFonts w:ascii="Arial" w:hAnsi="Arial" w:cs="Arial"/>
                <w:b/>
                <w:bCs/>
                <w:iCs/>
                <w:sz w:val="22"/>
                <w:szCs w:val="22"/>
                <w:lang w:eastAsia="x-none"/>
              </w:rPr>
              <w:t>”</w:t>
            </w:r>
          </w:p>
        </w:tc>
      </w:tr>
      <w:tr w:rsidR="0041294B" w:rsidRPr="00C01274" w14:paraId="55C664A7" w14:textId="77777777" w:rsidTr="001A7248">
        <w:trPr>
          <w:trHeight w:val="1502"/>
        </w:trPr>
        <w:tc>
          <w:tcPr>
            <w:tcW w:w="11341" w:type="dxa"/>
            <w:hideMark/>
          </w:tcPr>
          <w:p w14:paraId="2101FE1B" w14:textId="77777777" w:rsidR="0041294B" w:rsidRPr="00C01274" w:rsidRDefault="0041294B" w:rsidP="00993EEA">
            <w:pPr>
              <w:numPr>
                <w:ilvl w:val="0"/>
                <w:numId w:val="3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721AFEFE" w14:textId="09B71BE6" w:rsidR="0041294B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14:paraId="0E26C2AB" w14:textId="4427DD05" w:rsidR="00010FF8" w:rsidRDefault="00010FF8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4856D624" w14:textId="43891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6F9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7D55FAEE" w14:textId="77777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854D8C" w14:textId="77777777" w:rsidR="000656F9" w:rsidRPr="000656F9" w:rsidRDefault="001F5977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39FCE141" w14:textId="77777777" w:rsidR="000656F9" w:rsidRPr="000656F9" w:rsidRDefault="001F5977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355A5BF2" w14:textId="77777777" w:rsidR="000656F9" w:rsidRPr="000656F9" w:rsidRDefault="001F5977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34EFEFEF" w14:textId="77777777" w:rsidR="00B6344F" w:rsidRDefault="001F5977" w:rsidP="000656F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3EC63AB1" w14:textId="0BCF90BA" w:rsidR="00FD008B" w:rsidRPr="000656F9" w:rsidRDefault="00FD008B" w:rsidP="000656F9">
            <w:pPr>
              <w:spacing w:line="360" w:lineRule="auto"/>
            </w:pPr>
          </w:p>
        </w:tc>
      </w:tr>
      <w:tr w:rsidR="00AA1448" w:rsidRPr="00C01274" w14:paraId="07525781" w14:textId="77777777" w:rsidTr="00BD4DD0">
        <w:trPr>
          <w:trHeight w:val="558"/>
        </w:trPr>
        <w:tc>
          <w:tcPr>
            <w:tcW w:w="11341" w:type="dxa"/>
          </w:tcPr>
          <w:p w14:paraId="14F54425" w14:textId="7487CE9D" w:rsidR="004E7CDB" w:rsidRPr="009D707C" w:rsidRDefault="004E7CDB" w:rsidP="00993EEA">
            <w:pPr>
              <w:numPr>
                <w:ilvl w:val="0"/>
                <w:numId w:val="7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E7CDB">
              <w:rPr>
                <w:rFonts w:ascii="Arial" w:hAnsi="Arial" w:cs="Arial"/>
                <w:b/>
                <w:sz w:val="20"/>
                <w:szCs w:val="20"/>
              </w:rPr>
              <w:t xml:space="preserve">ŁĄCZNA CENA OFERTOWA NA: </w:t>
            </w:r>
          </w:p>
          <w:p w14:paraId="2043EE20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2FB51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4E7CDB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75E58536" w14:textId="77777777" w:rsidR="004E7CDB" w:rsidRPr="004E7CDB" w:rsidRDefault="004E7CDB" w:rsidP="004E7CDB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9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5957"/>
            </w:tblGrid>
            <w:tr w:rsidR="00993EEA" w:rsidRPr="007C78FF" w14:paraId="5B8325F1" w14:textId="77777777" w:rsidTr="000C2594">
              <w:trPr>
                <w:trHeight w:val="1008"/>
              </w:trPr>
              <w:tc>
                <w:tcPr>
                  <w:tcW w:w="3999" w:type="dxa"/>
                  <w:shd w:val="clear" w:color="auto" w:fill="D9D9D9"/>
                  <w:vAlign w:val="center"/>
                </w:tcPr>
                <w:p w14:paraId="257B35AA" w14:textId="77777777" w:rsidR="00993EEA" w:rsidRPr="00DC4E86" w:rsidRDefault="00993EEA" w:rsidP="00993EEA">
                  <w:pPr>
                    <w:spacing w:line="276" w:lineRule="auto"/>
                    <w:ind w:right="-144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t>ŁĄCZNA CENA OFEROWANA PLN</w:t>
                  </w:r>
                </w:p>
              </w:tc>
              <w:tc>
                <w:tcPr>
                  <w:tcW w:w="5957" w:type="dxa"/>
                  <w:shd w:val="clear" w:color="auto" w:fill="D9D9D9"/>
                  <w:vAlign w:val="center"/>
                </w:tcPr>
                <w:p w14:paraId="02C672BC" w14:textId="77777777" w:rsidR="00993EEA" w:rsidRPr="00DC4E86" w:rsidRDefault="00993EEA" w:rsidP="00993EEA">
                  <w:pPr>
                    <w:spacing w:line="276" w:lineRule="auto"/>
                    <w:ind w:left="-107" w:right="-108"/>
                    <w:contextualSpacing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22C3DB6" w14:textId="43F169AF" w:rsidR="00993EEA" w:rsidRPr="00DC4E86" w:rsidRDefault="00993EEA" w:rsidP="00993EEA">
                  <w:pPr>
                    <w:spacing w:before="120" w:after="120" w:line="276" w:lineRule="auto"/>
                    <w:ind w:left="-108" w:right="-108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Cena ogółem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netto</w:t>
                  </w: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t>: …………..………………….. złotych</w:t>
                  </w:r>
                </w:p>
                <w:p w14:paraId="52D31C56" w14:textId="77777777" w:rsidR="00993EEA" w:rsidRDefault="00993EEA" w:rsidP="00993EEA">
                  <w:pPr>
                    <w:spacing w:before="120" w:after="120" w:line="276" w:lineRule="auto"/>
                    <w:ind w:left="-108" w:right="-108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VAT …………%</w:t>
                  </w:r>
                </w:p>
                <w:p w14:paraId="4648376D" w14:textId="51416B36" w:rsidR="00993EEA" w:rsidRPr="00DC4E86" w:rsidRDefault="00993EEA" w:rsidP="00993EEA">
                  <w:pPr>
                    <w:spacing w:before="120" w:after="120" w:line="276" w:lineRule="auto"/>
                    <w:ind w:left="-108" w:right="-108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Cena ogółem brutto:</w:t>
                  </w:r>
                  <w:r w:rsidRPr="00DC4E86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…………..………………….. złotych</w:t>
                  </w:r>
                </w:p>
              </w:tc>
            </w:tr>
          </w:tbl>
          <w:p w14:paraId="738E9382" w14:textId="77777777" w:rsidR="00993EEA" w:rsidRDefault="00993EEA" w:rsidP="00BD4DD0">
            <w:pPr>
              <w:ind w:left="317" w:hanging="317"/>
              <w:jc w:val="both"/>
              <w:rPr>
                <w:sz w:val="20"/>
                <w:szCs w:val="20"/>
              </w:rPr>
            </w:pPr>
          </w:p>
          <w:p w14:paraId="0E950E49" w14:textId="77777777" w:rsidR="009D707C" w:rsidRDefault="004E7CDB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1F3B">
              <w:rPr>
                <w:sz w:val="20"/>
                <w:szCs w:val="20"/>
              </w:rPr>
              <w:t>*</w:t>
            </w:r>
            <w:r w:rsidRPr="00561F3B">
              <w:rPr>
                <w:sz w:val="20"/>
                <w:szCs w:val="20"/>
              </w:rPr>
              <w:tab/>
            </w:r>
            <w:r w:rsidRPr="004E7CDB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4E7CDB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4E7CDB">
              <w:rPr>
                <w:rFonts w:ascii="Arial" w:hAnsi="Arial" w:cs="Arial"/>
                <w:sz w:val="18"/>
                <w:szCs w:val="18"/>
              </w:rPr>
              <w:t>rzedmiotu zamówienia zgodnie z niniejszą S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4E7CDB">
              <w:rPr>
                <w:rFonts w:ascii="Arial" w:hAnsi="Arial" w:cs="Arial"/>
                <w:sz w:val="18"/>
                <w:szCs w:val="18"/>
              </w:rPr>
              <w:t>WZ</w:t>
            </w:r>
          </w:p>
          <w:p w14:paraId="2580CDF0" w14:textId="77777777" w:rsidR="00993EEA" w:rsidRDefault="00993EEA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4644C1" w14:textId="77777777" w:rsidR="00993EEA" w:rsidRDefault="00993EEA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692DA1" w14:textId="180E06EE" w:rsidR="00993EEA" w:rsidRPr="00993EEA" w:rsidRDefault="00993EEA" w:rsidP="00993EEA">
            <w:pPr>
              <w:pStyle w:val="Default"/>
              <w:numPr>
                <w:ilvl w:val="0"/>
                <w:numId w:val="7"/>
              </w:numPr>
              <w:ind w:left="322" w:hanging="322"/>
              <w:jc w:val="both"/>
              <w:rPr>
                <w:sz w:val="20"/>
                <w:szCs w:val="20"/>
              </w:rPr>
            </w:pPr>
            <w:r w:rsidRPr="00993EEA">
              <w:rPr>
                <w:b/>
                <w:bCs/>
                <w:sz w:val="20"/>
                <w:szCs w:val="20"/>
              </w:rPr>
              <w:lastRenderedPageBreak/>
              <w:t xml:space="preserve">OŚWIADCZENIA DOTYCZĄCE KRYTERIUM OCENY OFERT: </w:t>
            </w:r>
          </w:p>
          <w:p w14:paraId="3308513B" w14:textId="77777777" w:rsidR="00993EEA" w:rsidRPr="007C78FF" w:rsidRDefault="00993EEA" w:rsidP="00993EEA">
            <w:pPr>
              <w:pStyle w:val="Default"/>
              <w:jc w:val="both"/>
              <w:rPr>
                <w:sz w:val="20"/>
                <w:szCs w:val="20"/>
              </w:rPr>
            </w:pPr>
            <w:r w:rsidRPr="007C78FF">
              <w:rPr>
                <w:sz w:val="20"/>
                <w:szCs w:val="20"/>
              </w:rPr>
              <w:t xml:space="preserve"> </w:t>
            </w:r>
          </w:p>
          <w:p w14:paraId="612112CF" w14:textId="1FA12246" w:rsidR="00993EEA" w:rsidRPr="007C78FF" w:rsidRDefault="00993EEA" w:rsidP="00993EEA">
            <w:pPr>
              <w:pStyle w:val="Akapitzlist"/>
              <w:numPr>
                <w:ilvl w:val="1"/>
                <w:numId w:val="7"/>
              </w:numPr>
              <w:tabs>
                <w:tab w:val="clear" w:pos="1440"/>
                <w:tab w:val="num" w:pos="606"/>
              </w:tabs>
              <w:autoSpaceDE w:val="0"/>
              <w:autoSpaceDN w:val="0"/>
              <w:adjustRightInd w:val="0"/>
              <w:spacing w:before="120" w:after="120" w:line="288" w:lineRule="auto"/>
              <w:ind w:left="606" w:hanging="284"/>
              <w:contextualSpacing w:val="0"/>
              <w:jc w:val="both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</w:pP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Do kryterium „Termin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realizacji zamówienia</w:t>
            </w: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” </w:t>
            </w:r>
            <w:r w:rsidRPr="007C78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Pk</w:t>
            </w:r>
            <w:r w:rsidRPr="007C78F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vertAlign w:val="subscript"/>
              </w:rPr>
              <w:t>2</w:t>
            </w:r>
            <w:r w:rsidRPr="007C78FF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u w:val="single"/>
                <w:lang w:eastAsia="en-US"/>
              </w:rPr>
              <w:t xml:space="preserve">: </w:t>
            </w:r>
          </w:p>
          <w:p w14:paraId="4CDB68E3" w14:textId="78675D33" w:rsidR="00993EEA" w:rsidRPr="007C78FF" w:rsidRDefault="00993EEA" w:rsidP="00993EEA">
            <w:pPr>
              <w:pStyle w:val="Akapitzlist"/>
              <w:numPr>
                <w:ilvl w:val="0"/>
                <w:numId w:val="8"/>
              </w:numPr>
              <w:suppressAutoHyphens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do 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dnia 18.12.2023 r. </w:t>
            </w:r>
            <w:r w:rsidRPr="007C78FF">
              <w:rPr>
                <w:rFonts w:ascii="Arial" w:hAnsi="Arial" w:cs="Arial"/>
                <w:sz w:val="20"/>
                <w:szCs w:val="20"/>
              </w:rPr>
              <w:t>od dnia zawarcia umowy;</w:t>
            </w:r>
            <w:r w:rsidRPr="007C78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853B691" w14:textId="047EB160" w:rsidR="00993EEA" w:rsidRDefault="00993EEA" w:rsidP="00993EEA">
            <w:pPr>
              <w:pStyle w:val="Akapitzlist"/>
              <w:numPr>
                <w:ilvl w:val="0"/>
                <w:numId w:val="8"/>
              </w:numPr>
              <w:suppressAutoHyphens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do 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dnia 11.12.2023 r.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68442F73" w14:textId="672E0D83" w:rsidR="00993EEA" w:rsidRPr="007C78FF" w:rsidRDefault="00993EEA" w:rsidP="00993EEA">
            <w:pPr>
              <w:pStyle w:val="Akapitzlist"/>
              <w:numPr>
                <w:ilvl w:val="0"/>
                <w:numId w:val="8"/>
              </w:numPr>
              <w:suppressAutoHyphens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do 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dnia 04.12.2023 r.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4A137A35" w14:textId="1B1AC6AC" w:rsidR="00993EEA" w:rsidRPr="00993EEA" w:rsidRDefault="00993EEA" w:rsidP="00993EEA">
            <w:pPr>
              <w:pStyle w:val="Akapitzlist"/>
              <w:numPr>
                <w:ilvl w:val="0"/>
                <w:numId w:val="8"/>
              </w:numPr>
              <w:suppressAutoHyphens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8FF">
              <w:rPr>
                <w:rFonts w:ascii="Arial" w:hAnsi="Arial" w:cs="Arial"/>
                <w:sz w:val="20"/>
                <w:szCs w:val="20"/>
              </w:rPr>
              <w:t xml:space="preserve">Oświadczam/y niniejszym, iż zrealizujemy Przedmiot zamówienia w terminie 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do 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dnia 27.11.2023 r.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C78FF">
              <w:rPr>
                <w:rFonts w:ascii="Arial" w:hAnsi="Arial" w:cs="Arial"/>
                <w:sz w:val="20"/>
                <w:szCs w:val="20"/>
              </w:rPr>
              <w:t xml:space="preserve">od dnia zawarcia umowy; </w:t>
            </w:r>
          </w:p>
          <w:p w14:paraId="5E8F93F1" w14:textId="77777777" w:rsidR="00993EEA" w:rsidRPr="00DC4E86" w:rsidRDefault="00993EEA" w:rsidP="00993E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2B7864" w14:textId="780A6604" w:rsidR="00993EEA" w:rsidRPr="007C78FF" w:rsidRDefault="00993EEA" w:rsidP="00993EEA">
            <w:pPr>
              <w:pStyle w:val="Akapitzlist"/>
              <w:autoSpaceDE w:val="0"/>
              <w:autoSpaceDN w:val="0"/>
              <w:adjustRightInd w:val="0"/>
              <w:spacing w:before="120" w:after="120" w:line="288" w:lineRule="auto"/>
              <w:ind w:left="606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C78F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zaznacza (np. poprzez skreślenie kratki, lub wpisanie w kratkę „krzyżyka”), który termin realizacji Przedmiotu zamówienia oferuje. Przy czym, gdy żadna opcja/kratka nie zostanie zakreślona/skreślona lub zostaną zakreślone/skreślone dwie lub więcej opcje/kratki, Zamawiający przyjmuje, iż Wykonawca oferuje maksymalny/wymagany termin realizacji Przedmiotu zamówienia, tj. </w:t>
            </w:r>
            <w:r w:rsidRPr="004936E3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do </w:t>
            </w:r>
            <w: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dnia 18.12.2023 r. od dnia podpisania umowy</w:t>
            </w:r>
            <w:r w:rsidRPr="007C78FF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14:paraId="6D66442D" w14:textId="503099F1" w:rsidR="00993EEA" w:rsidRPr="00BD4DD0" w:rsidRDefault="00993EEA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294B" w:rsidRPr="00C01274" w14:paraId="4CF61565" w14:textId="77777777" w:rsidTr="00DD46EF">
        <w:trPr>
          <w:trHeight w:val="600"/>
        </w:trPr>
        <w:tc>
          <w:tcPr>
            <w:tcW w:w="11341" w:type="dxa"/>
            <w:hideMark/>
          </w:tcPr>
          <w:p w14:paraId="726D2F26" w14:textId="5DD3B99C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85C17E6" w:rsidR="0041294B" w:rsidRPr="00F92E16" w:rsidRDefault="00F92E16" w:rsidP="00F92E16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r w:rsidR="0041294B" w:rsidRPr="00F92E16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190E4497" w:rsidR="0041294B" w:rsidRPr="00C01274" w:rsidRDefault="0041294B" w:rsidP="00993EEA">
            <w:pPr>
              <w:pStyle w:val="Akapitzlist"/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SIWZ,</w:t>
            </w:r>
            <w:r w:rsidR="006E78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707C">
              <w:rPr>
                <w:rFonts w:ascii="Arial" w:hAnsi="Arial" w:cs="Arial"/>
                <w:sz w:val="20"/>
                <w:szCs w:val="20"/>
              </w:rPr>
              <w:t>S</w:t>
            </w:r>
            <w:r w:rsidR="006E780D">
              <w:rPr>
                <w:rFonts w:ascii="Arial" w:hAnsi="Arial" w:cs="Arial"/>
                <w:sz w:val="20"/>
                <w:szCs w:val="20"/>
              </w:rPr>
              <w:t>OPZ oraz wzorze umowy,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uwzględnia wszystkie wymagane opłaty i koszty niezbędne do zrealizowania całości przedmiotu zamówienia, bez względu na okoliczności i źródła ich powstania.   </w:t>
            </w:r>
          </w:p>
          <w:p w14:paraId="1B155914" w14:textId="19782FCF" w:rsidR="0041294B" w:rsidRPr="00C01274" w:rsidRDefault="0041294B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423C13A2" w14:textId="77777777" w:rsidR="003C3B7A" w:rsidRPr="00D21732" w:rsidRDefault="003C3B7A" w:rsidP="00993EEA">
            <w:pPr>
              <w:pStyle w:val="Akapitzlist"/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15CA0599" w14:textId="77777777" w:rsidR="003C3B7A" w:rsidRPr="00D21732" w:rsidRDefault="003C3B7A" w:rsidP="00993EEA">
            <w:pPr>
              <w:pStyle w:val="Akapitzlist"/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lastRenderedPageBreak/>
              <w:t>wypełniłem/-liśmy* obowiązki informacyjne przewidziane w art. 13 lub art. 14 RODO</w:t>
            </w:r>
            <w:r w:rsidRPr="00D2173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D2173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D2173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02457D9A" w14:textId="77777777" w:rsidR="003C3B7A" w:rsidRPr="00D21732" w:rsidRDefault="003C3B7A" w:rsidP="003C3B7A">
            <w:pPr>
              <w:pStyle w:val="Akapitzlist"/>
              <w:tabs>
                <w:tab w:val="num" w:pos="459"/>
                <w:tab w:val="left" w:pos="9000"/>
              </w:tabs>
              <w:spacing w:before="120" w:after="120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2173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D2173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F991FEE" w14:textId="77777777" w:rsidR="002C34D0" w:rsidRDefault="003C3B7A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B7A">
              <w:rPr>
                <w:rFonts w:ascii="Arial" w:hAnsi="Arial" w:cs="Arial"/>
                <w:sz w:val="20"/>
                <w:szCs w:val="20"/>
              </w:rPr>
              <w:t>nie jestem/jestem* powiązany osobowo lub kapitałowo z Zamawiającym w rozumieniu Rozdziału VI ust. 3 SIWZ;</w:t>
            </w:r>
          </w:p>
          <w:p w14:paraId="7EDEBA56" w14:textId="017204D5" w:rsidR="002C34D0" w:rsidRPr="002C34D0" w:rsidRDefault="00B6344F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2C34D0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2C34D0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2C34D0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Rozdziału XI ust. 8 SIWZ</w:t>
            </w:r>
            <w:r w:rsidRPr="002C34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C3342D" w14:textId="409FF751" w:rsidR="00B6344F" w:rsidRDefault="00B6344F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2C34D0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w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Rozdziale XI</w:t>
            </w:r>
            <w:r w:rsidR="00DC5702">
              <w:rPr>
                <w:rFonts w:ascii="Arial" w:hAnsi="Arial" w:cs="Arial"/>
                <w:sz w:val="20"/>
                <w:szCs w:val="20"/>
              </w:rPr>
              <w:t>I</w:t>
            </w:r>
            <w:r w:rsidR="005C2358">
              <w:rPr>
                <w:rFonts w:ascii="Arial" w:hAnsi="Arial" w:cs="Arial"/>
                <w:sz w:val="20"/>
                <w:szCs w:val="20"/>
              </w:rPr>
              <w:t xml:space="preserve"> ust. 8 – 11 oraz Rozdziale XII</w:t>
            </w:r>
            <w:r w:rsidR="00DC5702">
              <w:rPr>
                <w:rFonts w:ascii="Arial" w:hAnsi="Arial" w:cs="Arial"/>
                <w:sz w:val="20"/>
                <w:szCs w:val="20"/>
              </w:rPr>
              <w:t>I</w:t>
            </w:r>
            <w:r w:rsidR="005C2358">
              <w:rPr>
                <w:rFonts w:ascii="Arial" w:hAnsi="Arial" w:cs="Arial"/>
                <w:sz w:val="20"/>
                <w:szCs w:val="20"/>
              </w:rPr>
              <w:t xml:space="preserve"> ust. </w:t>
            </w:r>
            <w:r w:rsidR="00DC5702">
              <w:rPr>
                <w:rFonts w:ascii="Arial" w:hAnsi="Arial" w:cs="Arial"/>
                <w:sz w:val="20"/>
                <w:szCs w:val="20"/>
              </w:rPr>
              <w:t>7</w:t>
            </w:r>
            <w:r w:rsidR="000767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2358">
              <w:rPr>
                <w:rFonts w:ascii="Arial" w:hAnsi="Arial" w:cs="Arial"/>
                <w:sz w:val="20"/>
                <w:szCs w:val="20"/>
              </w:rPr>
              <w:t>SIWZ.</w:t>
            </w:r>
          </w:p>
          <w:p w14:paraId="58AF24EA" w14:textId="522812B4" w:rsidR="00AA1448" w:rsidRPr="002C34D0" w:rsidRDefault="00AA1448" w:rsidP="00993EEA">
            <w:pPr>
              <w:numPr>
                <w:ilvl w:val="0"/>
                <w:numId w:val="2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336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Oświadczam/oświadczamy, że nie podlegam/y wykluczeniu na </w:t>
            </w:r>
            <w:r w:rsidRPr="0056336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563369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71D0056D" w14:textId="77777777" w:rsidR="0041294B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7ADDD38F" w14:textId="77777777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3E97D6F2" w14:textId="6B084B56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383F02FA" w14:textId="77777777" w:rsidR="00687285" w:rsidRDefault="0068728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2B0A20C4" w:rsidR="003E2BB5" w:rsidRPr="00C01274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</w:tr>
      <w:tr w:rsidR="0041294B" w:rsidRPr="00C01274" w14:paraId="6798C2F6" w14:textId="77777777" w:rsidTr="00DD46EF">
        <w:trPr>
          <w:trHeight w:val="70"/>
        </w:trPr>
        <w:tc>
          <w:tcPr>
            <w:tcW w:w="11341" w:type="dxa"/>
          </w:tcPr>
          <w:p w14:paraId="179F96CA" w14:textId="4B286A8B" w:rsidR="0041294B" w:rsidRPr="00F92E16" w:rsidRDefault="0041294B" w:rsidP="00993EEA">
            <w:pPr>
              <w:pStyle w:val="Akapitzlist"/>
              <w:numPr>
                <w:ilvl w:val="0"/>
                <w:numId w:val="5"/>
              </w:numPr>
              <w:spacing w:before="120" w:after="40"/>
              <w:ind w:left="296" w:hanging="29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F92E1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D46EF">
        <w:trPr>
          <w:trHeight w:val="241"/>
        </w:trPr>
        <w:tc>
          <w:tcPr>
            <w:tcW w:w="11341" w:type="dxa"/>
            <w:hideMark/>
          </w:tcPr>
          <w:p w14:paraId="6A7C3B78" w14:textId="4F180D3C" w:rsidR="0041294B" w:rsidRPr="00F92E16" w:rsidRDefault="0041294B" w:rsidP="00993EEA">
            <w:pPr>
              <w:pStyle w:val="Akapitzlist"/>
              <w:numPr>
                <w:ilvl w:val="0"/>
                <w:numId w:val="5"/>
              </w:numPr>
              <w:spacing w:after="40"/>
              <w:ind w:left="296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993EEA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3AD92BBF" w:rsidR="0041294B" w:rsidRPr="002C34D0" w:rsidRDefault="0041294B" w:rsidP="00993EEA">
            <w:pPr>
              <w:numPr>
                <w:ilvl w:val="0"/>
                <w:numId w:val="4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2902892B" w14:textId="77777777" w:rsidR="002C34D0" w:rsidRDefault="002C34D0" w:rsidP="002C34D0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226ECF0" w14:textId="77777777" w:rsidR="002C34D0" w:rsidRPr="002C34D0" w:rsidRDefault="002C34D0" w:rsidP="002C34D0">
      <w:pPr>
        <w:spacing w:line="276" w:lineRule="auto"/>
        <w:contextualSpacing/>
        <w:rPr>
          <w:rFonts w:ascii="Arial" w:hAnsi="Arial" w:cs="Arial"/>
          <w:b/>
          <w:iCs/>
          <w:sz w:val="20"/>
          <w:szCs w:val="20"/>
        </w:rPr>
      </w:pPr>
    </w:p>
    <w:p w14:paraId="6FC131D9" w14:textId="7E1602B9" w:rsidR="00EA2983" w:rsidRDefault="002C34D0" w:rsidP="002C34D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EA2983">
        <w:rPr>
          <w:rFonts w:ascii="Arial" w:hAnsi="Arial" w:cs="Arial"/>
          <w:b/>
          <w:sz w:val="20"/>
          <w:szCs w:val="20"/>
        </w:rPr>
        <w:br w:type="page"/>
      </w:r>
    </w:p>
    <w:p w14:paraId="196AFAD1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14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E40AE2" w:rsidRPr="005F7AC9" w14:paraId="2036C32F" w14:textId="77777777" w:rsidTr="006A7BF9">
        <w:trPr>
          <w:trHeight w:val="296"/>
        </w:trPr>
        <w:tc>
          <w:tcPr>
            <w:tcW w:w="10314" w:type="dxa"/>
            <w:shd w:val="pct10" w:color="auto" w:fill="auto"/>
          </w:tcPr>
          <w:p w14:paraId="493BBD61" w14:textId="225AD595" w:rsidR="00E40AE2" w:rsidRPr="006A7BF9" w:rsidRDefault="00E40AE2" w:rsidP="006A7BF9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3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13DCFF31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5F7AC9" w14:paraId="3AAC5BA2" w14:textId="77777777" w:rsidTr="001E4929">
        <w:tc>
          <w:tcPr>
            <w:tcW w:w="10314" w:type="dxa"/>
            <w:shd w:val="pct10" w:color="auto" w:fill="auto"/>
            <w:vAlign w:val="center"/>
          </w:tcPr>
          <w:p w14:paraId="6FEAA761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1824351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16838F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47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>składane na podstawie §17 ust 2</w:t>
            </w:r>
            <w:r w:rsidRPr="005F7AC9">
              <w:rPr>
                <w:color w:val="000000"/>
                <w:sz w:val="20"/>
                <w:szCs w:val="20"/>
              </w:rPr>
              <w:t xml:space="preserve"> Regulaminu udzielania zamówień publicznych sektorowych podprogowych, obowiązującego w Pomorskiej Kolei Metropolitalnej S.A.</w:t>
            </w:r>
          </w:p>
          <w:p w14:paraId="3AC1DF9D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5F7AC9" w14:paraId="7624797B" w14:textId="77777777" w:rsidTr="001E4929">
        <w:tblPrEx>
          <w:shd w:val="clear" w:color="auto" w:fill="auto"/>
        </w:tblPrEx>
        <w:trPr>
          <w:trHeight w:val="959"/>
        </w:trPr>
        <w:tc>
          <w:tcPr>
            <w:tcW w:w="10314" w:type="dxa"/>
            <w:vAlign w:val="center"/>
          </w:tcPr>
          <w:p w14:paraId="01442847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2EC9D7C7" w14:textId="3E5D8E5A" w:rsidR="00E40AE2" w:rsidRPr="00687285" w:rsidRDefault="006A7BF9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728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>Wykonanie instalacji fotowoltaicznej pracującej w systemie on-</w:t>
            </w:r>
            <w:proofErr w:type="spellStart"/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>grid</w:t>
            </w:r>
            <w:proofErr w:type="spellEnd"/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mocy zainstalowanej do 44</w:t>
            </w:r>
            <w:r w:rsidR="001F597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>kWp</w:t>
            </w:r>
            <w:proofErr w:type="spellEnd"/>
            <w:r w:rsidRPr="0068728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1067B8AD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5F7AC9" w14:paraId="36D69A7F" w14:textId="77777777" w:rsidTr="0008029F">
        <w:tblPrEx>
          <w:shd w:val="clear" w:color="auto" w:fill="auto"/>
        </w:tblPrEx>
        <w:trPr>
          <w:trHeight w:val="1635"/>
        </w:trPr>
        <w:tc>
          <w:tcPr>
            <w:tcW w:w="10314" w:type="dxa"/>
          </w:tcPr>
          <w:p w14:paraId="705567D1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177CB663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5A470E7E" w14:textId="2821193A" w:rsidR="00E40AE2" w:rsidRPr="0008029F" w:rsidRDefault="00E40AE2" w:rsidP="0008029F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</w:t>
            </w:r>
          </w:p>
          <w:p w14:paraId="7303ECE2" w14:textId="77777777" w:rsidR="00E40AE2" w:rsidRPr="005F7AC9" w:rsidRDefault="00E40AE2" w:rsidP="00993EEA">
            <w:pPr>
              <w:pStyle w:val="TableParagraph"/>
              <w:keepNext/>
              <w:numPr>
                <w:ilvl w:val="0"/>
                <w:numId w:val="1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78A396A1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5F7AC9" w14:paraId="132A88D8" w14:textId="77777777" w:rsidTr="001E4929">
        <w:tblPrEx>
          <w:shd w:val="clear" w:color="auto" w:fill="auto"/>
        </w:tblPrEx>
        <w:trPr>
          <w:trHeight w:val="501"/>
        </w:trPr>
        <w:tc>
          <w:tcPr>
            <w:tcW w:w="10314" w:type="dxa"/>
            <w:vAlign w:val="center"/>
          </w:tcPr>
          <w:p w14:paraId="61F1C5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SPEŁNIENIA WARUNKÓW UDZIAŁU W POSTĘPOWANIU</w:t>
            </w:r>
          </w:p>
        </w:tc>
      </w:tr>
      <w:tr w:rsidR="00E40AE2" w:rsidRPr="005F7AC9" w14:paraId="4EAC5200" w14:textId="77777777" w:rsidTr="0008029F">
        <w:tblPrEx>
          <w:shd w:val="clear" w:color="auto" w:fill="auto"/>
        </w:tblPrEx>
        <w:trPr>
          <w:trHeight w:val="888"/>
        </w:trPr>
        <w:tc>
          <w:tcPr>
            <w:tcW w:w="10314" w:type="dxa"/>
          </w:tcPr>
          <w:p w14:paraId="61D07B9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62247B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1F8BE60" w14:textId="1593846D" w:rsidR="00E40AE2" w:rsidRPr="00CA497D" w:rsidRDefault="00E40AE2" w:rsidP="00CA497D">
            <w:pPr>
              <w:ind w:right="70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pacing w:val="-1"/>
                <w:sz w:val="19"/>
                <w:szCs w:val="19"/>
              </w:rPr>
              <w:t>Spełniam/-y warunki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udziału w postępowaniu określone przez Zamawiającego </w:t>
            </w:r>
          </w:p>
        </w:tc>
      </w:tr>
      <w:tr w:rsidR="00E40AE2" w:rsidRPr="005F7AC9" w14:paraId="01FB6B42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43D29DC5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5F7AC9" w14:paraId="4C5A0661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254E6A8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INFORMACJI W ZWIĄZKU Z POLEGANIEM NA ZASOBACH INNYCH PODMIOTÓW</w:t>
            </w:r>
          </w:p>
        </w:tc>
      </w:tr>
      <w:tr w:rsidR="00E40AE2" w:rsidRPr="005F7AC9" w14:paraId="44FF40B7" w14:textId="77777777" w:rsidTr="00CA497D">
        <w:tblPrEx>
          <w:shd w:val="clear" w:color="auto" w:fill="auto"/>
        </w:tblPrEx>
        <w:trPr>
          <w:trHeight w:val="1729"/>
        </w:trPr>
        <w:tc>
          <w:tcPr>
            <w:tcW w:w="10314" w:type="dxa"/>
          </w:tcPr>
          <w:p w14:paraId="34B3845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E8D3EC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16E82A" w14:textId="77777777" w:rsidR="00E40AE2" w:rsidRPr="005F7AC9" w:rsidRDefault="00E40AE2" w:rsidP="001E492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w celu wykazania spełniania warunków udziału w postępowaniu, określonych przez Zamawiającego 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br/>
              <w:t>polegam/-y na zasobach następującego/</w:t>
            </w:r>
            <w:proofErr w:type="spellStart"/>
            <w:r w:rsidRPr="005F7AC9">
              <w:rPr>
                <w:rFonts w:ascii="Arial" w:hAnsi="Arial" w:cs="Arial"/>
                <w:b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podmiotu/ów: </w:t>
            </w:r>
          </w:p>
          <w:p w14:paraId="79D56E84" w14:textId="17AD93CD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..……………………………………………………………………………………………………………….………………………….</w:t>
            </w:r>
            <w:r w:rsidRPr="005F7AC9">
              <w:rPr>
                <w:rFonts w:ascii="Arial" w:hAnsi="Arial" w:cs="Arial"/>
                <w:sz w:val="19"/>
                <w:szCs w:val="19"/>
              </w:rPr>
              <w:br/>
            </w:r>
          </w:p>
          <w:p w14:paraId="749F92AF" w14:textId="5251146F" w:rsidR="00C22022" w:rsidRPr="00C22022" w:rsidRDefault="00C22022" w:rsidP="00C22022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w następującym zakresie: ………………</w:t>
            </w:r>
            <w:r w:rsidR="0008029F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</w:t>
            </w: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…………………………………….………………………</w:t>
            </w:r>
          </w:p>
          <w:p w14:paraId="28CB474D" w14:textId="77777777" w:rsidR="00C22022" w:rsidRPr="001B6840" w:rsidRDefault="00C22022" w:rsidP="00C22022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1B6840">
              <w:rPr>
                <w:rFonts w:eastAsiaTheme="minorEastAsia"/>
                <w:sz w:val="16"/>
                <w:szCs w:val="16"/>
              </w:rPr>
              <w:t>(Określić odpowiedni zakres dla wskazanego/-</w:t>
            </w:r>
            <w:proofErr w:type="spellStart"/>
            <w:r w:rsidRPr="001B6840">
              <w:rPr>
                <w:rFonts w:eastAsiaTheme="minorEastAsia"/>
                <w:sz w:val="16"/>
                <w:szCs w:val="16"/>
              </w:rPr>
              <w:t>ych</w:t>
            </w:r>
            <w:proofErr w:type="spellEnd"/>
            <w:r w:rsidRPr="001B6840">
              <w:rPr>
                <w:rFonts w:eastAsiaTheme="minorEastAsia"/>
                <w:sz w:val="16"/>
                <w:szCs w:val="16"/>
              </w:rPr>
              <w:t xml:space="preserve"> podmiotu/-ów</w:t>
            </w:r>
            <w:r>
              <w:rPr>
                <w:rFonts w:eastAsiaTheme="minorEastAsia"/>
                <w:sz w:val="16"/>
                <w:szCs w:val="16"/>
              </w:rPr>
              <w:t>)</w:t>
            </w:r>
          </w:p>
          <w:p w14:paraId="197B150A" w14:textId="77777777" w:rsidR="00C22022" w:rsidRDefault="00C22022" w:rsidP="0008029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14:paraId="754A788A" w14:textId="22D454E2" w:rsidR="00E40AE2" w:rsidRPr="00C22022" w:rsidRDefault="00C22022" w:rsidP="0008029F">
            <w:pPr>
              <w:ind w:right="707"/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Do oferty dołączam oświadczenie/-a podmiotu/-ów udostępniającego/-</w:t>
            </w:r>
            <w:proofErr w:type="spellStart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ych</w:t>
            </w:r>
            <w:proofErr w:type="spellEnd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 xml:space="preserve"> zasoby, potwierdzające spełnianie warunków udziału w postępowaniu, w zakresie, w jakim powołuję się na jego/ich zasoby oraz potwierdzające brak podstaw wykluczenia tego/tych podmiotu/-ów</w:t>
            </w:r>
            <w:r>
              <w:rPr>
                <w:rFonts w:ascii="Arial" w:eastAsiaTheme="minorEastAsia" w:hAnsi="Arial" w:cs="Arial"/>
                <w:sz w:val="19"/>
                <w:szCs w:val="19"/>
              </w:rPr>
              <w:t>.</w:t>
            </w:r>
          </w:p>
        </w:tc>
      </w:tr>
      <w:tr w:rsidR="00E40AE2" w:rsidRPr="005F7AC9" w14:paraId="52B93E99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14" w:type="dxa"/>
            <w:vAlign w:val="center"/>
          </w:tcPr>
          <w:p w14:paraId="0F628C9E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PODANYCH INFORMACJI</w:t>
            </w:r>
          </w:p>
        </w:tc>
      </w:tr>
      <w:tr w:rsidR="00E40AE2" w:rsidRPr="005F7AC9" w14:paraId="44C204C3" w14:textId="77777777" w:rsidTr="0008029F">
        <w:tblPrEx>
          <w:shd w:val="clear" w:color="auto" w:fill="auto"/>
        </w:tblPrEx>
        <w:trPr>
          <w:trHeight w:val="1152"/>
        </w:trPr>
        <w:tc>
          <w:tcPr>
            <w:tcW w:w="10314" w:type="dxa"/>
          </w:tcPr>
          <w:p w14:paraId="27A34C13" w14:textId="77777777" w:rsidR="00E40AE2" w:rsidRPr="005F7AC9" w:rsidRDefault="00E40AE2" w:rsidP="001E4929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3EAA3C3C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3D5A0A4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635EBE93" w14:textId="77777777" w:rsidR="00E40AE2" w:rsidRPr="005F7AC9" w:rsidRDefault="00E40AE2" w:rsidP="001E4929">
            <w:pPr>
              <w:ind w:left="5387" w:right="707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475A90B4" w14:textId="77777777" w:rsidR="00CA497D" w:rsidRDefault="00CA497D" w:rsidP="005B7608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1D92896B" w14:textId="3242CA60" w:rsidR="00375551" w:rsidRDefault="00CA497D" w:rsidP="00CA497D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63E70F4C" w14:textId="20B1E20A" w:rsidR="00CA497D" w:rsidRDefault="00CA497D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39708C" w14:textId="2D9F9FAD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BD6A24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49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49"/>
      </w:tblGrid>
      <w:tr w:rsidR="00E40AE2" w:rsidRPr="00D21732" w14:paraId="5DB03258" w14:textId="77777777" w:rsidTr="007F3A4F">
        <w:trPr>
          <w:trHeight w:val="278"/>
        </w:trPr>
        <w:tc>
          <w:tcPr>
            <w:tcW w:w="10349" w:type="dxa"/>
            <w:shd w:val="pct10" w:color="auto" w:fill="auto"/>
          </w:tcPr>
          <w:p w14:paraId="54756101" w14:textId="77777777" w:rsidR="00E40AE2" w:rsidRDefault="00E40AE2" w:rsidP="007F3A4F">
            <w:pPr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lastRenderedPageBreak/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                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 4 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3A2CA484" w14:textId="18FD9CCF" w:rsidR="007F3A4F" w:rsidRPr="005F7AC9" w:rsidRDefault="007F3A4F" w:rsidP="007F3A4F">
            <w:pPr>
              <w:ind w:right="707"/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84DC0" w14:paraId="1998D03F" w14:textId="77777777" w:rsidTr="001E4929">
        <w:tc>
          <w:tcPr>
            <w:tcW w:w="10349" w:type="dxa"/>
            <w:shd w:val="pct10" w:color="auto" w:fill="auto"/>
            <w:vAlign w:val="center"/>
          </w:tcPr>
          <w:p w14:paraId="4B88445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45B3A1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73F773E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6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 xml:space="preserve">składane na podstawie §17 ust 2 </w:t>
            </w:r>
            <w:r w:rsidRPr="005F7AC9">
              <w:rPr>
                <w:color w:val="000000"/>
                <w:sz w:val="20"/>
                <w:szCs w:val="20"/>
              </w:rPr>
              <w:t>Regulaminu udzielania zamówień publicznych sektorowych podprogowych, obowiązującego w Pomorskiej Kolei Metropolitalnej S.A.</w:t>
            </w:r>
          </w:p>
          <w:p w14:paraId="78CE3374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D21732" w14:paraId="769362ED" w14:textId="77777777" w:rsidTr="001E4929">
        <w:tblPrEx>
          <w:shd w:val="clear" w:color="auto" w:fill="auto"/>
        </w:tblPrEx>
        <w:trPr>
          <w:trHeight w:val="837"/>
        </w:trPr>
        <w:tc>
          <w:tcPr>
            <w:tcW w:w="10349" w:type="dxa"/>
            <w:vAlign w:val="center"/>
          </w:tcPr>
          <w:p w14:paraId="1679B1F8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55AD2998" w14:textId="560F08F8" w:rsidR="00E40AE2" w:rsidRPr="005F7AC9" w:rsidRDefault="007F3A4F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>Wykonanie instalacji fotowoltaicznej pracującej w systemie on-</w:t>
            </w:r>
            <w:proofErr w:type="spellStart"/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>grid</w:t>
            </w:r>
            <w:proofErr w:type="spellEnd"/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mocy zainstalowanej do 44</w:t>
            </w:r>
            <w:r w:rsidR="001F597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227F3A" w:rsidRPr="00227F3A">
              <w:rPr>
                <w:rFonts w:ascii="Arial" w:hAnsi="Arial" w:cs="Arial"/>
                <w:b/>
                <w:bCs/>
                <w:sz w:val="20"/>
                <w:szCs w:val="20"/>
              </w:rPr>
              <w:t>kWp</w:t>
            </w:r>
            <w:proofErr w:type="spellEnd"/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6F219664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D21732" w14:paraId="0EF5AEB2" w14:textId="77777777" w:rsidTr="001E4929">
        <w:tblPrEx>
          <w:shd w:val="clear" w:color="auto" w:fill="auto"/>
        </w:tblPrEx>
        <w:tc>
          <w:tcPr>
            <w:tcW w:w="10349" w:type="dxa"/>
          </w:tcPr>
          <w:p w14:paraId="0F470DD2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33E9DE2C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2DFD1042" w14:textId="77777777" w:rsidR="00E40AE2" w:rsidRPr="005F7AC9" w:rsidRDefault="00E40AE2" w:rsidP="001E4929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</w:p>
          <w:p w14:paraId="60657862" w14:textId="77777777" w:rsidR="00E40AE2" w:rsidRPr="005F7AC9" w:rsidRDefault="00E40AE2" w:rsidP="001E4929">
            <w:pPr>
              <w:pStyle w:val="TableParagraph"/>
              <w:spacing w:before="240" w:after="120"/>
              <w:ind w:left="102"/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>…………………………….…………………………………………………………………….…………………………………..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  </w:t>
            </w:r>
          </w:p>
          <w:p w14:paraId="2FC84196" w14:textId="77777777" w:rsidR="00E40AE2" w:rsidRPr="005F7AC9" w:rsidRDefault="00E40AE2" w:rsidP="00993EEA">
            <w:pPr>
              <w:pStyle w:val="TableParagraph"/>
              <w:keepNext/>
              <w:numPr>
                <w:ilvl w:val="0"/>
                <w:numId w:val="1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3088E63E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D21732" w14:paraId="4254FC40" w14:textId="77777777" w:rsidTr="001E4929">
        <w:tblPrEx>
          <w:shd w:val="clear" w:color="auto" w:fill="auto"/>
        </w:tblPrEx>
        <w:trPr>
          <w:trHeight w:val="480"/>
        </w:trPr>
        <w:tc>
          <w:tcPr>
            <w:tcW w:w="10349" w:type="dxa"/>
            <w:vAlign w:val="center"/>
          </w:tcPr>
          <w:p w14:paraId="023B91CC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PRZESŁANEK WYKLUCZENIA Z POSTĘPOWANIA</w:t>
            </w:r>
          </w:p>
        </w:tc>
      </w:tr>
      <w:tr w:rsidR="00E40AE2" w:rsidRPr="00D21732" w14:paraId="6DC0B78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515E057C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F05358C" w14:textId="77777777" w:rsidR="00E40AE2" w:rsidRPr="005F7AC9" w:rsidRDefault="00E40AE2" w:rsidP="001E4929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5E40AFC" w14:textId="7DEF81B9" w:rsidR="00E40AE2" w:rsidRPr="005F7AC9" w:rsidRDefault="00E40AE2" w:rsidP="001E4929">
            <w:pPr>
              <w:ind w:right="63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 oraz ust</w:t>
            </w:r>
            <w:r w:rsidRPr="00221641"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. </w:t>
            </w:r>
            <w:r w:rsidR="00221641" w:rsidRPr="00221641">
              <w:rPr>
                <w:rFonts w:ascii="Arial" w:hAnsi="Arial" w:cs="Arial"/>
                <w:b/>
                <w:sz w:val="20"/>
                <w:szCs w:val="20"/>
              </w:rPr>
              <w:t>2 pkt. 4)</w:t>
            </w:r>
            <w:r w:rsidR="00221641" w:rsidRPr="006D07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Regulaminu.</w:t>
            </w:r>
          </w:p>
          <w:p w14:paraId="65118FA6" w14:textId="77777777" w:rsidR="00E40AE2" w:rsidRPr="005F7AC9" w:rsidRDefault="00E40AE2" w:rsidP="00221641">
            <w:pPr>
              <w:spacing w:before="1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42B8C" w14:paraId="09C74EC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154EC424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28B296B6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25816D8C" w14:textId="7A85C349" w:rsidR="00221641" w:rsidRPr="00221641" w:rsidRDefault="00221641" w:rsidP="00221641">
            <w:pPr>
              <w:tabs>
                <w:tab w:val="left" w:pos="284"/>
              </w:tabs>
              <w:suppressAutoHyphens/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zachodzą/ nie zachodzą</w:t>
            </w:r>
            <w:r w:rsidRPr="00221641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3"/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w stosunku do mnie podstawy wykluczenia </w:t>
            </w:r>
            <w:r w:rsidRPr="00221641">
              <w:rPr>
                <w:rFonts w:ascii="Arial" w:hAnsi="Arial" w:cs="Arial"/>
                <w:sz w:val="20"/>
                <w:szCs w:val="20"/>
              </w:rPr>
              <w:br/>
              <w:t xml:space="preserve">z postępowania na podstawie art. .…….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(podać mającą zastosowanie podstawę wykluczenia spośród wymienionych w §15 ust. 1 pkt. </w:t>
            </w:r>
            <w:r w:rsidR="009346F6">
              <w:rPr>
                <w:rFonts w:ascii="Arial" w:hAnsi="Arial" w:cs="Arial"/>
                <w:sz w:val="20"/>
                <w:szCs w:val="20"/>
              </w:rPr>
              <w:t>2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346F6">
              <w:rPr>
                <w:rFonts w:ascii="Arial" w:hAnsi="Arial" w:cs="Arial"/>
                <w:sz w:val="20"/>
                <w:szCs w:val="20"/>
              </w:rPr>
              <w:t>3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9346F6">
              <w:rPr>
                <w:rFonts w:ascii="Arial" w:hAnsi="Arial" w:cs="Arial"/>
                <w:sz w:val="20"/>
                <w:szCs w:val="20"/>
              </w:rPr>
              <w:t>6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).  Jednocześnie oświadczam, że w związku z ww. okolicznością, na podstawie </w:t>
            </w:r>
            <w:r w:rsidR="009346F6" w:rsidRPr="00221641">
              <w:rPr>
                <w:rFonts w:ascii="Arial" w:hAnsi="Arial" w:cs="Arial"/>
                <w:sz w:val="20"/>
                <w:szCs w:val="20"/>
              </w:rPr>
              <w:t xml:space="preserve">§15 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ust. </w:t>
            </w:r>
            <w:r w:rsidR="009346F6">
              <w:rPr>
                <w:rFonts w:ascii="Arial" w:hAnsi="Arial" w:cs="Arial"/>
                <w:sz w:val="20"/>
                <w:szCs w:val="20"/>
              </w:rPr>
              <w:t>5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6F6"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podjąłem następujące środki naprawcze: </w:t>
            </w:r>
          </w:p>
          <w:p w14:paraId="72244E31" w14:textId="77777777" w:rsidR="00E40AE2" w:rsidRDefault="00221641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</w:t>
            </w:r>
          </w:p>
          <w:p w14:paraId="77FC64C3" w14:textId="2D41C8F2" w:rsidR="009346F6" w:rsidRPr="00221641" w:rsidRDefault="009346F6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</w:tr>
      <w:tr w:rsidR="00E40AE2" w:rsidRPr="00D21732" w14:paraId="1FD6C569" w14:textId="77777777" w:rsidTr="001E4929">
        <w:tblPrEx>
          <w:shd w:val="clear" w:color="auto" w:fill="auto"/>
        </w:tblPrEx>
        <w:trPr>
          <w:trHeight w:val="386"/>
        </w:trPr>
        <w:tc>
          <w:tcPr>
            <w:tcW w:w="10349" w:type="dxa"/>
            <w:vAlign w:val="center"/>
          </w:tcPr>
          <w:p w14:paraId="664C7FFC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4E3E531E" w14:textId="77777777" w:rsidTr="001E4929">
        <w:tblPrEx>
          <w:shd w:val="clear" w:color="auto" w:fill="auto"/>
        </w:tblPrEx>
        <w:trPr>
          <w:trHeight w:val="760"/>
        </w:trPr>
        <w:tc>
          <w:tcPr>
            <w:tcW w:w="10349" w:type="dxa"/>
            <w:vAlign w:val="center"/>
          </w:tcPr>
          <w:p w14:paraId="0D5FFEF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*DOTYCZĄCE PODMIOTU, NA KTÓREGO ZASOBY POWOŁUJE SIĘ WYKONAWCA</w:t>
            </w:r>
          </w:p>
          <w:p w14:paraId="36C56848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na podstawie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§</w:t>
            </w: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18 ust. 2 Regulaminu</w:t>
            </w:r>
          </w:p>
        </w:tc>
      </w:tr>
      <w:tr w:rsidR="00E40AE2" w:rsidRPr="00D21732" w14:paraId="44F233DE" w14:textId="77777777" w:rsidTr="009346F6">
        <w:tblPrEx>
          <w:shd w:val="clear" w:color="auto" w:fill="auto"/>
        </w:tblPrEx>
        <w:trPr>
          <w:trHeight w:val="2154"/>
        </w:trPr>
        <w:tc>
          <w:tcPr>
            <w:tcW w:w="10349" w:type="dxa"/>
          </w:tcPr>
          <w:p w14:paraId="4807923F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82476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1F98C4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Następujący/e podmiot/y, na którego/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zasoby powołuję/-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emy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się w niniejszym postępowaniu, tj.: </w:t>
            </w:r>
          </w:p>
          <w:p w14:paraId="6D86C45F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6286F2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…………………………………………………………………….………………………………………………………</w:t>
            </w:r>
          </w:p>
          <w:p w14:paraId="383C9105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5F7AC9">
              <w:rPr>
                <w:rFonts w:ascii="Arial" w:hAnsi="Arial" w:cs="Arial"/>
                <w:i/>
                <w:sz w:val="19"/>
                <w:szCs w:val="19"/>
              </w:rPr>
              <w:t>(podać pełną nazwę/firmę, adres, a także w zależności od podmiotu: NIP/PESEL, KRS/</w:t>
            </w:r>
            <w:proofErr w:type="spellStart"/>
            <w:r w:rsidRPr="005F7AC9">
              <w:rPr>
                <w:rFonts w:ascii="Arial" w:hAnsi="Arial" w:cs="Arial"/>
                <w:i/>
                <w:sz w:val="19"/>
                <w:szCs w:val="19"/>
              </w:rPr>
              <w:t>CEiDG</w:t>
            </w:r>
            <w:proofErr w:type="spellEnd"/>
            <w:r w:rsidRPr="005F7AC9">
              <w:rPr>
                <w:rFonts w:ascii="Arial" w:hAnsi="Arial" w:cs="Arial"/>
                <w:i/>
                <w:sz w:val="19"/>
                <w:szCs w:val="19"/>
              </w:rPr>
              <w:t xml:space="preserve">) </w:t>
            </w:r>
          </w:p>
          <w:p w14:paraId="06943799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7F25A6B2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nie podlega/ją wykluczeniu z postępowania o udzielenie zamówienia.</w:t>
            </w:r>
          </w:p>
          <w:p w14:paraId="33259C84" w14:textId="0B89BD05" w:rsidR="00E40AE2" w:rsidRPr="005F7AC9" w:rsidRDefault="00E40AE2" w:rsidP="00C22022">
            <w:pPr>
              <w:ind w:right="426"/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</w:pPr>
          </w:p>
        </w:tc>
      </w:tr>
      <w:tr w:rsidR="00E40AE2" w:rsidRPr="00D21732" w14:paraId="45DC4573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49" w:type="dxa"/>
            <w:vAlign w:val="center"/>
          </w:tcPr>
          <w:p w14:paraId="3D5A2222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lastRenderedPageBreak/>
              <w:t>DOTYCZĄCE PODANYCH INFORMACJI</w:t>
            </w:r>
          </w:p>
        </w:tc>
      </w:tr>
      <w:tr w:rsidR="00E40AE2" w:rsidRPr="00D21732" w14:paraId="03E92126" w14:textId="77777777" w:rsidTr="001E4929">
        <w:tblPrEx>
          <w:shd w:val="clear" w:color="auto" w:fill="auto"/>
        </w:tblPrEx>
        <w:tc>
          <w:tcPr>
            <w:tcW w:w="10349" w:type="dxa"/>
          </w:tcPr>
          <w:p w14:paraId="2E61281E" w14:textId="77777777" w:rsidR="00E40AE2" w:rsidRPr="005F7AC9" w:rsidRDefault="00E40AE2" w:rsidP="001E4929">
            <w:pPr>
              <w:spacing w:before="120" w:after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04CCA7B" w14:textId="77777777" w:rsidR="00E40AE2" w:rsidRPr="005F7AC9" w:rsidRDefault="00E40AE2" w:rsidP="001E4929">
            <w:pPr>
              <w:ind w:right="6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7D00CABD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2595EE71" w14:textId="77777777" w:rsidR="00E40AE2" w:rsidRPr="005F7AC9" w:rsidRDefault="00E40AE2" w:rsidP="001E4929">
            <w:pPr>
              <w:ind w:right="426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104DADC6" w14:textId="6F4B7BCD" w:rsidR="00E40AE2" w:rsidRDefault="00E40AE2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A4C060" w14:textId="77777777" w:rsidR="0008029F" w:rsidRDefault="0008029F" w:rsidP="0008029F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0E74F4A0" w14:textId="77777777" w:rsidR="0008029F" w:rsidRDefault="0008029F" w:rsidP="0008029F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3DD96880" w14:textId="588AC8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30F93E" w14:textId="74D6AFF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2A6F66" w14:textId="56008AD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DC7FB9" w14:textId="3F1CDFE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1C793E3" w14:textId="708150E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C0A1EF7" w14:textId="1B52AA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59F56C" w14:textId="0F2915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2938EB" w14:textId="66795C2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8D1E4CA" w14:textId="18D187A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94D2938" w14:textId="60331B3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A8E175" w14:textId="20DE075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CD6E07" w14:textId="6402C3F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924576F" w14:textId="623B22E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1B7C3A1" w14:textId="51D8AFA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D8AF42" w14:textId="13C832E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2564734" w14:textId="42F64F1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E4552ED" w14:textId="448B4948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E871A50" w14:textId="199F0A76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6120BF" w14:textId="7A31E49F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1CB287" w14:textId="52F9CE2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4671B64" w14:textId="1292A80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446F62" w14:textId="1F71B27C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D8F525" w14:textId="09416BD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DD26042" w14:textId="7AC39F5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DC3AA03" w14:textId="165E08F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0899C7B" w14:textId="2A44E47D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FFE6607" w14:textId="4D9CF3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35A6D4" w14:textId="3A4DD122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65CCF14" w14:textId="41812847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7E5C5F" w14:textId="5BAA60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4442D3" w14:textId="42FC66C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FEA592" w14:textId="2F22B95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2E1121" w14:textId="1C5411DB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03DC37E" w14:textId="3C8196CF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2835B77" w14:textId="1458BD06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584C06" w14:textId="75694889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109F1C" w14:textId="0FB4F261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C33AB9" w14:textId="7BB0899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E9C7E5D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A8FED85" w14:textId="0E97D8D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C5FBCCF" w14:textId="64CD47DA" w:rsidR="00FD008B" w:rsidRPr="004552B1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4552B1">
        <w:rPr>
          <w:rFonts w:ascii="Arial" w:hAnsi="Arial" w:cs="Arial"/>
          <w:b/>
          <w:i/>
          <w:sz w:val="20"/>
          <w:szCs w:val="20"/>
        </w:rPr>
        <w:t xml:space="preserve">Załącznik nr </w:t>
      </w:r>
      <w:r w:rsidR="00EC36B4">
        <w:rPr>
          <w:rFonts w:ascii="Arial" w:hAnsi="Arial" w:cs="Arial"/>
          <w:b/>
          <w:i/>
          <w:sz w:val="20"/>
          <w:szCs w:val="20"/>
        </w:rPr>
        <w:t>5</w:t>
      </w:r>
      <w:r w:rsidR="00227F3A">
        <w:rPr>
          <w:rFonts w:ascii="Arial" w:hAnsi="Arial" w:cs="Arial"/>
          <w:b/>
          <w:i/>
          <w:sz w:val="20"/>
          <w:szCs w:val="20"/>
        </w:rPr>
        <w:t xml:space="preserve"> </w:t>
      </w:r>
      <w:r w:rsidRPr="004552B1">
        <w:rPr>
          <w:rFonts w:ascii="Arial" w:hAnsi="Arial" w:cs="Arial"/>
          <w:b/>
          <w:i/>
          <w:sz w:val="20"/>
          <w:szCs w:val="20"/>
        </w:rPr>
        <w:t>do SIWZ</w:t>
      </w:r>
    </w:p>
    <w:p w14:paraId="1B962D18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B4CAABD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3EF743" w14:textId="0F091A7B" w:rsidR="00FD008B" w:rsidRPr="00C01274" w:rsidRDefault="00FD008B" w:rsidP="00DF5B62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45A0C70A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D1C1A3A" w14:textId="279CFD7D" w:rsidR="00DF5B62" w:rsidRPr="003A00BC" w:rsidRDefault="00DF5B62" w:rsidP="00DF5B62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3A00BC">
        <w:rPr>
          <w:rFonts w:ascii="Arial" w:hAnsi="Arial" w:cs="Arial"/>
          <w:b/>
          <w:sz w:val="20"/>
          <w:szCs w:val="20"/>
        </w:rPr>
        <w:t xml:space="preserve">WYKAZ </w:t>
      </w:r>
      <w:r w:rsidR="0096799C">
        <w:rPr>
          <w:rFonts w:ascii="Arial" w:hAnsi="Arial" w:cs="Arial"/>
          <w:b/>
          <w:sz w:val="20"/>
          <w:szCs w:val="20"/>
        </w:rPr>
        <w:t xml:space="preserve"> DOSTAW</w:t>
      </w:r>
    </w:p>
    <w:p w14:paraId="0A26CEFB" w14:textId="1F8BB630" w:rsidR="00DF5B62" w:rsidRPr="00F24404" w:rsidRDefault="00DF5B62" w:rsidP="00DF5B62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</w:p>
    <w:p w14:paraId="225CFC30" w14:textId="296127FB" w:rsidR="00FD008B" w:rsidRDefault="00DF5B62" w:rsidP="00DF5B62">
      <w:pPr>
        <w:suppressAutoHyphens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  <w:r w:rsidRPr="00F24404">
        <w:rPr>
          <w:rFonts w:ascii="Arial" w:hAnsi="Arial" w:cs="Arial"/>
          <w:bCs/>
          <w:sz w:val="20"/>
          <w:szCs w:val="20"/>
        </w:rPr>
        <w:t>dotycz</w:t>
      </w:r>
      <w:r w:rsidR="00F32CE9">
        <w:rPr>
          <w:rFonts w:ascii="Arial" w:hAnsi="Arial" w:cs="Arial"/>
          <w:bCs/>
          <w:sz w:val="20"/>
          <w:szCs w:val="20"/>
        </w:rPr>
        <w:t>ący</w:t>
      </w:r>
      <w:r w:rsidRPr="00F24404">
        <w:rPr>
          <w:rFonts w:ascii="Arial" w:hAnsi="Arial" w:cs="Arial"/>
          <w:bCs/>
          <w:sz w:val="20"/>
          <w:szCs w:val="20"/>
        </w:rPr>
        <w:t xml:space="preserve"> postępowania na</w:t>
      </w:r>
      <w:r w:rsidR="00FD008B">
        <w:rPr>
          <w:rFonts w:ascii="Arial" w:hAnsi="Arial" w:cs="Arial"/>
          <w:bCs/>
          <w:sz w:val="20"/>
          <w:szCs w:val="22"/>
          <w:lang w:eastAsia="ar-SA"/>
        </w:rPr>
        <w:t>:</w:t>
      </w:r>
      <w:r w:rsidR="00FD008B"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 </w:t>
      </w:r>
    </w:p>
    <w:p w14:paraId="644388D0" w14:textId="0CB693A9" w:rsidR="00FD008B" w:rsidRPr="0096799C" w:rsidRDefault="00FD008B" w:rsidP="00FD008B">
      <w:pPr>
        <w:suppressAutoHyphens/>
        <w:spacing w:line="276" w:lineRule="auto"/>
        <w:jc w:val="center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96799C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96799C" w:rsidRPr="0096799C">
        <w:rPr>
          <w:rFonts w:ascii="Arial" w:hAnsi="Arial" w:cs="Arial"/>
          <w:b/>
          <w:bCs/>
          <w:sz w:val="20"/>
          <w:szCs w:val="20"/>
        </w:rPr>
        <w:t>Wykonanie instalacji fotowoltaicznej pracującej w systemie on-</w:t>
      </w:r>
      <w:proofErr w:type="spellStart"/>
      <w:r w:rsidR="0096799C" w:rsidRPr="0096799C">
        <w:rPr>
          <w:rFonts w:ascii="Arial" w:hAnsi="Arial" w:cs="Arial"/>
          <w:b/>
          <w:bCs/>
          <w:sz w:val="20"/>
          <w:szCs w:val="20"/>
        </w:rPr>
        <w:t>grid</w:t>
      </w:r>
      <w:proofErr w:type="spellEnd"/>
      <w:r w:rsidR="0096799C" w:rsidRPr="0096799C">
        <w:rPr>
          <w:rFonts w:ascii="Arial" w:hAnsi="Arial" w:cs="Arial"/>
          <w:b/>
          <w:bCs/>
          <w:sz w:val="20"/>
          <w:szCs w:val="20"/>
        </w:rPr>
        <w:t xml:space="preserve"> o mocy zainstalowanej do 44</w:t>
      </w:r>
      <w:r w:rsidR="001F5977">
        <w:rPr>
          <w:rFonts w:ascii="Arial" w:hAnsi="Arial" w:cs="Arial"/>
          <w:b/>
          <w:bCs/>
          <w:sz w:val="20"/>
          <w:szCs w:val="20"/>
        </w:rPr>
        <w:t>8</w:t>
      </w:r>
      <w:r w:rsidR="0096799C" w:rsidRPr="0096799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6799C" w:rsidRPr="0096799C">
        <w:rPr>
          <w:rFonts w:ascii="Arial" w:hAnsi="Arial" w:cs="Arial"/>
          <w:b/>
          <w:bCs/>
          <w:sz w:val="20"/>
          <w:szCs w:val="20"/>
        </w:rPr>
        <w:t>kWp</w:t>
      </w:r>
      <w:proofErr w:type="spellEnd"/>
      <w:r w:rsidRPr="0096799C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0DE4896E" w14:textId="77777777" w:rsidR="00FD008B" w:rsidRPr="00C01274" w:rsidRDefault="00FD008B" w:rsidP="00FD008B">
      <w:pPr>
        <w:suppressAutoHyphens/>
        <w:autoSpaceDE w:val="0"/>
        <w:spacing w:line="276" w:lineRule="auto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1378E9BA" w14:textId="5131E680" w:rsidR="00FD008B" w:rsidRDefault="00FD008B" w:rsidP="00FD008B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Wykaz </w:t>
      </w:r>
      <w:r w:rsidR="0096799C">
        <w:rPr>
          <w:rFonts w:ascii="Arial" w:hAnsi="Arial" w:cs="Arial"/>
          <w:bCs/>
          <w:sz w:val="20"/>
          <w:szCs w:val="22"/>
          <w:lang w:eastAsia="ar-SA"/>
        </w:rPr>
        <w:t xml:space="preserve">dostaw 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wykonanych w ciągu ostatnich </w:t>
      </w:r>
      <w:r w:rsidR="00DF5B62">
        <w:rPr>
          <w:rFonts w:ascii="Arial" w:hAnsi="Arial" w:cs="Arial"/>
          <w:bCs/>
          <w:sz w:val="20"/>
          <w:szCs w:val="22"/>
          <w:lang w:eastAsia="ar-SA"/>
        </w:rPr>
        <w:t>3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 lat, przed upływem terminu składania ofert, a jeżeli okres prowadzenia działalności jest krótszy - w tym okresie.</w:t>
      </w:r>
    </w:p>
    <w:p w14:paraId="6104E3B0" w14:textId="77777777" w:rsidR="004703FB" w:rsidRPr="00C01274" w:rsidRDefault="004703FB" w:rsidP="00FD008B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</w:p>
    <w:tbl>
      <w:tblPr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10"/>
        <w:gridCol w:w="4777"/>
        <w:gridCol w:w="1701"/>
        <w:gridCol w:w="1701"/>
        <w:gridCol w:w="1701"/>
      </w:tblGrid>
      <w:tr w:rsidR="0096799C" w:rsidRPr="00C01274" w14:paraId="574F380A" w14:textId="77777777" w:rsidTr="0096799C">
        <w:trPr>
          <w:trHeight w:val="213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6E431485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477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1E77287B" w14:textId="7B0046D7" w:rsidR="0096799C" w:rsidRPr="00C01274" w:rsidRDefault="0096799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Rodzaj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dostawy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5C58BB64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Nazwa i adres odbiorcy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19DAD2" w14:textId="48DEAF7B" w:rsidR="0096799C" w:rsidRPr="00C01274" w:rsidRDefault="0096799C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Data wykonania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dostawy</w:t>
            </w:r>
          </w:p>
          <w:p w14:paraId="21EC8EEB" w14:textId="77777777" w:rsidR="0096799C" w:rsidRPr="00C01274" w:rsidRDefault="0096799C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(w układzie dzień/miesiąc/rok)</w:t>
            </w:r>
          </w:p>
        </w:tc>
      </w:tr>
      <w:tr w:rsidR="0096799C" w:rsidRPr="00C01274" w14:paraId="77DC753F" w14:textId="77777777" w:rsidTr="0096799C">
        <w:trPr>
          <w:trHeight w:val="213"/>
        </w:trPr>
        <w:tc>
          <w:tcPr>
            <w:tcW w:w="61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1525B572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777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62AE99C6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5F4E2615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417D5B6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Rozpoczęcia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6E780A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Zakończenia </w:t>
            </w:r>
          </w:p>
        </w:tc>
      </w:tr>
      <w:tr w:rsidR="0096799C" w:rsidRPr="00C01274" w14:paraId="19E7C757" w14:textId="77777777" w:rsidTr="0096799C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8AE068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6DCFCC9F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  <w:p w14:paraId="57E9DD9B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7683D" w14:textId="663F0934" w:rsidR="0096799C" w:rsidRPr="0096799C" w:rsidRDefault="0096799C" w:rsidP="00A2297E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6799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Zadanie polegające na wykonaniu dostawy i montażu stacji transformatorowej 15/0,4 </w:t>
            </w:r>
            <w:proofErr w:type="spellStart"/>
            <w:r w:rsidRPr="0096799C">
              <w:rPr>
                <w:rFonts w:ascii="Arial" w:hAnsi="Arial" w:cs="Arial"/>
                <w:b/>
                <w:bCs/>
                <w:sz w:val="20"/>
                <w:szCs w:val="20"/>
              </w:rPr>
              <w:t>kV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96B956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F587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1B5A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96799C" w:rsidRPr="00C01274" w14:paraId="12EC24F0" w14:textId="77777777" w:rsidTr="0096799C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1F6ACC" w14:textId="5A50574A" w:rsidR="0096799C" w:rsidRPr="00C01274" w:rsidRDefault="0096799C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2. </w:t>
            </w:r>
          </w:p>
        </w:tc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510BEB" w14:textId="2CB1998F" w:rsidR="0096799C" w:rsidRPr="0096799C" w:rsidRDefault="0096799C" w:rsidP="00A2297E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96799C">
              <w:rPr>
                <w:rFonts w:ascii="Arial" w:hAnsi="Arial" w:cs="Arial"/>
                <w:b/>
                <w:bCs/>
                <w:sz w:val="20"/>
                <w:szCs w:val="20"/>
              </w:rPr>
              <w:t>Zadanie polegające na wykonaniu dostawy i montażu instalacji fotowoltaicznej o mocy większej niż 50 kW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43214B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1BE0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5436" w14:textId="77777777" w:rsidR="0096799C" w:rsidRPr="00C01274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26D51040" w14:textId="77777777" w:rsidR="00FD008B" w:rsidRPr="00C01274" w:rsidRDefault="00FD008B" w:rsidP="00FD008B">
      <w:pPr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56DD2883" w14:textId="77777777" w:rsidR="00FD008B" w:rsidRPr="00C01274" w:rsidRDefault="00FD008B" w:rsidP="00FD008B">
      <w:pPr>
        <w:suppressAutoHyphens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>UWAGA: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Do wykazu należy załączyć </w:t>
      </w:r>
      <w:r w:rsidRPr="00C01274">
        <w:rPr>
          <w:rFonts w:ascii="Arial" w:hAnsi="Arial" w:cs="Arial"/>
          <w:b/>
          <w:sz w:val="20"/>
          <w:szCs w:val="22"/>
          <w:lang w:eastAsia="ar-SA"/>
        </w:rPr>
        <w:t>dowody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potwierdzające, że wskazane powyżej </w:t>
      </w:r>
      <w:r>
        <w:rPr>
          <w:rFonts w:ascii="Arial" w:hAnsi="Arial" w:cs="Arial"/>
          <w:sz w:val="20"/>
          <w:szCs w:val="22"/>
          <w:lang w:eastAsia="ar-SA"/>
        </w:rPr>
        <w:t>dostawy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zostały wykonane należycie.</w:t>
      </w:r>
    </w:p>
    <w:p w14:paraId="7D680B71" w14:textId="77777777" w:rsidR="00FD008B" w:rsidRPr="00C01274" w:rsidRDefault="00FD008B" w:rsidP="00FD008B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793C7F34" w14:textId="13A2D198" w:rsidR="000B06B3" w:rsidRDefault="000B06B3" w:rsidP="000B06B3">
      <w:pPr>
        <w:ind w:left="426" w:hanging="426"/>
        <w:jc w:val="both"/>
        <w:rPr>
          <w:rFonts w:ascii="Arial" w:eastAsia="TimesNewRoman" w:hAnsi="Arial" w:cs="Arial"/>
          <w:i/>
          <w:color w:val="000000"/>
          <w:sz w:val="20"/>
          <w:szCs w:val="20"/>
        </w:rPr>
      </w:pP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*</w:t>
      </w:r>
      <w:r w:rsidRPr="000B06B3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 </w:t>
      </w:r>
      <w:r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ab/>
      </w:r>
      <w:r w:rsidRPr="000B06B3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należy skre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li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ć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niewła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ciw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ą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okoliczno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ść; </w:t>
      </w:r>
    </w:p>
    <w:p w14:paraId="684F68BE" w14:textId="77777777" w:rsidR="000B06B3" w:rsidRPr="000B06B3" w:rsidRDefault="000B06B3" w:rsidP="000B06B3">
      <w:pPr>
        <w:ind w:left="426" w:hanging="426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14:paraId="434D9D92" w14:textId="77777777" w:rsidR="000B06B3" w:rsidRDefault="000B06B3" w:rsidP="000B06B3">
      <w:pPr>
        <w:tabs>
          <w:tab w:val="left" w:pos="426"/>
        </w:tabs>
        <w:spacing w:after="60"/>
        <w:ind w:left="426" w:hanging="426"/>
        <w:rPr>
          <w:rFonts w:ascii="Arial" w:hAnsi="Arial" w:cs="Arial"/>
          <w:i/>
          <w:color w:val="000000"/>
          <w:sz w:val="20"/>
          <w:szCs w:val="20"/>
        </w:rPr>
      </w:pP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>**</w:t>
      </w: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ab/>
        <w:t xml:space="preserve"> </w:t>
      </w:r>
      <w:r w:rsidRPr="000B06B3">
        <w:rPr>
          <w:rFonts w:ascii="Arial" w:hAnsi="Arial" w:cs="Arial"/>
          <w:i/>
          <w:color w:val="000000"/>
          <w:sz w:val="20"/>
          <w:szCs w:val="20"/>
        </w:rPr>
        <w:t>w przypadku, gdy wiedza i doświadczenie zostaną udostępnione przez inny podmiot</w:t>
      </w: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 xml:space="preserve"> n</w:t>
      </w:r>
      <w:r w:rsidRPr="000B06B3">
        <w:rPr>
          <w:rFonts w:ascii="Arial" w:hAnsi="Arial" w:cs="Arial"/>
          <w:i/>
          <w:color w:val="000000"/>
          <w:sz w:val="20"/>
          <w:szCs w:val="20"/>
        </w:rPr>
        <w:t xml:space="preserve">ależy wpisać w wykropkowane miejsce informację o  podstawie do dysponowania oraz dane podmiotu udostępniającego.   </w:t>
      </w:r>
    </w:p>
    <w:p w14:paraId="0C79538D" w14:textId="77777777" w:rsidR="004552B1" w:rsidRPr="00C01274" w:rsidRDefault="004552B1" w:rsidP="00FD008B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3B632C1A" w14:textId="77777777" w:rsidR="000B06B3" w:rsidRDefault="000B06B3" w:rsidP="004552B1">
      <w:pPr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397AF11C" w14:textId="49722786" w:rsidR="00FD008B" w:rsidRDefault="004552B1" w:rsidP="004552B1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FD008B">
        <w:rPr>
          <w:rFonts w:ascii="Arial" w:hAnsi="Arial" w:cs="Arial"/>
          <w:b/>
          <w:i/>
          <w:sz w:val="20"/>
          <w:szCs w:val="20"/>
        </w:rPr>
        <w:br w:type="page"/>
      </w:r>
    </w:p>
    <w:p w14:paraId="541508F9" w14:textId="77777777" w:rsidR="004552B1" w:rsidRDefault="004552B1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C808920" w14:textId="450E63BC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26996">
        <w:rPr>
          <w:rFonts w:ascii="Arial" w:hAnsi="Arial" w:cs="Arial"/>
          <w:b/>
          <w:i/>
          <w:iCs/>
          <w:sz w:val="20"/>
          <w:szCs w:val="20"/>
        </w:rPr>
        <w:t>Załącznik nr 6 do SIWZ</w:t>
      </w:r>
    </w:p>
    <w:p w14:paraId="2A19752E" w14:textId="2586F269" w:rsidR="00FD008B" w:rsidRPr="00526996" w:rsidRDefault="00FD008B" w:rsidP="00FD008B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1F22689F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06145FCD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BEC40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2AC9A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WYKAZ OSÓB</w:t>
      </w:r>
    </w:p>
    <w:p w14:paraId="39C4770C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4117DECD" w14:textId="77777777" w:rsidR="00FD008B" w:rsidRPr="00526996" w:rsidRDefault="00FD008B" w:rsidP="00FD008B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4BCB3756" w14:textId="129A14F8" w:rsidR="00FD008B" w:rsidRPr="00526996" w:rsidRDefault="008F2E1F" w:rsidP="008F2E1F">
      <w:pPr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96799C" w:rsidRPr="0096799C">
        <w:rPr>
          <w:rFonts w:ascii="Arial" w:hAnsi="Arial" w:cs="Arial"/>
          <w:b/>
          <w:bCs/>
          <w:sz w:val="20"/>
          <w:szCs w:val="20"/>
        </w:rPr>
        <w:t>Wykonanie instalacji fotowoltaicznej pracującej w systemie on-</w:t>
      </w:r>
      <w:proofErr w:type="spellStart"/>
      <w:r w:rsidR="0096799C" w:rsidRPr="0096799C">
        <w:rPr>
          <w:rFonts w:ascii="Arial" w:hAnsi="Arial" w:cs="Arial"/>
          <w:b/>
          <w:bCs/>
          <w:sz w:val="20"/>
          <w:szCs w:val="20"/>
        </w:rPr>
        <w:t>grid</w:t>
      </w:r>
      <w:proofErr w:type="spellEnd"/>
      <w:r w:rsidR="0096799C" w:rsidRPr="0096799C">
        <w:rPr>
          <w:rFonts w:ascii="Arial" w:hAnsi="Arial" w:cs="Arial"/>
          <w:b/>
          <w:bCs/>
          <w:sz w:val="20"/>
          <w:szCs w:val="20"/>
        </w:rPr>
        <w:t xml:space="preserve"> o mocy zainstalowanej do 44</w:t>
      </w:r>
      <w:r w:rsidR="001F5977">
        <w:rPr>
          <w:rFonts w:ascii="Arial" w:hAnsi="Arial" w:cs="Arial"/>
          <w:b/>
          <w:bCs/>
          <w:sz w:val="20"/>
          <w:szCs w:val="20"/>
        </w:rPr>
        <w:t>8</w:t>
      </w:r>
      <w:r w:rsidR="0096799C" w:rsidRPr="0096799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96799C" w:rsidRPr="0096799C">
        <w:rPr>
          <w:rFonts w:ascii="Arial" w:hAnsi="Arial" w:cs="Arial"/>
          <w:b/>
          <w:bCs/>
          <w:sz w:val="20"/>
          <w:szCs w:val="20"/>
        </w:rPr>
        <w:t>kWp</w:t>
      </w:r>
      <w:proofErr w:type="spellEnd"/>
      <w:r w:rsidRPr="003C63BB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E16C86A" w14:textId="0CBF4AB9" w:rsidR="00FD008B" w:rsidRDefault="00FD008B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21A25FEB" w14:textId="6D468380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tbl>
      <w:tblPr>
        <w:tblW w:w="104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843"/>
        <w:gridCol w:w="1701"/>
        <w:gridCol w:w="2125"/>
        <w:gridCol w:w="2835"/>
      </w:tblGrid>
      <w:tr w:rsidR="0096799C" w:rsidRPr="007579E1" w14:paraId="355D3334" w14:textId="77777777" w:rsidTr="0096799C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F256EA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1FD1A8A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Imię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i</w:t>
            </w: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nazwisko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5EFD734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Kwalifikacje zawodowe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, uprawnienia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1FD324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Zakres wykonywanych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czynności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C7B4" w14:textId="5F22B544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Doświadczenie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F3D01E" w14:textId="0E40E0F5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Podstawa dysponowania</w:t>
            </w:r>
          </w:p>
          <w:p w14:paraId="0C83BFAE" w14:textId="77777777" w:rsidR="0096799C" w:rsidRPr="007579E1" w:rsidRDefault="0096799C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(np. umowa o pracę, umowy cywilnoprawne, zobowiązanie podmiotu trzeciego)</w:t>
            </w:r>
          </w:p>
        </w:tc>
      </w:tr>
      <w:tr w:rsidR="0096799C" w:rsidRPr="007579E1" w14:paraId="0B866E0D" w14:textId="77777777" w:rsidTr="0096799C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382262F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2FFC02D" w14:textId="77777777" w:rsidR="0096799C" w:rsidRPr="007579E1" w:rsidRDefault="0096799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87C55C9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F3FF40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087F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FE10" w14:textId="07B44725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96799C" w:rsidRPr="007579E1" w14:paraId="180EBECB" w14:textId="77777777" w:rsidTr="0096799C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F38B214" w14:textId="77777777" w:rsidR="0096799C" w:rsidRDefault="0096799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D147C6F" w14:textId="77777777" w:rsidR="0096799C" w:rsidRPr="007579E1" w:rsidRDefault="0096799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5F69FFE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649BE1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F976" w14:textId="77777777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E0F3" w14:textId="43C4B080" w:rsidR="0096799C" w:rsidRPr="007579E1" w:rsidRDefault="0096799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452FAA21" w14:textId="509E8BBB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15048130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526996">
        <w:rPr>
          <w:rFonts w:ascii="Arial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68DCD8EA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7B7A77F9" w14:textId="77777777" w:rsidR="00FD008B" w:rsidRPr="008B0463" w:rsidRDefault="00FD008B" w:rsidP="00FD008B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526996">
        <w:rPr>
          <w:rFonts w:ascii="Arial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24598C09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A5E036C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23B60B05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9D18EEB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4CED1B06" w14:textId="460624F4" w:rsidR="0008029F" w:rsidRDefault="004552B1" w:rsidP="004552B1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12B69835" w14:textId="777777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61F660" w14:textId="73358B9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8388A46" w14:textId="5C1D93A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B5F036" w14:textId="5FCD4E90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4BC965" w14:textId="107A14C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7C4ED8" w14:textId="4EDFA7C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337405" w14:textId="51F6ED02" w:rsidR="00687285" w:rsidRDefault="00687285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7314C43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02E0588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C30F067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F7B74D9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0E27E3E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28682F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F9D7DD5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8D1FFAD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D743DF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AED2525" w14:textId="77777777" w:rsidR="0096799C" w:rsidRDefault="0096799C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8EF560C" w14:textId="77777777" w:rsidR="00687285" w:rsidRDefault="00687285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76075D" w14:textId="07057C9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3597314" w14:textId="0DAE5C6A" w:rsidR="00E40AE2" w:rsidRPr="005F7AC9" w:rsidRDefault="00E40AE2" w:rsidP="00E40AE2">
      <w:pPr>
        <w:ind w:left="6360" w:firstLine="12"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 xml:space="preserve">Załącznik nr </w:t>
      </w:r>
      <w:r w:rsidR="004552B1">
        <w:rPr>
          <w:rFonts w:ascii="Arial" w:hAnsi="Arial" w:cs="Arial"/>
          <w:b/>
          <w:i/>
          <w:sz w:val="20"/>
          <w:szCs w:val="20"/>
        </w:rPr>
        <w:t>7</w:t>
      </w:r>
      <w:r w:rsidRPr="005F7AC9">
        <w:rPr>
          <w:rFonts w:ascii="Arial" w:hAnsi="Arial" w:cs="Arial"/>
          <w:b/>
          <w:i/>
          <w:sz w:val="20"/>
          <w:szCs w:val="20"/>
        </w:rPr>
        <w:t xml:space="preserve"> do SIWZ</w:t>
      </w:r>
    </w:p>
    <w:p w14:paraId="19A08702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E6808CE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8269FB4" w14:textId="77777777" w:rsidR="00E40AE2" w:rsidRPr="005F7AC9" w:rsidRDefault="00E40AE2" w:rsidP="00E40AE2">
      <w:pPr>
        <w:ind w:left="5246" w:hanging="1"/>
        <w:rPr>
          <w:rFonts w:ascii="Arial" w:hAnsi="Arial" w:cs="Arial"/>
          <w:b/>
          <w:sz w:val="20"/>
          <w:szCs w:val="20"/>
        </w:rPr>
      </w:pPr>
      <w:r w:rsidRPr="005F7AC9">
        <w:rPr>
          <w:rFonts w:ascii="Arial" w:hAnsi="Arial" w:cs="Arial"/>
        </w:rPr>
        <w:tab/>
      </w:r>
      <w:r w:rsidRPr="005F7AC9">
        <w:rPr>
          <w:rFonts w:ascii="Arial" w:hAnsi="Arial" w:cs="Arial"/>
          <w:b/>
          <w:sz w:val="20"/>
          <w:szCs w:val="20"/>
        </w:rPr>
        <w:t>Zamawiający:</w:t>
      </w:r>
    </w:p>
    <w:p w14:paraId="3CC98034" w14:textId="77777777" w:rsidR="00E40AE2" w:rsidRPr="005F7AC9" w:rsidRDefault="00E40AE2" w:rsidP="00E40AE2">
      <w:pPr>
        <w:widowControl w:val="0"/>
        <w:autoSpaceDE w:val="0"/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Pomorska Kolej Metropolitalna S.A. </w:t>
      </w:r>
    </w:p>
    <w:p w14:paraId="19480D21" w14:textId="77777777" w:rsidR="00E40AE2" w:rsidRPr="005F7AC9" w:rsidRDefault="00E40AE2" w:rsidP="00E40AE2">
      <w:pPr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ul. Budowlanych 77 </w:t>
      </w:r>
    </w:p>
    <w:p w14:paraId="7C2C7457" w14:textId="77777777" w:rsidR="00E40AE2" w:rsidRPr="005F7AC9" w:rsidRDefault="00E40AE2" w:rsidP="00E40AE2">
      <w:pPr>
        <w:ind w:left="5245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>80-298 Gdańsk</w:t>
      </w:r>
    </w:p>
    <w:p w14:paraId="50782723" w14:textId="77777777" w:rsidR="00E40AE2" w:rsidRPr="005F7AC9" w:rsidRDefault="00E40AE2" w:rsidP="00E40AE2">
      <w:pPr>
        <w:rPr>
          <w:rFonts w:ascii="Arial" w:hAnsi="Arial" w:cs="Arial"/>
        </w:rPr>
      </w:pPr>
    </w:p>
    <w:p w14:paraId="2C825B88" w14:textId="77777777" w:rsidR="00E40AE2" w:rsidRPr="005F7AC9" w:rsidRDefault="00E40AE2" w:rsidP="00E40A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</w:p>
    <w:p w14:paraId="1FFE46E0" w14:textId="77777777" w:rsidR="00E40AE2" w:rsidRPr="005F7AC9" w:rsidRDefault="00E40AE2" w:rsidP="00E40AE2">
      <w:pPr>
        <w:rPr>
          <w:rFonts w:ascii="Arial" w:hAnsi="Arial" w:cs="Arial"/>
          <w:b/>
          <w:bCs/>
        </w:rPr>
      </w:pPr>
    </w:p>
    <w:p w14:paraId="78F1CA60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ZOBOWIĄZANIE PODMIOTU</w:t>
      </w:r>
    </w:p>
    <w:p w14:paraId="6EEDBE42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DO ODDANIA DO DYSPOZYCJI WYKONAWCY NIEZBĘDNYCH ZASOBÓW NA POTRZEBY WYKONANIA ZAMÓWIENIA</w:t>
      </w:r>
    </w:p>
    <w:p w14:paraId="31A8CDB5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E8699A" w14:textId="77777777" w:rsidR="00E40AE2" w:rsidRPr="005F7AC9" w:rsidRDefault="00E40AE2" w:rsidP="00E40AE2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F7AC9">
        <w:rPr>
          <w:rFonts w:ascii="Arial" w:hAnsi="Arial" w:cs="Arial"/>
          <w:b w:val="0"/>
          <w:sz w:val="20"/>
        </w:rPr>
        <w:t xml:space="preserve">Dotyczy: postępowania o udzielenie zamówienia publicznego na: </w:t>
      </w:r>
    </w:p>
    <w:p w14:paraId="76281268" w14:textId="29B4DC42" w:rsidR="00E40AE2" w:rsidRPr="0096799C" w:rsidRDefault="00F83933" w:rsidP="00E40AE2">
      <w:pPr>
        <w:pStyle w:val="Nagwekmniejszyrodek"/>
        <w:rPr>
          <w:rFonts w:ascii="Arial" w:hAnsi="Arial" w:cs="Arial"/>
          <w:sz w:val="20"/>
        </w:rPr>
      </w:pPr>
      <w:r w:rsidRPr="0096799C">
        <w:rPr>
          <w:rFonts w:ascii="Arial" w:hAnsi="Arial" w:cs="Arial"/>
          <w:iCs/>
          <w:sz w:val="20"/>
          <w:lang w:eastAsia="ar-SA"/>
        </w:rPr>
        <w:t>„</w:t>
      </w:r>
      <w:r w:rsidR="0096799C" w:rsidRPr="0096799C">
        <w:rPr>
          <w:rFonts w:ascii="Arial" w:hAnsi="Arial" w:cs="Arial"/>
          <w:sz w:val="20"/>
        </w:rPr>
        <w:t>Wykonanie instalacji fotowoltaicznej pracującej w systemie on-</w:t>
      </w:r>
      <w:proofErr w:type="spellStart"/>
      <w:r w:rsidR="0096799C" w:rsidRPr="0096799C">
        <w:rPr>
          <w:rFonts w:ascii="Arial" w:hAnsi="Arial" w:cs="Arial"/>
          <w:sz w:val="20"/>
        </w:rPr>
        <w:t>grid</w:t>
      </w:r>
      <w:proofErr w:type="spellEnd"/>
      <w:r w:rsidR="0096799C" w:rsidRPr="0096799C">
        <w:rPr>
          <w:rFonts w:ascii="Arial" w:hAnsi="Arial" w:cs="Arial"/>
          <w:sz w:val="20"/>
        </w:rPr>
        <w:t xml:space="preserve"> o mocy zainstalowanej do 44</w:t>
      </w:r>
      <w:r w:rsidR="001F5977">
        <w:rPr>
          <w:rFonts w:ascii="Arial" w:hAnsi="Arial" w:cs="Arial"/>
          <w:sz w:val="20"/>
        </w:rPr>
        <w:t>8</w:t>
      </w:r>
      <w:r w:rsidR="0096799C" w:rsidRPr="0096799C">
        <w:rPr>
          <w:rFonts w:ascii="Arial" w:hAnsi="Arial" w:cs="Arial"/>
          <w:sz w:val="20"/>
        </w:rPr>
        <w:t xml:space="preserve"> </w:t>
      </w:r>
      <w:proofErr w:type="spellStart"/>
      <w:r w:rsidR="0096799C" w:rsidRPr="0096799C">
        <w:rPr>
          <w:rFonts w:ascii="Arial" w:hAnsi="Arial" w:cs="Arial"/>
          <w:sz w:val="20"/>
        </w:rPr>
        <w:t>kWp</w:t>
      </w:r>
      <w:proofErr w:type="spellEnd"/>
      <w:r w:rsidRPr="0096799C">
        <w:rPr>
          <w:rFonts w:ascii="Arial" w:hAnsi="Arial" w:cs="Arial"/>
          <w:iCs/>
          <w:sz w:val="20"/>
          <w:lang w:eastAsia="ar-SA"/>
        </w:rPr>
        <w:t>”</w:t>
      </w:r>
    </w:p>
    <w:p w14:paraId="7A571B56" w14:textId="77777777" w:rsidR="00E40AE2" w:rsidRPr="005F7AC9" w:rsidRDefault="00E40AE2" w:rsidP="00E40AE2">
      <w:pPr>
        <w:ind w:left="2832" w:hanging="2832"/>
        <w:jc w:val="center"/>
        <w:rPr>
          <w:rFonts w:ascii="Arial" w:hAnsi="Arial" w:cs="Arial"/>
          <w:b/>
        </w:rPr>
      </w:pPr>
    </w:p>
    <w:p w14:paraId="7AC0A04F" w14:textId="77777777" w:rsidR="00E40AE2" w:rsidRPr="005F7AC9" w:rsidRDefault="00E40AE2" w:rsidP="00E40AE2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i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>UWAGA!</w:t>
      </w:r>
    </w:p>
    <w:p w14:paraId="4AD2F075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Zamiast niniejszego formularza można przedstawić inne dokumenty, w szczególności:</w:t>
      </w:r>
    </w:p>
    <w:p w14:paraId="195F98CA" w14:textId="77777777" w:rsidR="00E40AE2" w:rsidRPr="005F7AC9" w:rsidRDefault="00E40AE2" w:rsidP="00E40A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1.</w:t>
      </w:r>
      <w:r w:rsidRPr="005F7AC9">
        <w:rPr>
          <w:rFonts w:ascii="Arial" w:hAnsi="Arial" w:cs="Arial"/>
          <w:i/>
          <w:sz w:val="20"/>
          <w:szCs w:val="20"/>
        </w:rPr>
        <w:tab/>
        <w:t>Zobowiązanie podmiotu, o którym mowa w §</w:t>
      </w:r>
      <w:r w:rsidRPr="005F7AC9">
        <w:rPr>
          <w:rFonts w:ascii="Arial" w:hAnsi="Arial" w:cs="Arial"/>
          <w:i/>
          <w:sz w:val="20"/>
          <w:szCs w:val="20"/>
          <w:lang w:val="pl-PL"/>
        </w:rPr>
        <w:t xml:space="preserve"> 18 Regulaminu</w:t>
      </w:r>
      <w:r w:rsidRPr="005F7AC9">
        <w:rPr>
          <w:rFonts w:ascii="Arial" w:hAnsi="Arial" w:cs="Arial"/>
          <w:i/>
          <w:sz w:val="20"/>
          <w:szCs w:val="20"/>
        </w:rPr>
        <w:t>.</w:t>
      </w:r>
    </w:p>
    <w:p w14:paraId="215C35C3" w14:textId="77777777" w:rsidR="00D85BAE" w:rsidRDefault="00E40AE2" w:rsidP="00D85BAE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2.</w:t>
      </w:r>
      <w:r w:rsidRPr="005F7AC9">
        <w:rPr>
          <w:rFonts w:ascii="Arial" w:hAnsi="Arial" w:cs="Arial"/>
          <w:i/>
          <w:sz w:val="20"/>
          <w:szCs w:val="20"/>
        </w:rPr>
        <w:tab/>
        <w:t xml:space="preserve">Dokumenty które określają w szczególności: </w:t>
      </w:r>
    </w:p>
    <w:p w14:paraId="091735F3" w14:textId="093069EC" w:rsidR="00D85BAE" w:rsidRPr="00D85BAE" w:rsidRDefault="00D85BAE" w:rsidP="00993EEA">
      <w:pPr>
        <w:pStyle w:val="Kolorowalistaakcent11"/>
        <w:widowControl w:val="0"/>
        <w:numPr>
          <w:ilvl w:val="0"/>
          <w:numId w:val="6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i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zakres dostępnych Wykonawcy zasobów podmiotu udostępniającego zasoby;</w:t>
      </w:r>
    </w:p>
    <w:p w14:paraId="5A7D63FF" w14:textId="77777777" w:rsidR="00D85BAE" w:rsidRPr="00F402EE" w:rsidRDefault="00D85BAE" w:rsidP="00993EEA">
      <w:pPr>
        <w:pStyle w:val="Kolorowalistaakcent11"/>
        <w:widowControl w:val="0"/>
        <w:numPr>
          <w:ilvl w:val="0"/>
          <w:numId w:val="6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402EE">
        <w:rPr>
          <w:rFonts w:ascii="Arial" w:hAnsi="Arial" w:cs="Arial"/>
          <w:color w:val="000000" w:themeColor="text1"/>
          <w:sz w:val="20"/>
          <w:szCs w:val="20"/>
        </w:rPr>
        <w:t>sposób i okres udostępnienia Wykonawcy i wykorzystania przez niego zasobów podmiotu udostępniającego te zasoby przy wykonywaniu Zamówienia;</w:t>
      </w:r>
    </w:p>
    <w:p w14:paraId="4DC0601F" w14:textId="34EA5770" w:rsidR="00E40AE2" w:rsidRPr="00D85BAE" w:rsidRDefault="00D85BAE" w:rsidP="00993EEA">
      <w:pPr>
        <w:pStyle w:val="Kolorowalistaakcent11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before="120" w:after="120" w:line="288" w:lineRule="auto"/>
        <w:ind w:left="709" w:right="1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68346E02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Ja:</w:t>
      </w:r>
    </w:p>
    <w:p w14:paraId="3E6D406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04BBA89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14:paraId="743FBF75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CA0D35B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Działając w imieniu i na rzecz:</w:t>
      </w:r>
    </w:p>
    <w:p w14:paraId="50D928D8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3600B7B1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(nazwa udostępniającego)</w:t>
      </w:r>
    </w:p>
    <w:p w14:paraId="5493D73E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6B54C7A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3443ADD3" w14:textId="77777777" w:rsidR="00E40AE2" w:rsidRPr="005F7AC9" w:rsidRDefault="00E40AE2" w:rsidP="00E40AE2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</w:t>
      </w:r>
    </w:p>
    <w:p w14:paraId="237058C3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(określenie zasobu – sytuacja finansowa lub ekonomiczna, zdolność techniczna lub zawodowa)</w:t>
      </w:r>
    </w:p>
    <w:p w14:paraId="2809F3E7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20DEAE33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do dyspozycji Wykonawcy:</w:t>
      </w:r>
    </w:p>
    <w:p w14:paraId="19CDA6BB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182235D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Wykonawcy)</w:t>
      </w:r>
    </w:p>
    <w:p w14:paraId="78934893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45542C89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5F7AC9">
        <w:rPr>
          <w:rFonts w:ascii="Arial" w:hAnsi="Arial" w:cs="Arial"/>
          <w:sz w:val="20"/>
        </w:rPr>
        <w:t>w trakcie wykonywania zamówienia:</w:t>
      </w:r>
    </w:p>
    <w:p w14:paraId="493D4FD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502C1324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zamówienia)</w:t>
      </w:r>
    </w:p>
    <w:p w14:paraId="45E71C7A" w14:textId="77777777" w:rsidR="00E40AE2" w:rsidRPr="00D85BAE" w:rsidRDefault="00E40AE2" w:rsidP="00D85BAE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 xml:space="preserve">Oświadczam, iż: </w:t>
      </w:r>
    </w:p>
    <w:p w14:paraId="4F171210" w14:textId="23B0212C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b/>
          <w:sz w:val="20"/>
          <w:szCs w:val="20"/>
        </w:rPr>
        <w:t>podlegam/ nie podlegam</w:t>
      </w:r>
      <w:r w:rsidRPr="00D85BAE">
        <w:rPr>
          <w:rFonts w:ascii="Arial" w:hAnsi="Arial" w:cs="Arial"/>
          <w:sz w:val="20"/>
          <w:szCs w:val="20"/>
        </w:rPr>
        <w:t xml:space="preserve"> </w:t>
      </w:r>
      <w:r w:rsidRPr="00D85BAE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D85BAE">
        <w:rPr>
          <w:rFonts w:ascii="Arial" w:hAnsi="Arial" w:cs="Arial"/>
          <w:sz w:val="20"/>
          <w:szCs w:val="20"/>
        </w:rPr>
        <w:t xml:space="preserve"> wykluczeniu z postępowania na podstawie </w:t>
      </w:r>
      <w:r w:rsidRPr="00D85BAE">
        <w:rPr>
          <w:rFonts w:ascii="Arial" w:hAnsi="Arial" w:cs="Arial"/>
          <w:bCs/>
          <w:iCs/>
          <w:sz w:val="20"/>
          <w:szCs w:val="20"/>
        </w:rPr>
        <w:t xml:space="preserve">§ 15 ust. 1 oraz ust. </w:t>
      </w:r>
      <w:r w:rsidRPr="00D85BAE">
        <w:rPr>
          <w:rFonts w:ascii="Arial" w:hAnsi="Arial" w:cs="Arial"/>
          <w:bCs/>
          <w:sz w:val="20"/>
          <w:szCs w:val="20"/>
        </w:rPr>
        <w:t xml:space="preserve">2 pkt. 4) </w:t>
      </w:r>
      <w:r w:rsidRPr="00D85BAE">
        <w:rPr>
          <w:rFonts w:ascii="Arial" w:hAnsi="Arial" w:cs="Arial"/>
          <w:bCs/>
          <w:iCs/>
          <w:sz w:val="20"/>
          <w:szCs w:val="20"/>
        </w:rPr>
        <w:t>Regulaminu</w:t>
      </w:r>
      <w:r w:rsidRPr="00D85BAE">
        <w:rPr>
          <w:rFonts w:ascii="Arial" w:hAnsi="Arial" w:cs="Arial"/>
          <w:sz w:val="20"/>
          <w:szCs w:val="20"/>
        </w:rPr>
        <w:t xml:space="preserve"> oraz</w:t>
      </w:r>
    </w:p>
    <w:p w14:paraId="431CD724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a)</w:t>
      </w:r>
      <w:r w:rsidRPr="00D85BAE">
        <w:rPr>
          <w:rFonts w:ascii="Arial" w:hAnsi="Arial" w:cs="Arial"/>
          <w:sz w:val="20"/>
          <w:szCs w:val="20"/>
        </w:rPr>
        <w:tab/>
        <w:t>udostępniam Wykonawcy ww. zasoby, w następującym zakresie: ………………………………………………………………………………………………</w:t>
      </w:r>
    </w:p>
    <w:p w14:paraId="4476461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b)</w:t>
      </w:r>
      <w:r w:rsidRPr="00D85BAE">
        <w:rPr>
          <w:rFonts w:ascii="Arial" w:hAnsi="Arial" w:cs="Arial"/>
          <w:sz w:val="20"/>
          <w:szCs w:val="20"/>
        </w:rPr>
        <w:tab/>
        <w:t>sposób wykorzystania udostępnionych przeze mnie zasobów będzie następujący: ………………………………………………………………………………………………</w:t>
      </w:r>
    </w:p>
    <w:p w14:paraId="086AA051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c)</w:t>
      </w:r>
      <w:r w:rsidRPr="00D85BAE">
        <w:rPr>
          <w:rFonts w:ascii="Arial" w:hAnsi="Arial" w:cs="Arial"/>
          <w:sz w:val="20"/>
          <w:szCs w:val="20"/>
        </w:rPr>
        <w:tab/>
        <w:t>charakter stosunku łączącego mnie z Wykonawcą będzie następujący:</w:t>
      </w:r>
    </w:p>
    <w:p w14:paraId="7D95085B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596E8F75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d)</w:t>
      </w:r>
      <w:r w:rsidRPr="00D85BAE">
        <w:rPr>
          <w:rFonts w:ascii="Arial" w:hAnsi="Arial" w:cs="Arial"/>
          <w:sz w:val="20"/>
          <w:szCs w:val="20"/>
        </w:rPr>
        <w:tab/>
        <w:t>zakres mojego udziału przy wykonywaniu zamówienia będzie następujący:</w:t>
      </w:r>
    </w:p>
    <w:p w14:paraId="018253D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7FD7653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e)</w:t>
      </w:r>
      <w:r w:rsidRPr="00D85BAE">
        <w:rPr>
          <w:rFonts w:ascii="Arial" w:hAnsi="Arial" w:cs="Arial"/>
          <w:sz w:val="20"/>
          <w:szCs w:val="20"/>
        </w:rPr>
        <w:tab/>
        <w:t>okres mojego udziału przy wykonywaniu zamówienia będzie następujący:</w:t>
      </w:r>
    </w:p>
    <w:p w14:paraId="0553412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65F76DE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Jako podmiot udostępniający swoje zasoby oświadczam, że odpowiadam solidarnie z Wykonawcą, który polega na mojej sytuacji finansowej lub ekonomicznej, za szkodę poniesioną przez Zamawiającego wskutek nieudostępnienia przeze mnie Wykonawcy tych zasobów, chyba że wykażę brak swojej winy w związku z nieudostępnieniem tych zasobów.</w:t>
      </w:r>
    </w:p>
    <w:p w14:paraId="297DB02A" w14:textId="716F1F77" w:rsidR="00E40AE2" w:rsidRPr="005F7AC9" w:rsidRDefault="00E40AE2" w:rsidP="00E40AE2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CAA9FCC" w14:textId="77777777" w:rsidR="003712B3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</w:t>
      </w:r>
      <w:r>
        <w:rPr>
          <w:rFonts w:ascii="Arial" w:hAnsi="Arial" w:cs="Arial"/>
          <w:b/>
          <w:iCs/>
          <w:color w:val="FF0000"/>
          <w:sz w:val="20"/>
          <w:szCs w:val="20"/>
        </w:rPr>
        <w:t xml:space="preserve"> </w:t>
      </w:r>
    </w:p>
    <w:p w14:paraId="55DC04D6" w14:textId="36CA5EFB" w:rsidR="00E40AE2" w:rsidRPr="005F7AC9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iCs/>
          <w:color w:val="FF0000"/>
          <w:sz w:val="20"/>
          <w:szCs w:val="20"/>
        </w:rPr>
        <w:t>(podmiot udostępniający zasoby)</w:t>
      </w:r>
    </w:p>
    <w:p w14:paraId="63DB53A9" w14:textId="7C47B815" w:rsidR="00DA194F" w:rsidRPr="00C01274" w:rsidRDefault="00DA194F" w:rsidP="00E40AE2">
      <w:pPr>
        <w:tabs>
          <w:tab w:val="left" w:pos="9072"/>
          <w:tab w:val="left" w:pos="9214"/>
          <w:tab w:val="left" w:pos="9639"/>
        </w:tabs>
        <w:ind w:right="-6"/>
        <w:rPr>
          <w:rFonts w:ascii="Arial" w:hAnsi="Arial" w:cs="Arial"/>
          <w:sz w:val="10"/>
          <w:szCs w:val="22"/>
          <w:lang w:eastAsia="ar-SA"/>
        </w:rPr>
      </w:pPr>
    </w:p>
    <w:sectPr w:rsidR="00DA194F" w:rsidRPr="00C01274" w:rsidSect="0011751E">
      <w:headerReference w:type="default" r:id="rId11"/>
      <w:footerReference w:type="default" r:id="rId12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ECCD0" w14:textId="77777777" w:rsidR="00312987" w:rsidRDefault="00312987" w:rsidP="00F816E4">
      <w:r>
        <w:separator/>
      </w:r>
    </w:p>
  </w:endnote>
  <w:endnote w:type="continuationSeparator" w:id="0">
    <w:p w14:paraId="4DB770F9" w14:textId="77777777" w:rsidR="00312987" w:rsidRDefault="00312987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Grande CE">
    <w:altName w:val="Arial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2465" w14:textId="6BF280A0" w:rsidR="006E780D" w:rsidRDefault="009D707C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D729C" wp14:editId="78DF72B3">
          <wp:simplePos x="0" y="0"/>
          <wp:positionH relativeFrom="column">
            <wp:posOffset>-460211</wp:posOffset>
          </wp:positionH>
          <wp:positionV relativeFrom="paragraph">
            <wp:posOffset>-541020</wp:posOffset>
          </wp:positionV>
          <wp:extent cx="6980297" cy="68934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297" cy="689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AC90" w14:textId="77777777" w:rsidR="00312987" w:rsidRDefault="00312987" w:rsidP="00F816E4">
      <w:r>
        <w:separator/>
      </w:r>
    </w:p>
  </w:footnote>
  <w:footnote w:type="continuationSeparator" w:id="0">
    <w:p w14:paraId="584A7C22" w14:textId="77777777" w:rsidR="00312987" w:rsidRDefault="00312987" w:rsidP="00F816E4">
      <w:r>
        <w:continuationSeparator/>
      </w:r>
    </w:p>
  </w:footnote>
  <w:footnote w:id="1">
    <w:p w14:paraId="54E9841F" w14:textId="77777777" w:rsidR="003C3B7A" w:rsidRPr="00D21732" w:rsidRDefault="003C3B7A" w:rsidP="003C3B7A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66625A3B" w14:textId="77777777" w:rsidR="00AA1448" w:rsidRDefault="00AA1448" w:rsidP="00AA1448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4B5827DC" w14:textId="77777777" w:rsidR="00221641" w:rsidRPr="00C30614" w:rsidRDefault="00221641" w:rsidP="00221641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  <w:footnote w:id="4">
    <w:p w14:paraId="603F1C1D" w14:textId="77777777" w:rsidR="00D85BAE" w:rsidRPr="00C30614" w:rsidRDefault="00D85BAE" w:rsidP="00D85BAE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A36B" w14:textId="77777777" w:rsidR="006E780D" w:rsidRDefault="006E780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93984"/>
    <w:multiLevelType w:val="hybridMultilevel"/>
    <w:tmpl w:val="C6AE8216"/>
    <w:lvl w:ilvl="0" w:tplc="23AE15E8">
      <w:start w:val="1"/>
      <w:numFmt w:val="bullet"/>
      <w:lvlText w:val=""/>
      <w:lvlJc w:val="left"/>
      <w:pPr>
        <w:ind w:left="720" w:hanging="360"/>
      </w:pPr>
      <w:rPr>
        <w:rFonts w:ascii="Arial" w:hAnsi="Arial" w:cs="Arial" w:hint="default"/>
        <w:sz w:val="36"/>
        <w:szCs w:val="3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E13658"/>
    <w:multiLevelType w:val="hybridMultilevel"/>
    <w:tmpl w:val="318ADC9A"/>
    <w:lvl w:ilvl="0" w:tplc="7A104A90">
      <w:start w:val="1"/>
      <w:numFmt w:val="upperLetter"/>
      <w:lvlText w:val="%1."/>
      <w:lvlJc w:val="left"/>
      <w:pPr>
        <w:ind w:left="720" w:hanging="360"/>
      </w:pPr>
      <w:rPr>
        <w:b/>
        <w:bCs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302407D8"/>
    <w:multiLevelType w:val="hybridMultilevel"/>
    <w:tmpl w:val="E688996C"/>
    <w:lvl w:ilvl="0" w:tplc="2918E164">
      <w:start w:val="1"/>
      <w:numFmt w:val="lowerLetter"/>
      <w:lvlText w:val="%1)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B6503"/>
    <w:multiLevelType w:val="hybridMultilevel"/>
    <w:tmpl w:val="B0DECC96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971824">
    <w:abstractNumId w:val="0"/>
  </w:num>
  <w:num w:numId="2" w16cid:durableId="833952306">
    <w:abstractNumId w:val="5"/>
  </w:num>
  <w:num w:numId="3" w16cid:durableId="7751774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9126591">
    <w:abstractNumId w:val="7"/>
    <w:lvlOverride w:ilvl="0">
      <w:startOverride w:val="1"/>
    </w:lvlOverride>
  </w:num>
  <w:num w:numId="5" w16cid:durableId="82455401">
    <w:abstractNumId w:val="9"/>
  </w:num>
  <w:num w:numId="6" w16cid:durableId="2060470890">
    <w:abstractNumId w:val="8"/>
  </w:num>
  <w:num w:numId="7" w16cid:durableId="1246259337">
    <w:abstractNumId w:val="6"/>
  </w:num>
  <w:num w:numId="8" w16cid:durableId="134914035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077B8"/>
    <w:rsid w:val="00010FF8"/>
    <w:rsid w:val="00054D0C"/>
    <w:rsid w:val="000656A1"/>
    <w:rsid w:val="000656F9"/>
    <w:rsid w:val="0006740D"/>
    <w:rsid w:val="00076781"/>
    <w:rsid w:val="0008029F"/>
    <w:rsid w:val="000817B0"/>
    <w:rsid w:val="00094DE3"/>
    <w:rsid w:val="000B06B3"/>
    <w:rsid w:val="000B4BCE"/>
    <w:rsid w:val="000B4FE5"/>
    <w:rsid w:val="000C1040"/>
    <w:rsid w:val="000E1E2C"/>
    <w:rsid w:val="000E6F55"/>
    <w:rsid w:val="000F6521"/>
    <w:rsid w:val="00102333"/>
    <w:rsid w:val="00103E79"/>
    <w:rsid w:val="00114F15"/>
    <w:rsid w:val="0011751E"/>
    <w:rsid w:val="0012051A"/>
    <w:rsid w:val="001327CE"/>
    <w:rsid w:val="00142857"/>
    <w:rsid w:val="00154EF1"/>
    <w:rsid w:val="00155BC3"/>
    <w:rsid w:val="00182388"/>
    <w:rsid w:val="001A7248"/>
    <w:rsid w:val="001F3207"/>
    <w:rsid w:val="001F5287"/>
    <w:rsid w:val="001F5977"/>
    <w:rsid w:val="001F6412"/>
    <w:rsid w:val="002215AD"/>
    <w:rsid w:val="00221641"/>
    <w:rsid w:val="00223983"/>
    <w:rsid w:val="00227F3A"/>
    <w:rsid w:val="00230073"/>
    <w:rsid w:val="00230A38"/>
    <w:rsid w:val="00231137"/>
    <w:rsid w:val="00237239"/>
    <w:rsid w:val="00237AA9"/>
    <w:rsid w:val="00257C34"/>
    <w:rsid w:val="00260197"/>
    <w:rsid w:val="00275F02"/>
    <w:rsid w:val="00294AB8"/>
    <w:rsid w:val="002B09CA"/>
    <w:rsid w:val="002B74B7"/>
    <w:rsid w:val="002C1B8E"/>
    <w:rsid w:val="002C34D0"/>
    <w:rsid w:val="002D2C1B"/>
    <w:rsid w:val="002D7433"/>
    <w:rsid w:val="002F1906"/>
    <w:rsid w:val="002F2B3E"/>
    <w:rsid w:val="002F2E23"/>
    <w:rsid w:val="003048F0"/>
    <w:rsid w:val="00312987"/>
    <w:rsid w:val="003140F3"/>
    <w:rsid w:val="00314EE8"/>
    <w:rsid w:val="00317AA3"/>
    <w:rsid w:val="00322A06"/>
    <w:rsid w:val="00326219"/>
    <w:rsid w:val="0035617A"/>
    <w:rsid w:val="003712B3"/>
    <w:rsid w:val="00374298"/>
    <w:rsid w:val="00375551"/>
    <w:rsid w:val="00384C10"/>
    <w:rsid w:val="00392AC9"/>
    <w:rsid w:val="003A00BC"/>
    <w:rsid w:val="003A5B9D"/>
    <w:rsid w:val="003B30ED"/>
    <w:rsid w:val="003C3B7A"/>
    <w:rsid w:val="003C3BA6"/>
    <w:rsid w:val="003E2BB5"/>
    <w:rsid w:val="0040565D"/>
    <w:rsid w:val="00410331"/>
    <w:rsid w:val="00410D18"/>
    <w:rsid w:val="0041294B"/>
    <w:rsid w:val="00416E93"/>
    <w:rsid w:val="00425884"/>
    <w:rsid w:val="00432B9D"/>
    <w:rsid w:val="004522FA"/>
    <w:rsid w:val="004552B1"/>
    <w:rsid w:val="004653CA"/>
    <w:rsid w:val="004703FB"/>
    <w:rsid w:val="004871EF"/>
    <w:rsid w:val="00493E57"/>
    <w:rsid w:val="004945F3"/>
    <w:rsid w:val="004A1A48"/>
    <w:rsid w:val="004A2873"/>
    <w:rsid w:val="004B0976"/>
    <w:rsid w:val="004C4B51"/>
    <w:rsid w:val="004D4BD0"/>
    <w:rsid w:val="004E7CDB"/>
    <w:rsid w:val="004F43E4"/>
    <w:rsid w:val="005073DD"/>
    <w:rsid w:val="0051145B"/>
    <w:rsid w:val="005139DE"/>
    <w:rsid w:val="0052058C"/>
    <w:rsid w:val="00526996"/>
    <w:rsid w:val="0055215D"/>
    <w:rsid w:val="00561104"/>
    <w:rsid w:val="005724FA"/>
    <w:rsid w:val="00580F2B"/>
    <w:rsid w:val="0058371C"/>
    <w:rsid w:val="005844AC"/>
    <w:rsid w:val="00587B99"/>
    <w:rsid w:val="00593218"/>
    <w:rsid w:val="005A3409"/>
    <w:rsid w:val="005A3C68"/>
    <w:rsid w:val="005B7608"/>
    <w:rsid w:val="005C2358"/>
    <w:rsid w:val="005C54E1"/>
    <w:rsid w:val="005D52AF"/>
    <w:rsid w:val="005D7538"/>
    <w:rsid w:val="005F26AE"/>
    <w:rsid w:val="005F422E"/>
    <w:rsid w:val="005F4619"/>
    <w:rsid w:val="005F7AC9"/>
    <w:rsid w:val="0062234C"/>
    <w:rsid w:val="00631D4C"/>
    <w:rsid w:val="00634D05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87285"/>
    <w:rsid w:val="006A7BF9"/>
    <w:rsid w:val="006E6955"/>
    <w:rsid w:val="006E780D"/>
    <w:rsid w:val="006F3335"/>
    <w:rsid w:val="006F3453"/>
    <w:rsid w:val="0071368F"/>
    <w:rsid w:val="00730A95"/>
    <w:rsid w:val="00736E48"/>
    <w:rsid w:val="007526A3"/>
    <w:rsid w:val="00793280"/>
    <w:rsid w:val="00794D06"/>
    <w:rsid w:val="007A03A0"/>
    <w:rsid w:val="007B0DAD"/>
    <w:rsid w:val="007E1C75"/>
    <w:rsid w:val="007E42A8"/>
    <w:rsid w:val="007F3A4F"/>
    <w:rsid w:val="007F42E8"/>
    <w:rsid w:val="007F7E15"/>
    <w:rsid w:val="00843F6B"/>
    <w:rsid w:val="008513C2"/>
    <w:rsid w:val="0085758E"/>
    <w:rsid w:val="00860ED8"/>
    <w:rsid w:val="00865EE0"/>
    <w:rsid w:val="008668B7"/>
    <w:rsid w:val="00883FD1"/>
    <w:rsid w:val="008879BC"/>
    <w:rsid w:val="008A0A2E"/>
    <w:rsid w:val="008A6CB3"/>
    <w:rsid w:val="008B0463"/>
    <w:rsid w:val="008B4194"/>
    <w:rsid w:val="008E52E6"/>
    <w:rsid w:val="008F2E1F"/>
    <w:rsid w:val="008F541E"/>
    <w:rsid w:val="00912BD6"/>
    <w:rsid w:val="00926104"/>
    <w:rsid w:val="009346F6"/>
    <w:rsid w:val="0094181D"/>
    <w:rsid w:val="0096799C"/>
    <w:rsid w:val="009729E1"/>
    <w:rsid w:val="00975BF5"/>
    <w:rsid w:val="00993A4D"/>
    <w:rsid w:val="00993EEA"/>
    <w:rsid w:val="00995E8E"/>
    <w:rsid w:val="00996CB4"/>
    <w:rsid w:val="009972E4"/>
    <w:rsid w:val="009B0842"/>
    <w:rsid w:val="009C1510"/>
    <w:rsid w:val="009C245A"/>
    <w:rsid w:val="009D707C"/>
    <w:rsid w:val="009E6055"/>
    <w:rsid w:val="009E718E"/>
    <w:rsid w:val="009F1F0A"/>
    <w:rsid w:val="009F4FB7"/>
    <w:rsid w:val="00A035CB"/>
    <w:rsid w:val="00A12AA0"/>
    <w:rsid w:val="00A32E6E"/>
    <w:rsid w:val="00A42261"/>
    <w:rsid w:val="00A56860"/>
    <w:rsid w:val="00A62E8E"/>
    <w:rsid w:val="00A92335"/>
    <w:rsid w:val="00A9465F"/>
    <w:rsid w:val="00A96DBF"/>
    <w:rsid w:val="00AA1448"/>
    <w:rsid w:val="00AA5EE2"/>
    <w:rsid w:val="00AB05F3"/>
    <w:rsid w:val="00AC36B1"/>
    <w:rsid w:val="00AC5359"/>
    <w:rsid w:val="00AD0CA0"/>
    <w:rsid w:val="00AF1A06"/>
    <w:rsid w:val="00B127CF"/>
    <w:rsid w:val="00B14F78"/>
    <w:rsid w:val="00B6344F"/>
    <w:rsid w:val="00B64247"/>
    <w:rsid w:val="00B85756"/>
    <w:rsid w:val="00BA4164"/>
    <w:rsid w:val="00BA5374"/>
    <w:rsid w:val="00BA63BB"/>
    <w:rsid w:val="00BB3E31"/>
    <w:rsid w:val="00BB70A8"/>
    <w:rsid w:val="00BB7AC2"/>
    <w:rsid w:val="00BC5761"/>
    <w:rsid w:val="00BC7ECC"/>
    <w:rsid w:val="00BD4DD0"/>
    <w:rsid w:val="00BD57CA"/>
    <w:rsid w:val="00BE617C"/>
    <w:rsid w:val="00C01274"/>
    <w:rsid w:val="00C22022"/>
    <w:rsid w:val="00C45315"/>
    <w:rsid w:val="00C50302"/>
    <w:rsid w:val="00C6095F"/>
    <w:rsid w:val="00C64BD6"/>
    <w:rsid w:val="00C70CFB"/>
    <w:rsid w:val="00C7292A"/>
    <w:rsid w:val="00C76E3A"/>
    <w:rsid w:val="00C7772B"/>
    <w:rsid w:val="00C85E77"/>
    <w:rsid w:val="00C97448"/>
    <w:rsid w:val="00CA22F1"/>
    <w:rsid w:val="00CA497D"/>
    <w:rsid w:val="00CB53DC"/>
    <w:rsid w:val="00CC2DEB"/>
    <w:rsid w:val="00CC475E"/>
    <w:rsid w:val="00CC4F7F"/>
    <w:rsid w:val="00CE24B3"/>
    <w:rsid w:val="00D109EB"/>
    <w:rsid w:val="00D2045D"/>
    <w:rsid w:val="00D22B17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66E48"/>
    <w:rsid w:val="00D81C59"/>
    <w:rsid w:val="00D837F0"/>
    <w:rsid w:val="00D85BAE"/>
    <w:rsid w:val="00D96DD5"/>
    <w:rsid w:val="00DA194F"/>
    <w:rsid w:val="00DC2EA2"/>
    <w:rsid w:val="00DC5702"/>
    <w:rsid w:val="00DC74F0"/>
    <w:rsid w:val="00DD1F83"/>
    <w:rsid w:val="00DD46EF"/>
    <w:rsid w:val="00DD7A0E"/>
    <w:rsid w:val="00DF5B62"/>
    <w:rsid w:val="00E03113"/>
    <w:rsid w:val="00E0510A"/>
    <w:rsid w:val="00E10855"/>
    <w:rsid w:val="00E11712"/>
    <w:rsid w:val="00E15A24"/>
    <w:rsid w:val="00E21477"/>
    <w:rsid w:val="00E40AE2"/>
    <w:rsid w:val="00E43CCE"/>
    <w:rsid w:val="00E55D29"/>
    <w:rsid w:val="00E703E1"/>
    <w:rsid w:val="00E7133E"/>
    <w:rsid w:val="00E8020E"/>
    <w:rsid w:val="00E811B6"/>
    <w:rsid w:val="00EA2983"/>
    <w:rsid w:val="00EA6C37"/>
    <w:rsid w:val="00EA7BE3"/>
    <w:rsid w:val="00EB5A98"/>
    <w:rsid w:val="00EB5CA3"/>
    <w:rsid w:val="00EC0462"/>
    <w:rsid w:val="00EC36B4"/>
    <w:rsid w:val="00ED18CE"/>
    <w:rsid w:val="00EE16BE"/>
    <w:rsid w:val="00EF3ADC"/>
    <w:rsid w:val="00EF6F9C"/>
    <w:rsid w:val="00F001DA"/>
    <w:rsid w:val="00F0233B"/>
    <w:rsid w:val="00F12555"/>
    <w:rsid w:val="00F12F9B"/>
    <w:rsid w:val="00F20B1A"/>
    <w:rsid w:val="00F2245A"/>
    <w:rsid w:val="00F319DF"/>
    <w:rsid w:val="00F32CE9"/>
    <w:rsid w:val="00F503BA"/>
    <w:rsid w:val="00F53F16"/>
    <w:rsid w:val="00F55A08"/>
    <w:rsid w:val="00F62209"/>
    <w:rsid w:val="00F6620F"/>
    <w:rsid w:val="00F738FD"/>
    <w:rsid w:val="00F816E4"/>
    <w:rsid w:val="00F83933"/>
    <w:rsid w:val="00F85E82"/>
    <w:rsid w:val="00F86601"/>
    <w:rsid w:val="00F92E16"/>
    <w:rsid w:val="00F977A1"/>
    <w:rsid w:val="00FA3A5F"/>
    <w:rsid w:val="00FA7E2F"/>
    <w:rsid w:val="00FD008B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0321C"/>
  <w14:defaultImageDpi w14:val="300"/>
  <w15:docId w15:val="{4505EBFF-6BB3-4CA2-9365-16564953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B9D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40AE2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40AE2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40AE2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40AE2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40AE2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40AE2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,Numerowanie,L1,Akapit z listą5,BulletC,Obiekt,List Paragraph1,List Paragraph,RR PGE Akapit z listą,Styl 1,Akapit z listą BS,Bulleted list,Odstavec,Podsis rysunku,T_SZ_List Paragraph,Dot pt,Wyliczanie,lp1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,paragraf Znak,Numerowanie Znak,L1 Znak,Akapit z listą5 Znak,BulletC Znak,Obiekt Znak,List Paragraph1 Znak,List Paragraph Znak,RR PGE Akapit z listą Znak,Styl 1 Znak,Akapit z listą BS Znak,lp1 Znak"/>
    <w:link w:val="Akapitzlist"/>
    <w:uiPriority w:val="99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40AE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40AE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40AE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40AE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40AE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40AE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paragraph" w:customStyle="1" w:styleId="pkt">
    <w:name w:val="pkt"/>
    <w:basedOn w:val="Normalny"/>
    <w:qFormat/>
    <w:rsid w:val="00E40AE2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Nagwekmniejszyrodek">
    <w:name w:val="Nagłówek mniejszy środek"/>
    <w:basedOn w:val="Normalny"/>
    <w:next w:val="Normalny"/>
    <w:rsid w:val="00E40AE2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Styl">
    <w:name w:val="Styl"/>
    <w:link w:val="StylZnak"/>
    <w:qFormat/>
    <w:rsid w:val="00E40AE2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E40AE2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40AE2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40AE2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  <w:style w:type="paragraph" w:styleId="Poprawka">
    <w:name w:val="Revision"/>
    <w:hidden/>
    <w:uiPriority w:val="99"/>
    <w:semiHidden/>
    <w:rsid w:val="00F92E16"/>
    <w:rPr>
      <w:rFonts w:ascii="Times New Roman" w:eastAsia="Times New Roman" w:hAnsi="Times New Roman" w:cs="Times New Roman"/>
      <w:lang w:val="pl-PL"/>
    </w:rPr>
  </w:style>
  <w:style w:type="paragraph" w:customStyle="1" w:styleId="Default">
    <w:name w:val="Default"/>
    <w:rsid w:val="00E8020E"/>
    <w:pPr>
      <w:autoSpaceDE w:val="0"/>
      <w:autoSpaceDN w:val="0"/>
      <w:adjustRightInd w:val="0"/>
    </w:pPr>
    <w:rPr>
      <w:rFonts w:ascii="Arial" w:hAnsi="Arial" w:cs="Arial"/>
      <w:color w:val="000000"/>
      <w:lang w:val="pl-PL" w:eastAsia="en-US"/>
    </w:rPr>
  </w:style>
  <w:style w:type="paragraph" w:styleId="Zwykytekst">
    <w:name w:val="Plain Text"/>
    <w:basedOn w:val="Normalny"/>
    <w:link w:val="ZwykytekstZnak"/>
    <w:uiPriority w:val="99"/>
    <w:rsid w:val="00DF5B62"/>
    <w:pPr>
      <w:autoSpaceDE w:val="0"/>
      <w:autoSpaceDN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5B62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6B730A1A921249B9A224F37C52A7F9" ma:contentTypeVersion="13" ma:contentTypeDescription="Utwórz nowy dokument." ma:contentTypeScope="" ma:versionID="15afa47cd99c1798d35d39f6ef34aedd">
  <xsd:schema xmlns:xsd="http://www.w3.org/2001/XMLSchema" xmlns:xs="http://www.w3.org/2001/XMLSchema" xmlns:p="http://schemas.microsoft.com/office/2006/metadata/properties" xmlns:ns3="185b87b2-b920-4e97-b148-571051c32762" xmlns:ns4="115d3566-3fb5-4f28-8716-ed84f573089e" targetNamespace="http://schemas.microsoft.com/office/2006/metadata/properties" ma:root="true" ma:fieldsID="20769447f6baa449876d4def9ce3a403" ns3:_="" ns4:_="">
    <xsd:import namespace="185b87b2-b920-4e97-b148-571051c32762"/>
    <xsd:import namespace="115d3566-3fb5-4f28-8716-ed84f57308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b87b2-b920-4e97-b148-571051c327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d3566-3fb5-4f28-8716-ed84f5730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CE8474-298F-445D-AA01-A9E54BA7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b87b2-b920-4e97-b148-571051c32762"/>
    <ds:schemaRef ds:uri="115d3566-3fb5-4f28-8716-ed84f5730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0223C-ACCE-4632-B20C-CB30B6986B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9361D6-C500-49CC-BD3E-F3BC909D58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D24747-31FB-4C33-9345-03C10B9F31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1216</TotalTime>
  <Pages>10</Pages>
  <Words>2280</Words>
  <Characters>13686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tsg053@tsg.gda.pl</cp:lastModifiedBy>
  <cp:revision>46</cp:revision>
  <cp:lastPrinted>2022-07-29T06:03:00Z</cp:lastPrinted>
  <dcterms:created xsi:type="dcterms:W3CDTF">2021-04-07T12:47:00Z</dcterms:created>
  <dcterms:modified xsi:type="dcterms:W3CDTF">2023-07-14T08:23:00Z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0x010100686B730A1A921249B9A224F37C52A7F9</vt:lpwstr>
  </property>
</Properties>
</file>