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A410D" w14:textId="44B9B730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6E563DBC" w14:textId="77777777" w:rsidR="00E86ADD" w:rsidRPr="00D65BDA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3ADD6843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Nazwa (Firma) Wykonawcy – …………………….....................</w:t>
      </w:r>
      <w:r w:rsidR="00E86ADD" w:rsidRPr="00D65BDA">
        <w:rPr>
          <w:rFonts w:asciiTheme="minorHAnsi" w:hAnsiTheme="minorHAnsi" w:cstheme="minorHAnsi"/>
          <w:sz w:val="20"/>
          <w:szCs w:val="20"/>
          <w:lang w:eastAsia="pl-PL"/>
        </w:rPr>
        <w:t>............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</w:t>
      </w:r>
    </w:p>
    <w:p w14:paraId="29251C5F" w14:textId="77777777" w:rsidR="00E86ADD" w:rsidRPr="00D65BDA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D6991E2" w14:textId="77777777" w:rsidR="00E86ADD" w:rsidRPr="00D65BDA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1BA1BC9B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Adres Wykonawcy – ……...........................................</w:t>
      </w:r>
      <w:r w:rsidR="00E86ADD" w:rsidRPr="00D65BDA">
        <w:rPr>
          <w:rFonts w:asciiTheme="minorHAnsi" w:hAnsiTheme="minorHAnsi" w:cstheme="minorHAnsi"/>
          <w:sz w:val="20"/>
          <w:szCs w:val="20"/>
          <w:lang w:eastAsia="pl-PL"/>
        </w:rPr>
        <w:t>.........................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</w:t>
      </w:r>
    </w:p>
    <w:p w14:paraId="1D2BDA46" w14:textId="77777777" w:rsidR="00E86ADD" w:rsidRPr="00D65BDA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4386C21" w14:textId="77777777" w:rsidR="00E86ADD" w:rsidRPr="00D65BDA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54AC1DA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  <w:r w:rsidR="00E86ADD"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>…………</w:t>
      </w:r>
      <w:r w:rsidR="00E86ADD" w:rsidRPr="00D65BDA">
        <w:rPr>
          <w:rFonts w:asciiTheme="minorHAnsi" w:hAnsiTheme="minorHAnsi" w:cstheme="minorHAnsi"/>
          <w:sz w:val="20"/>
          <w:szCs w:val="20"/>
          <w:lang w:eastAsia="pl-PL"/>
        </w:rPr>
        <w:t>…………….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</w:t>
      </w:r>
    </w:p>
    <w:p w14:paraId="08565762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A869204" w14:textId="77777777" w:rsidR="00E86ADD" w:rsidRPr="00D65BDA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1BFA988" w14:textId="3ED33166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val="pt-PT" w:eastAsia="pl-PL"/>
        </w:rPr>
        <w:t>Tel. - ....................</w:t>
      </w:r>
      <w:r w:rsidR="00E86ADD"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...................</w:t>
      </w:r>
      <w:r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.............................; E-mail: ..................................</w:t>
      </w:r>
      <w:r w:rsidR="00E86ADD"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</w:t>
      </w:r>
      <w:r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......................................;</w:t>
      </w:r>
    </w:p>
    <w:p w14:paraId="10D7AEDC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</w:p>
    <w:p w14:paraId="6E414392" w14:textId="77777777" w:rsidR="00E86ADD" w:rsidRPr="00D65BDA" w:rsidRDefault="00E86ADD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</w:p>
    <w:p w14:paraId="3D5BE957" w14:textId="1A2156DE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pt-PT"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val="pt-PT" w:eastAsia="pl-PL"/>
        </w:rPr>
        <w:t>NIP - ...........................................</w:t>
      </w:r>
      <w:r w:rsidR="00E86ADD"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</w:t>
      </w:r>
      <w:r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................; REGON - .....................</w:t>
      </w:r>
      <w:r w:rsidR="00E86ADD"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.......................................................</w:t>
      </w:r>
      <w:r w:rsidRPr="00D65BDA">
        <w:rPr>
          <w:rFonts w:asciiTheme="minorHAnsi" w:hAnsiTheme="minorHAnsi" w:cstheme="minorHAnsi"/>
          <w:sz w:val="20"/>
          <w:szCs w:val="20"/>
          <w:lang w:val="pt-PT" w:eastAsia="pl-PL"/>
        </w:rPr>
        <w:t>........................;</w:t>
      </w:r>
    </w:p>
    <w:p w14:paraId="0A138A06" w14:textId="77777777" w:rsidR="00010896" w:rsidRPr="00D65BDA" w:rsidRDefault="00010896" w:rsidP="00D65BD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pt-PT" w:eastAsia="pl-PL"/>
        </w:rPr>
      </w:pPr>
    </w:p>
    <w:p w14:paraId="1CB467F5" w14:textId="77777777" w:rsidR="00E86ADD" w:rsidRPr="00D65BDA" w:rsidRDefault="00E86ADD" w:rsidP="00D65BDA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i/>
          <w:sz w:val="20"/>
          <w:szCs w:val="20"/>
          <w:lang w:val="pt-PT" w:eastAsia="pl-PL"/>
        </w:rPr>
      </w:pPr>
    </w:p>
    <w:p w14:paraId="2AA2AC5F" w14:textId="44FFDCFB" w:rsidR="000B4F17" w:rsidRPr="00D65BDA" w:rsidRDefault="000B4F17" w:rsidP="00D65BDA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D65BDA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D65BDA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D65BDA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</w:t>
      </w:r>
      <w:r w:rsidR="00396A0A" w:rsidRPr="00D65BDA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 fakultatywnymi negocjacjami </w:t>
      </w:r>
      <w:r w:rsidRPr="00D65BDA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na </w:t>
      </w:r>
      <w:r w:rsidRPr="00D65BDA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783278" w:rsidRPr="00D65BDA">
        <w:rPr>
          <w:rFonts w:asciiTheme="minorHAnsi" w:hAnsiTheme="minorHAnsi" w:cstheme="minorHAnsi"/>
          <w:b/>
          <w:bCs/>
          <w:i/>
          <w:sz w:val="20"/>
          <w:szCs w:val="20"/>
        </w:rPr>
        <w:t>dostawy stacji do butelek w ramach realizacji programu "Inicjatywa Doskonałości - Uczelnia Badawcza"</w:t>
      </w:r>
      <w:r w:rsidR="00783278" w:rsidRPr="00D65BDA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dla Uniwersytetu Jagiellońskiego – Collegium Medicum w Krakowie</w:t>
      </w:r>
      <w:r w:rsidR="00C671AC"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ar-SA"/>
        </w:rPr>
        <w:t>,</w:t>
      </w:r>
    </w:p>
    <w:p w14:paraId="3DBB8816" w14:textId="77777777" w:rsidR="00010896" w:rsidRPr="00D65BDA" w:rsidRDefault="00010896" w:rsidP="00D65BDA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D65BDA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D65BDA" w:rsidRDefault="00010896" w:rsidP="00D65BDA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D65BDA" w:rsidRDefault="00010896" w:rsidP="00D65BDA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D65BDA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D65BDA" w:rsidRDefault="00E91AA7" w:rsidP="00D65BDA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68EB8DB1" w14:textId="77777777" w:rsidR="00EB0299" w:rsidRPr="00D65BDA" w:rsidRDefault="000B4F17" w:rsidP="00D65BDA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3C2B4F1A" w14:textId="77777777" w:rsidR="007918D9" w:rsidRPr="00D65BDA" w:rsidRDefault="007918D9" w:rsidP="00D65BDA">
      <w:pPr>
        <w:tabs>
          <w:tab w:val="left" w:pos="284"/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0BA82B56" w14:textId="4D9795D9" w:rsidR="00001B8E" w:rsidRPr="00D65BDA" w:rsidRDefault="00EB0299" w:rsidP="00D65BDA">
      <w:pPr>
        <w:pStyle w:val="Akapitzlist"/>
        <w:numPr>
          <w:ilvl w:val="1"/>
          <w:numId w:val="136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bookmarkStart w:id="0" w:name="_Hlk173145677"/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>w zakresie części 1 zamówienia – Stacji półautomatycznej do brudnych butelek - odkapslowanie, opróżnianie</w:t>
      </w:r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br/>
        <w:t>– 1 szt.:</w:t>
      </w:r>
      <w:r w:rsidR="00001B8E"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</w:t>
      </w:r>
      <w:r w:rsidR="00001B8E" w:rsidRPr="00D65BDA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1B6C68D7" w14:textId="77777777" w:rsidR="00001B8E" w:rsidRPr="00D65BDA" w:rsidRDefault="00001B8E" w:rsidP="00D65BDA">
      <w:pPr>
        <w:pStyle w:val="Akapitzlist"/>
        <w:tabs>
          <w:tab w:val="left" w:pos="284"/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7E53F592" w14:textId="77777777" w:rsidR="00EB0299" w:rsidRPr="00D65BDA" w:rsidRDefault="00EB029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za łączną kwotę netto: ……….……… zł plus należny podatek VAT w wysokości ...... %, tj. …… zł, co daje kwotę ................................ zł brutto (słownie złotych brutto: .................................................................... ), </w:t>
      </w:r>
    </w:p>
    <w:p w14:paraId="3936A46C" w14:textId="4878BA18" w:rsidR="007918D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1.1.1</w:t>
      </w:r>
      <w:bookmarkStart w:id="1" w:name="_Hlk173146477"/>
      <w:r w:rsidRPr="00D65BDA">
        <w:rPr>
          <w:rFonts w:asciiTheme="minorHAnsi" w:hAnsiTheme="minorHAnsi" w:cstheme="minorHAnsi"/>
          <w:sz w:val="20"/>
          <w:szCs w:val="20"/>
        </w:rPr>
        <w:t xml:space="preserve"> </w:t>
      </w:r>
      <w:r w:rsidR="00EB0299" w:rsidRPr="00D65BDA">
        <w:rPr>
          <w:rFonts w:asciiTheme="minorHAnsi" w:hAnsiTheme="minorHAnsi" w:cstheme="minorHAnsi"/>
          <w:sz w:val="20"/>
          <w:szCs w:val="20"/>
        </w:rPr>
        <w:t xml:space="preserve">Deklarujemy wykonanie zamówienia </w:t>
      </w:r>
      <w:r w:rsidR="000F27C1" w:rsidRPr="00D65BDA">
        <w:rPr>
          <w:rFonts w:asciiTheme="minorHAnsi" w:hAnsiTheme="minorHAnsi" w:cstheme="minorHAnsi"/>
          <w:sz w:val="20"/>
          <w:szCs w:val="20"/>
        </w:rPr>
        <w:t>w terminie wskazanym w pkt 6) SWZ, tj. w terminie do 31.12.2025r., przy czym do 18 tygodni, począwszy od daty powiadomienia Wykonawcy przez Zamawiającego o możliwości realizacji, po odebraniu budynku, który przewidywany jest na maj 2025, oraz po odebraniu instalacji systemu automatycznego pojenia i sprężarek</w:t>
      </w:r>
      <w:r w:rsidRPr="00D65BDA">
        <w:rPr>
          <w:rFonts w:asciiTheme="minorHAnsi" w:hAnsiTheme="minorHAnsi" w:cstheme="minorHAnsi"/>
          <w:sz w:val="20"/>
          <w:szCs w:val="20"/>
        </w:rPr>
        <w:t>.</w:t>
      </w:r>
    </w:p>
    <w:p w14:paraId="5DB6B821" w14:textId="004E9EE0" w:rsidR="00EB029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Zamawiający zastrzega, że może przesunąć termin przewidziany na realizację zamówienia ze względu na przesunięcie </w:t>
      </w:r>
      <w:r w:rsidRPr="00D65BDA">
        <w:rPr>
          <w:rFonts w:asciiTheme="minorHAnsi" w:hAnsiTheme="minorHAnsi" w:cstheme="minorHAnsi"/>
          <w:sz w:val="20"/>
          <w:szCs w:val="20"/>
        </w:rPr>
        <w:lastRenderedPageBreak/>
        <w:t>terminu odbioru budynku, na przesunięcie wynikające z odbioru instalacji doprowadzających wodę i sprężone powietrze do miejsca instalacji stacji do butelek, które Zamawiający zleca podmiotowi zewnętrznemu do wykonania.</w:t>
      </w:r>
    </w:p>
    <w:p w14:paraId="769196E0" w14:textId="0B30B0EC" w:rsidR="00EB029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1.1.2 Deklarujemy udzielenie gwarancji na okres ….. miesięcy* (minimum 24 miesiące), liczony od daty podpisania bez zastrzeżeń protokołu odbioru przedmiotu zamówienia (w przypadku pozostawienia wolnego pola Zamawiający przyjmie 24 miesiące).</w:t>
      </w:r>
      <w:r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 xml:space="preserve">* - warunek dodatkowo punktowany, wypełnić z uwzględnieniem informacji zawartych pkt. </w:t>
      </w:r>
      <w:r w:rsidR="000F27C1"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5</w:t>
      </w:r>
      <w:r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) SWZ oraz pkt. 1</w:t>
      </w:r>
      <w:r w:rsidR="000F27C1"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7</w:t>
      </w:r>
      <w:r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) SWZ</w:t>
      </w:r>
    </w:p>
    <w:p w14:paraId="4DDE43AE" w14:textId="6D2FDDF9" w:rsidR="007918D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1.1.3. Deklarujemy świadczenie </w:t>
      </w:r>
      <w:bookmarkStart w:id="2" w:name="_Hlk173148016"/>
      <w:r w:rsidRPr="00D65BDA">
        <w:rPr>
          <w:rFonts w:asciiTheme="minorHAnsi" w:hAnsiTheme="minorHAnsi" w:cstheme="minorHAnsi"/>
          <w:sz w:val="20"/>
          <w:szCs w:val="20"/>
        </w:rPr>
        <w:t>serwisu gwarancyjnego producenta lub autoryzowanego serwisu gwarancyjnego producenta</w:t>
      </w:r>
      <w:bookmarkEnd w:id="2"/>
      <w:r w:rsidRPr="00D65BDA">
        <w:rPr>
          <w:rFonts w:asciiTheme="minorHAnsi" w:hAnsiTheme="minorHAnsi" w:cstheme="minorHAnsi"/>
          <w:sz w:val="20"/>
          <w:szCs w:val="20"/>
        </w:rPr>
        <w:t xml:space="preserve"> w okresie gwarancji na warunkach określonych w SWZ i projektowanych postanowieniach umowy. Serwis </w:t>
      </w:r>
    </w:p>
    <w:p w14:paraId="066A4E20" w14:textId="62D748C5" w:rsidR="00EB029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wykonywać będzie dla przedmiotu umowy:..........................., </w:t>
      </w:r>
      <w:proofErr w:type="spellStart"/>
      <w:r w:rsidRPr="00D65BDA">
        <w:rPr>
          <w:rFonts w:asciiTheme="minorHAnsi" w:hAnsiTheme="minorHAnsi" w:cstheme="minorHAnsi"/>
          <w:sz w:val="20"/>
          <w:szCs w:val="20"/>
        </w:rPr>
        <w:t>tel</w:t>
      </w:r>
      <w:proofErr w:type="spellEnd"/>
      <w:r w:rsidRPr="00D65BDA">
        <w:rPr>
          <w:rFonts w:asciiTheme="minorHAnsi" w:hAnsiTheme="minorHAnsi" w:cstheme="minorHAnsi"/>
          <w:sz w:val="20"/>
          <w:szCs w:val="20"/>
        </w:rPr>
        <w:t>: ........................ , e-mail: .......................... .</w:t>
      </w:r>
    </w:p>
    <w:bookmarkEnd w:id="1"/>
    <w:p w14:paraId="5C3FD7A0" w14:textId="77777777" w:rsidR="007918D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bookmarkEnd w:id="0"/>
    <w:p w14:paraId="71B85319" w14:textId="16054FAB" w:rsidR="00001B8E" w:rsidRPr="00D65BDA" w:rsidRDefault="00EB029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1.2 </w:t>
      </w:r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w zakresie części 2 zamówienia – </w:t>
      </w:r>
      <w:bookmarkStart w:id="3" w:name="_Hlk173145793"/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Stacji do napełniania butelek – 2 szt. </w:t>
      </w:r>
      <w:bookmarkEnd w:id="3"/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oraz </w:t>
      </w:r>
      <w:bookmarkStart w:id="4" w:name="_Hlk173145828"/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>Stacji do kapslowania butelek</w:t>
      </w:r>
      <w:r w:rsidR="00001B8E"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br/>
      </w:r>
      <w:r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>– 2 szt.:</w:t>
      </w:r>
      <w:bookmarkEnd w:id="4"/>
      <w:r w:rsidR="00001B8E" w:rsidRPr="00D65BDA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717333D6" w14:textId="77777777" w:rsidR="00001B8E" w:rsidRPr="00D65BDA" w:rsidRDefault="00001B8E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45565422" w14:textId="7FE766E2" w:rsidR="00EB0299" w:rsidRPr="00D65BDA" w:rsidRDefault="00EB029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za łączną kwotę netto: ……….……… zł plus należny podatek VAT w wysokości ...... %, tj. …… zł, co daje kwotę ................................ zł brutto (słownie złotych brutto: .................................................................... ), gdzie:</w:t>
      </w:r>
    </w:p>
    <w:p w14:paraId="016D0C6E" w14:textId="77777777" w:rsidR="00155D53" w:rsidRPr="00D65BDA" w:rsidRDefault="00155D53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52BB05D3" w14:textId="188831B5" w:rsidR="00155D53" w:rsidRPr="00D65BDA" w:rsidRDefault="00155D53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1.2.1 za dostawę stacji do napełniania butelek </w:t>
      </w:r>
      <w:r w:rsidRPr="00D65BDA">
        <w:rPr>
          <w:rFonts w:asciiTheme="minorHAnsi" w:hAnsiTheme="minorHAnsi" w:cstheme="minorHAnsi"/>
          <w:sz w:val="20"/>
          <w:szCs w:val="20"/>
          <w:u w:val="single"/>
        </w:rPr>
        <w:t>– 2 szt</w:t>
      </w:r>
      <w:r w:rsidRPr="00D65BDA">
        <w:rPr>
          <w:rFonts w:asciiTheme="minorHAnsi" w:hAnsiTheme="minorHAnsi" w:cstheme="minorHAnsi"/>
          <w:sz w:val="20"/>
          <w:szCs w:val="20"/>
        </w:rPr>
        <w:t>., potwierdzoną protokołem odbioru przez obie strony umowy, za łączną kwotę netto: ……….……… zł (słownie złotych netto: ……………..) plus należny podatek VAT w wysokości ...... %, tj. …… zł (słownie złotych: …..), co daje kwotę ........................ zł brutto, gdzie:</w:t>
      </w:r>
    </w:p>
    <w:p w14:paraId="1BE67F1C" w14:textId="5484EB95" w:rsidR="00EB0299" w:rsidRPr="00D65BDA" w:rsidRDefault="00155D53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1.2.1.1</w:t>
      </w:r>
      <w:r w:rsidR="007918D9" w:rsidRPr="00D65BDA">
        <w:rPr>
          <w:rFonts w:asciiTheme="minorHAnsi" w:hAnsiTheme="minorHAnsi" w:cstheme="minorHAnsi"/>
          <w:sz w:val="20"/>
          <w:szCs w:val="20"/>
        </w:rPr>
        <w:t xml:space="preserve"> s</w:t>
      </w:r>
      <w:r w:rsidR="00EB0299" w:rsidRPr="00D65BDA">
        <w:rPr>
          <w:rFonts w:asciiTheme="minorHAnsi" w:hAnsiTheme="minorHAnsi" w:cstheme="minorHAnsi"/>
          <w:sz w:val="20"/>
          <w:szCs w:val="20"/>
        </w:rPr>
        <w:t xml:space="preserve">tację do napełniania butelek </w:t>
      </w:r>
      <w:r w:rsidR="00EB0299" w:rsidRPr="00D65BDA">
        <w:rPr>
          <w:rFonts w:asciiTheme="minorHAnsi" w:hAnsiTheme="minorHAnsi" w:cstheme="minorHAnsi"/>
          <w:sz w:val="20"/>
          <w:szCs w:val="20"/>
          <w:u w:val="single"/>
        </w:rPr>
        <w:t>– 1 szt</w:t>
      </w:r>
      <w:r w:rsidR="00EB0299" w:rsidRPr="00D65BDA">
        <w:rPr>
          <w:rFonts w:asciiTheme="minorHAnsi" w:hAnsiTheme="minorHAnsi" w:cstheme="minorHAnsi"/>
          <w:sz w:val="20"/>
          <w:szCs w:val="20"/>
        </w:rPr>
        <w:t>. oferujemy za kwotę netto: …………… zł plus należny podatek VAT w wysokości ...... %, tj. …… zł, co daje kwotę ..................... zł brutto (słownie złotych brutto: ............................................ ),</w:t>
      </w:r>
    </w:p>
    <w:p w14:paraId="199F4630" w14:textId="05BBDA17" w:rsidR="00155D53" w:rsidRPr="00D65BDA" w:rsidRDefault="00155D53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1.2.2</w:t>
      </w:r>
      <w:r w:rsidR="007918D9" w:rsidRPr="00D65BDA">
        <w:rPr>
          <w:rFonts w:asciiTheme="minorHAnsi" w:hAnsiTheme="minorHAnsi" w:cstheme="minorHAnsi"/>
          <w:sz w:val="20"/>
          <w:szCs w:val="20"/>
        </w:rPr>
        <w:t xml:space="preserve"> </w:t>
      </w:r>
      <w:r w:rsidRPr="00D65BDA">
        <w:rPr>
          <w:rFonts w:asciiTheme="minorHAnsi" w:eastAsia="Times New Roman" w:hAnsiTheme="minorHAnsi" w:cstheme="minorHAnsi"/>
          <w:bCs/>
          <w:color w:val="000000" w:themeColor="text1"/>
          <w:sz w:val="20"/>
          <w:szCs w:val="20"/>
          <w:lang w:val="x-none" w:eastAsia="pl-PL"/>
        </w:rPr>
        <w:t xml:space="preserve">za dostawę stacji do kapslowania butelek </w:t>
      </w:r>
      <w:r w:rsidRPr="00D65BDA">
        <w:rPr>
          <w:rFonts w:asciiTheme="minorHAnsi" w:eastAsia="Times New Roman" w:hAnsiTheme="minorHAnsi" w:cstheme="minorHAnsi"/>
          <w:bCs/>
          <w:color w:val="000000" w:themeColor="text1"/>
          <w:sz w:val="20"/>
          <w:szCs w:val="20"/>
          <w:u w:val="single"/>
          <w:lang w:val="x-none" w:eastAsia="pl-PL"/>
        </w:rPr>
        <w:t>– 2 szt</w:t>
      </w:r>
      <w:r w:rsidRPr="00D65BDA">
        <w:rPr>
          <w:rFonts w:asciiTheme="minorHAnsi" w:eastAsia="Times New Roman" w:hAnsiTheme="minorHAnsi" w:cstheme="minorHAnsi"/>
          <w:bCs/>
          <w:color w:val="000000" w:themeColor="text1"/>
          <w:sz w:val="20"/>
          <w:szCs w:val="20"/>
          <w:lang w:val="x-none" w:eastAsia="pl-PL"/>
        </w:rPr>
        <w:t>., potwierdzoną protokołem odbioru przez obie strony umowy, za łączną kwotę netto: ……….……… zł (słownie złotych netto: ……………..) plus należny podatek VAT w wysokości ...... %, tj. …… zł (słownie złotych: …..), co daje kwotę ........................ zł brutto, gdzie:</w:t>
      </w:r>
    </w:p>
    <w:p w14:paraId="25647223" w14:textId="24130851" w:rsidR="00EB0299" w:rsidRPr="00D65BDA" w:rsidRDefault="00155D53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1.2.2.1 </w:t>
      </w:r>
      <w:r w:rsidR="007918D9" w:rsidRPr="00D65BDA">
        <w:rPr>
          <w:rFonts w:asciiTheme="minorHAnsi" w:hAnsiTheme="minorHAnsi" w:cstheme="minorHAnsi"/>
          <w:sz w:val="20"/>
          <w:szCs w:val="20"/>
        </w:rPr>
        <w:t>s</w:t>
      </w:r>
      <w:r w:rsidR="00EB0299" w:rsidRPr="00D65BDA">
        <w:rPr>
          <w:rFonts w:asciiTheme="minorHAnsi" w:hAnsiTheme="minorHAnsi" w:cstheme="minorHAnsi"/>
          <w:sz w:val="20"/>
          <w:szCs w:val="20"/>
        </w:rPr>
        <w:t xml:space="preserve">tację do kapslowania butelek </w:t>
      </w:r>
      <w:r w:rsidR="00EB0299" w:rsidRPr="00D65BDA">
        <w:rPr>
          <w:rFonts w:asciiTheme="minorHAnsi" w:hAnsiTheme="minorHAnsi" w:cstheme="minorHAnsi"/>
          <w:sz w:val="20"/>
          <w:szCs w:val="20"/>
          <w:u w:val="single"/>
        </w:rPr>
        <w:t>– 1 szt</w:t>
      </w:r>
      <w:r w:rsidR="00EB0299" w:rsidRPr="00D65BDA">
        <w:rPr>
          <w:rFonts w:asciiTheme="minorHAnsi" w:hAnsiTheme="minorHAnsi" w:cstheme="minorHAnsi"/>
          <w:sz w:val="20"/>
          <w:szCs w:val="20"/>
        </w:rPr>
        <w:t>. oferujemy za kwotę netto: ……… zł plus należny podatek VAT w wysokości ...... %, tj. …… zł, co daje kwotę ........................... zł brutto (słownie złotych brutto: ........................................................ ).</w:t>
      </w:r>
    </w:p>
    <w:p w14:paraId="3B748B0B" w14:textId="7AEF344B" w:rsidR="007918D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1.2.</w:t>
      </w:r>
      <w:r w:rsidR="00155D53" w:rsidRPr="00D65BDA">
        <w:rPr>
          <w:rFonts w:asciiTheme="minorHAnsi" w:hAnsiTheme="minorHAnsi" w:cstheme="minorHAnsi"/>
          <w:sz w:val="20"/>
          <w:szCs w:val="20"/>
        </w:rPr>
        <w:t>3</w:t>
      </w:r>
      <w:r w:rsidRPr="00D65BDA">
        <w:rPr>
          <w:rFonts w:asciiTheme="minorHAnsi" w:hAnsiTheme="minorHAnsi" w:cstheme="minorHAnsi"/>
          <w:sz w:val="20"/>
          <w:szCs w:val="20"/>
        </w:rPr>
        <w:t xml:space="preserve"> Deklarujemy wykonanie zamówienia </w:t>
      </w:r>
      <w:r w:rsidR="000F27C1" w:rsidRPr="00D65BDA">
        <w:rPr>
          <w:rFonts w:asciiTheme="minorHAnsi" w:hAnsiTheme="minorHAnsi" w:cstheme="minorHAnsi"/>
          <w:sz w:val="20"/>
          <w:szCs w:val="20"/>
        </w:rPr>
        <w:t>w terminie wskazanym w pkt 6) SWZ, tj. w terminie do 31.12.2025r., przy czym do 18 tygodni, począwszy od daty powiadomienia Wykonawcy przez Zamawiającego o możliwości realizacji, po odebraniu budynku, który przewidywany jest na maj 2025, oraz po odebraniu instalacji systemu automatycznego pojenia i sprężarek</w:t>
      </w:r>
      <w:r w:rsidRPr="00D65BDA">
        <w:rPr>
          <w:rFonts w:asciiTheme="minorHAnsi" w:hAnsiTheme="minorHAnsi" w:cstheme="minorHAnsi"/>
          <w:sz w:val="20"/>
          <w:szCs w:val="20"/>
        </w:rPr>
        <w:t>.</w:t>
      </w:r>
    </w:p>
    <w:p w14:paraId="01070A3A" w14:textId="77777777" w:rsidR="007918D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Zamawiający zastrzega, że może przesunąć termin przewidziany na realizację zamówienia ze względu na przesunięcie terminu odbioru budynku, na przesunięcie wynikające z odbioru instalacji doprowadzających wodę i sprężone powietrze do miejsca instalacji stacji do butelek, które Zamawiający zleca podmiotowi zewnętrznemu do wykonania.</w:t>
      </w:r>
    </w:p>
    <w:p w14:paraId="062015C3" w14:textId="76AF9036" w:rsidR="007918D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73315200"/>
      <w:r w:rsidRPr="00D65BDA">
        <w:rPr>
          <w:rFonts w:asciiTheme="minorHAnsi" w:hAnsiTheme="minorHAnsi" w:cstheme="minorHAnsi"/>
          <w:sz w:val="20"/>
          <w:szCs w:val="20"/>
        </w:rPr>
        <w:t>1.2.</w:t>
      </w:r>
      <w:r w:rsidR="00155D53" w:rsidRPr="00D65BDA">
        <w:rPr>
          <w:rFonts w:asciiTheme="minorHAnsi" w:hAnsiTheme="minorHAnsi" w:cstheme="minorHAnsi"/>
          <w:sz w:val="20"/>
          <w:szCs w:val="20"/>
        </w:rPr>
        <w:t>4</w:t>
      </w:r>
      <w:r w:rsidRPr="00D65BDA">
        <w:rPr>
          <w:rFonts w:asciiTheme="minorHAnsi" w:hAnsiTheme="minorHAnsi" w:cstheme="minorHAnsi"/>
          <w:sz w:val="20"/>
          <w:szCs w:val="20"/>
        </w:rPr>
        <w:t xml:space="preserve"> Deklarujemy udzielenie gwarancji na okres ….. miesięcy* (minimum 24 miesiące)</w:t>
      </w:r>
      <w:r w:rsidR="000F27C1" w:rsidRPr="00D65BDA">
        <w:rPr>
          <w:rFonts w:asciiTheme="minorHAnsi" w:hAnsiTheme="minorHAnsi" w:cstheme="minorHAnsi"/>
          <w:sz w:val="20"/>
          <w:szCs w:val="20"/>
        </w:rPr>
        <w:t xml:space="preserve"> dla oferowanych </w:t>
      </w:r>
      <w:r w:rsidR="00E1540D" w:rsidRPr="00D65BDA">
        <w:rPr>
          <w:rFonts w:asciiTheme="minorHAnsi" w:hAnsiTheme="minorHAnsi" w:cstheme="minorHAnsi"/>
          <w:sz w:val="20"/>
          <w:szCs w:val="20"/>
        </w:rPr>
        <w:t>s</w:t>
      </w:r>
      <w:r w:rsidR="000F27C1"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>tacji do napełniania butelek</w:t>
      </w:r>
      <w:r w:rsidR="000F27C1" w:rsidRPr="00D65BDA">
        <w:rPr>
          <w:rFonts w:asciiTheme="minorHAnsi" w:hAnsiTheme="minorHAnsi" w:cstheme="minorHAnsi"/>
          <w:sz w:val="20"/>
          <w:szCs w:val="20"/>
        </w:rPr>
        <w:t xml:space="preserve"> (każdej ze stacji z osobna) oraz ….. miesięcy* (minimum 24 miesiące) dla oferowanych </w:t>
      </w:r>
      <w:r w:rsidR="00E1540D" w:rsidRPr="00D65BDA">
        <w:rPr>
          <w:rFonts w:asciiTheme="minorHAnsi" w:hAnsiTheme="minorHAnsi" w:cstheme="minorHAnsi"/>
          <w:sz w:val="20"/>
          <w:szCs w:val="20"/>
        </w:rPr>
        <w:t>s</w:t>
      </w:r>
      <w:r w:rsidR="000F27C1" w:rsidRPr="00D65BDA">
        <w:rPr>
          <w:rFonts w:asciiTheme="minorHAnsi" w:hAnsiTheme="minorHAnsi" w:cstheme="minorHAnsi"/>
          <w:b/>
          <w:bCs/>
          <w:sz w:val="20"/>
          <w:szCs w:val="20"/>
          <w:u w:val="single"/>
        </w:rPr>
        <w:t>tacji do kapslowania butelek</w:t>
      </w:r>
      <w:r w:rsidR="000F27C1" w:rsidRPr="00D65BDA">
        <w:rPr>
          <w:rFonts w:asciiTheme="minorHAnsi" w:hAnsiTheme="minorHAnsi" w:cstheme="minorHAnsi"/>
          <w:sz w:val="20"/>
          <w:szCs w:val="20"/>
        </w:rPr>
        <w:t xml:space="preserve"> </w:t>
      </w:r>
      <w:r w:rsidR="00E1540D" w:rsidRPr="00D65BDA">
        <w:rPr>
          <w:rFonts w:asciiTheme="minorHAnsi" w:hAnsiTheme="minorHAnsi" w:cstheme="minorHAnsi"/>
          <w:sz w:val="20"/>
          <w:szCs w:val="20"/>
        </w:rPr>
        <w:t>(każdej ze stacji z osobna)</w:t>
      </w:r>
      <w:r w:rsidRPr="00D65BDA">
        <w:rPr>
          <w:rFonts w:asciiTheme="minorHAnsi" w:hAnsiTheme="minorHAnsi" w:cstheme="minorHAnsi"/>
          <w:sz w:val="20"/>
          <w:szCs w:val="20"/>
        </w:rPr>
        <w:t>, liczony od daty podpisania bez zastrzeżeń protokołu odbioru przedmiotu zamówienia (w przypadku pozostawienia wolnego pola Zamawiający przyjmie 24 miesiące).</w:t>
      </w:r>
      <w:r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 xml:space="preserve">* - warunek dodatkowo </w:t>
      </w:r>
      <w:r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lastRenderedPageBreak/>
        <w:t xml:space="preserve">punktowany, wypełnić z uwzględnieniem informacji zawartych pkt. </w:t>
      </w:r>
      <w:r w:rsidR="000F27C1"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5</w:t>
      </w:r>
      <w:r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) SWZ oraz pkt. 1</w:t>
      </w:r>
      <w:r w:rsidR="000F27C1"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7</w:t>
      </w:r>
      <w:r w:rsidRPr="00D65BDA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) SWZ</w:t>
      </w:r>
    </w:p>
    <w:bookmarkEnd w:id="5"/>
    <w:p w14:paraId="17EF8048" w14:textId="4FCF5BF7" w:rsidR="007918D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1</w:t>
      </w:r>
      <w:r w:rsidR="00435067" w:rsidRPr="00D65BDA">
        <w:rPr>
          <w:rFonts w:asciiTheme="minorHAnsi" w:hAnsiTheme="minorHAnsi" w:cstheme="minorHAnsi"/>
          <w:sz w:val="20"/>
          <w:szCs w:val="20"/>
        </w:rPr>
        <w:t>.</w:t>
      </w:r>
      <w:r w:rsidRPr="00D65BDA">
        <w:rPr>
          <w:rFonts w:asciiTheme="minorHAnsi" w:hAnsiTheme="minorHAnsi" w:cstheme="minorHAnsi"/>
          <w:sz w:val="20"/>
          <w:szCs w:val="20"/>
        </w:rPr>
        <w:t>2.</w:t>
      </w:r>
      <w:r w:rsidR="00155D53" w:rsidRPr="00D65BDA">
        <w:rPr>
          <w:rFonts w:asciiTheme="minorHAnsi" w:hAnsiTheme="minorHAnsi" w:cstheme="minorHAnsi"/>
          <w:sz w:val="20"/>
          <w:szCs w:val="20"/>
        </w:rPr>
        <w:t>5</w:t>
      </w:r>
      <w:r w:rsidRPr="00D65BDA">
        <w:rPr>
          <w:rFonts w:asciiTheme="minorHAnsi" w:hAnsiTheme="minorHAnsi" w:cstheme="minorHAnsi"/>
          <w:sz w:val="20"/>
          <w:szCs w:val="20"/>
        </w:rPr>
        <w:t xml:space="preserve"> Deklarujemy świadczenie serwisu gwarancyjnego producenta lub autoryzowanego serwisu gwarancyjnego producenta w okresie gwarancji na warunkach określonych w SWZ i projektowanych postanowieniach umowy. Serwis </w:t>
      </w:r>
    </w:p>
    <w:p w14:paraId="2CD6F19A" w14:textId="6B2F96B8" w:rsidR="00EB0299" w:rsidRPr="00D65BDA" w:rsidRDefault="007918D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wykonywać będzie dla przedmiotu umowy:..........................., </w:t>
      </w:r>
      <w:proofErr w:type="spellStart"/>
      <w:r w:rsidRPr="00D65BDA">
        <w:rPr>
          <w:rFonts w:asciiTheme="minorHAnsi" w:hAnsiTheme="minorHAnsi" w:cstheme="minorHAnsi"/>
          <w:sz w:val="20"/>
          <w:szCs w:val="20"/>
        </w:rPr>
        <w:t>tel</w:t>
      </w:r>
      <w:proofErr w:type="spellEnd"/>
      <w:r w:rsidRPr="00D65BDA">
        <w:rPr>
          <w:rFonts w:asciiTheme="minorHAnsi" w:hAnsiTheme="minorHAnsi" w:cstheme="minorHAnsi"/>
          <w:sz w:val="20"/>
          <w:szCs w:val="20"/>
        </w:rPr>
        <w:t xml:space="preserve">: ........................ , e-mail: .......................... </w:t>
      </w:r>
      <w:r w:rsidR="00592F18" w:rsidRPr="00D65BDA">
        <w:rPr>
          <w:rFonts w:asciiTheme="minorHAnsi" w:hAnsiTheme="minorHAnsi" w:cstheme="minorHAnsi"/>
          <w:sz w:val="20"/>
          <w:szCs w:val="20"/>
        </w:rPr>
        <w:t>(jeśli dla oferowanych stacji do napełniania butelek oraz stacji do kapslowania butelek mamy różne podmioty, proszę je tutaj oba wyszczególnić)</w:t>
      </w:r>
      <w:r w:rsidRPr="00D65BDA">
        <w:rPr>
          <w:rFonts w:asciiTheme="minorHAnsi" w:hAnsiTheme="minorHAnsi" w:cstheme="minorHAnsi"/>
          <w:sz w:val="20"/>
          <w:szCs w:val="20"/>
        </w:rPr>
        <w:t>.</w:t>
      </w:r>
    </w:p>
    <w:p w14:paraId="0E2271C5" w14:textId="77777777" w:rsidR="00EB0299" w:rsidRPr="00D65BDA" w:rsidRDefault="00EB0299" w:rsidP="00D65BDA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41C32C5" w14:textId="6B313453" w:rsidR="00407BA8" w:rsidRPr="00D65BDA" w:rsidRDefault="00087C0A" w:rsidP="00D65BD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Oświadczamy</w:t>
      </w:r>
      <w:bookmarkStart w:id="6" w:name="_Hlk173314415"/>
      <w:r w:rsidRPr="00D65BDA">
        <w:rPr>
          <w:rFonts w:asciiTheme="minorHAnsi" w:hAnsiTheme="minorHAnsi" w:cstheme="minorHAnsi"/>
          <w:sz w:val="20"/>
          <w:szCs w:val="20"/>
        </w:rPr>
        <w:t xml:space="preserve">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</w:t>
      </w:r>
      <w:bookmarkEnd w:id="6"/>
      <w:r w:rsidR="00E33878" w:rsidRPr="00D65BDA">
        <w:rPr>
          <w:rFonts w:asciiTheme="minorHAnsi" w:hAnsiTheme="minorHAnsi" w:cstheme="minorHAnsi"/>
          <w:sz w:val="20"/>
          <w:szCs w:val="20"/>
        </w:rPr>
        <w:t xml:space="preserve">, </w:t>
      </w:r>
      <w:r w:rsidRPr="00D65BDA">
        <w:rPr>
          <w:rFonts w:asciiTheme="minorHAnsi" w:hAnsiTheme="minorHAnsi" w:cstheme="minorHAnsi"/>
          <w:sz w:val="20"/>
          <w:szCs w:val="20"/>
        </w:rPr>
        <w:t xml:space="preserve">że oferowany przedmiot zamówienia jest fabrycznie nowy, nieużywany, </w:t>
      </w:r>
      <w:proofErr w:type="spellStart"/>
      <w:r w:rsidR="00435067" w:rsidRPr="00D65BDA">
        <w:rPr>
          <w:rFonts w:asciiTheme="minorHAnsi" w:hAnsiTheme="minorHAnsi" w:cstheme="minorHAnsi"/>
          <w:sz w:val="20"/>
          <w:szCs w:val="20"/>
        </w:rPr>
        <w:t>niepowystawowy</w:t>
      </w:r>
      <w:proofErr w:type="spellEnd"/>
      <w:r w:rsidR="00E33878" w:rsidRPr="00D65BDA">
        <w:rPr>
          <w:rFonts w:asciiTheme="minorHAnsi" w:hAnsiTheme="minorHAnsi" w:cstheme="minorHAnsi"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sz w:val="20"/>
          <w:szCs w:val="20"/>
        </w:rPr>
        <w:t>i wyprodukowany nie wcześniej niż w 2024r</w:t>
      </w:r>
      <w:r w:rsidR="002219EC" w:rsidRPr="00D65BDA">
        <w:rPr>
          <w:rFonts w:asciiTheme="minorHAnsi" w:hAnsiTheme="minorHAnsi" w:cstheme="minorHAnsi"/>
          <w:sz w:val="20"/>
          <w:szCs w:val="20"/>
        </w:rPr>
        <w:t>.</w:t>
      </w:r>
    </w:p>
    <w:p w14:paraId="7F51731D" w14:textId="446350B0" w:rsidR="00407BA8" w:rsidRPr="00D65BDA" w:rsidRDefault="00087C0A" w:rsidP="00D65BD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bookmarkStart w:id="7" w:name="_Hlk173146226"/>
      <w:r w:rsidRPr="00D65BDA">
        <w:rPr>
          <w:rFonts w:asciiTheme="minorHAnsi" w:hAnsiTheme="minorHAnsi" w:cstheme="minorHAnsi"/>
          <w:sz w:val="20"/>
          <w:szCs w:val="20"/>
          <w:lang w:eastAsia="pl-PL"/>
        </w:rPr>
        <w:t>Deklarujemy</w:t>
      </w:r>
      <w:r w:rsidR="00E33878" w:rsidRPr="00D65BDA">
        <w:rPr>
          <w:rFonts w:asciiTheme="minorHAnsi" w:hAnsiTheme="minorHAnsi" w:cstheme="minorHAnsi"/>
          <w:sz w:val="20"/>
          <w:szCs w:val="20"/>
        </w:rPr>
        <w:t xml:space="preserve">, odpowiednio w odniesieniu od jednej do dwóch części zamówienia, </w:t>
      </w:r>
      <w:r w:rsidR="00407BA8" w:rsidRPr="00D65BDA">
        <w:rPr>
          <w:rFonts w:asciiTheme="minorHAnsi" w:hAnsiTheme="minorHAnsi" w:cstheme="minorHAnsi"/>
          <w:sz w:val="20"/>
          <w:szCs w:val="20"/>
        </w:rPr>
        <w:t>przeprowadzenie 1-dniowego szkolenia w zakresie obsługi każdego z urządzeń (min. 6 godzin zegarowych dla każdego z urządzeń) dla 10 pracowników Zamawiającego, w terminie uzgodnionym z Zamawiającym w okresie realizacji zamówienia.</w:t>
      </w:r>
    </w:p>
    <w:bookmarkEnd w:id="7"/>
    <w:p w14:paraId="476E2085" w14:textId="64CC48A0" w:rsidR="00187759" w:rsidRPr="00D65BDA" w:rsidRDefault="00187759" w:rsidP="00D65BD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Oświadczamy</w:t>
      </w:r>
      <w:r w:rsidR="00E33878" w:rsidRPr="00D65BDA">
        <w:rPr>
          <w:rFonts w:asciiTheme="minorHAnsi" w:hAnsiTheme="minorHAnsi" w:cstheme="minorHAnsi"/>
          <w:sz w:val="20"/>
          <w:szCs w:val="20"/>
        </w:rPr>
        <w:t xml:space="preserve">, odpowiednio w odniesieniu od jednej do dwóch części zamówienia, </w:t>
      </w:r>
      <w:r w:rsidRPr="00D65BDA">
        <w:rPr>
          <w:rFonts w:asciiTheme="minorHAnsi" w:hAnsiTheme="minorHAnsi" w:cstheme="minorHAnsi"/>
          <w:sz w:val="20"/>
          <w:szCs w:val="20"/>
        </w:rPr>
        <w:t>iż oferowany przedmiot zamówienia odpowiada wymaganiom określonym przez Zamawiającego</w:t>
      </w:r>
      <w:r w:rsidR="00E33878" w:rsidRPr="00D65BDA">
        <w:rPr>
          <w:rFonts w:asciiTheme="minorHAnsi" w:hAnsiTheme="minorHAnsi" w:cstheme="minorHAnsi"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sz w:val="20"/>
          <w:szCs w:val="20"/>
        </w:rPr>
        <w:t>w treści SWZ</w:t>
      </w:r>
      <w:r w:rsidR="00407BA8" w:rsidRPr="00D65BDA">
        <w:rPr>
          <w:rFonts w:asciiTheme="minorHAnsi" w:hAnsiTheme="minorHAnsi" w:cstheme="minorHAnsi"/>
          <w:sz w:val="20"/>
          <w:szCs w:val="20"/>
        </w:rPr>
        <w:t xml:space="preserve"> i załączników do SWZ.</w:t>
      </w:r>
    </w:p>
    <w:p w14:paraId="1C55B904" w14:textId="146C61E6" w:rsidR="00407BA8" w:rsidRPr="00D65BDA" w:rsidRDefault="00407BA8" w:rsidP="00D65BD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Deklarujemy</w:t>
      </w:r>
      <w:r w:rsidR="00E33878"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, odpowiednio w odniesieniu od jednej do dwóch części zamówienia, 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wykonywanie nieodpłatnych, zgodnie z zaleceniami producenta, nie rzadziej niż raz do roku przeglądów gwarancyjnych urządzeń w okresie gwarancji wraz z pokryciem kosztów niezbędnych materiałów wymaganych do przeglądu.</w:t>
      </w:r>
    </w:p>
    <w:p w14:paraId="68F4E3EC" w14:textId="3CD84217" w:rsidR="00407BA8" w:rsidRPr="00D65BDA" w:rsidRDefault="00407BA8" w:rsidP="00D65BDA">
      <w:pPr>
        <w:pStyle w:val="Akapitzlist"/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że akceptujemy 30 dniowy termin płatności, liczony od doręczenia prawidłowo wystawionej faktury, odpowiednio dla wymagań określonych</w:t>
      </w:r>
      <w:r w:rsidR="00006426"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w SWZ i projektowanych postanowieniach umowy.</w:t>
      </w:r>
    </w:p>
    <w:p w14:paraId="07437324" w14:textId="1254F10D" w:rsidR="00407BA8" w:rsidRPr="00D65BDA" w:rsidRDefault="00407BA8" w:rsidP="00D65BDA">
      <w:pPr>
        <w:pStyle w:val="Akapitzlist"/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</w:t>
      </w:r>
      <w:r w:rsidR="00E33878" w:rsidRPr="00D65BDA">
        <w:rPr>
          <w:rFonts w:asciiTheme="minorHAnsi" w:hAnsiTheme="minorHAnsi" w:cstheme="minorHAnsi"/>
          <w:sz w:val="20"/>
          <w:szCs w:val="20"/>
        </w:rPr>
        <w:t xml:space="preserve"> odpowiednio w odniesieniu od jednej do dwóch części zamówienia,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że zapoznaliśmy się</w:t>
      </w:r>
      <w:r w:rsidR="00006426"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 projektowanymi postanowieniami umowy, stanowiącymi integralną część SWZ i akceptujemy je bez zastrzeżeń oraz zobowiązujemy się, w razie wyboru naszej oferty, do zawarcia umowy na warunkach w nich określonych w miejscu</w:t>
      </w:r>
      <w:r w:rsidR="00006426"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i terminie wskazanym przez Zamawiającego.</w:t>
      </w:r>
    </w:p>
    <w:p w14:paraId="47F79A19" w14:textId="3B9C6C4B" w:rsidR="00407BA8" w:rsidRPr="00D65BDA" w:rsidRDefault="00407BA8" w:rsidP="00D65BDA">
      <w:pPr>
        <w:pStyle w:val="Akapitzlist"/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iż oferujemy wykonanie przedmiotu zamówienia zgodnego z wymaganiami i warunkami opisanymi oraz określonymi przez Zamawiającego w SWZ, na potwierdzenie czego do oferty załączamy Załącznik A do Formularza oferty, tj. Funkcje, parametry techniczne i warunki wymagane.</w:t>
      </w:r>
    </w:p>
    <w:p w14:paraId="66E27677" w14:textId="7C7D4626" w:rsidR="00187759" w:rsidRPr="00D65BDA" w:rsidRDefault="00187759" w:rsidP="00D65BD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że uważamy się za związanych niniejszą ofertą na czas wskazany w SWZ, tj. 30 dni od daty składania ofert.</w:t>
      </w:r>
    </w:p>
    <w:p w14:paraId="68E05B1C" w14:textId="4E6FF851" w:rsidR="00187759" w:rsidRPr="00D65BDA" w:rsidRDefault="00187759" w:rsidP="00D65BD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</w:t>
      </w:r>
      <w:r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>że jesteśmy</w:t>
      </w:r>
      <w:r w:rsidRPr="00D65BDA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D65BDA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D65BDA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D65BDA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D65BDA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D65BDA" w:rsidRDefault="00187759" w:rsidP="00D65BDA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0D6D4269" w:rsidR="002219EC" w:rsidRPr="00D65BDA" w:rsidRDefault="002219EC" w:rsidP="00D65BD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Cs/>
          <w:sz w:val="20"/>
          <w:szCs w:val="20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bCs/>
          <w:sz w:val="20"/>
          <w:szCs w:val="20"/>
        </w:rPr>
        <w:t xml:space="preserve">że wykonanie niniejszego zamówienia zamierzamy wykonać bez udziału Podwykonawców </w:t>
      </w:r>
      <w:r w:rsidRPr="00D65BDA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D65BDA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D65BDA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D65BDA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D65BDA" w:rsidRDefault="002219EC" w:rsidP="00D65BDA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D65BDA" w:rsidRDefault="002219EC" w:rsidP="00D65BDA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65BDA">
        <w:rPr>
          <w:rFonts w:asciiTheme="minorHAnsi" w:hAnsiTheme="minorHAnsi" w:cstheme="minorHAnsi"/>
          <w:bCs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D65BDA" w:rsidRDefault="002219EC" w:rsidP="00D65BDA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D65BDA" w:rsidRDefault="002219EC" w:rsidP="00D65BDA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D65BDA" w:rsidRDefault="002219EC" w:rsidP="00D65BD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D65BDA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D65BDA" w:rsidRDefault="00106E24" w:rsidP="00D65BD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D65BDA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5B3F02AE" w14:textId="055B60B2" w:rsidR="00435067" w:rsidRPr="00D65BDA" w:rsidRDefault="00187759" w:rsidP="00D65BD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D65BDA">
        <w:rPr>
          <w:rFonts w:asciiTheme="minorHAnsi" w:hAnsiTheme="minorHAnsi" w:cstheme="minorHAnsi"/>
          <w:bCs/>
          <w:iCs/>
          <w:sz w:val="20"/>
          <w:szCs w:val="20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bCs/>
          <w:iCs/>
          <w:sz w:val="20"/>
          <w:szCs w:val="20"/>
        </w:rPr>
        <w:t>iż w cenie oferty uwzględniliśmy koszty i zakres całości przedmiotu zamówienia oraz, że oferujemy wykonanie przedmiotu zamówienia zgodnie</w:t>
      </w:r>
      <w:r w:rsidR="00006426" w:rsidRPr="00D65BDA">
        <w:rPr>
          <w:rFonts w:asciiTheme="minorHAnsi" w:hAnsiTheme="minorHAnsi" w:cstheme="minorHAnsi"/>
          <w:bCs/>
          <w:iCs/>
          <w:sz w:val="20"/>
          <w:szCs w:val="20"/>
        </w:rPr>
        <w:br/>
      </w:r>
      <w:r w:rsidRPr="00D65BDA">
        <w:rPr>
          <w:rFonts w:asciiTheme="minorHAnsi" w:hAnsiTheme="minorHAnsi" w:cstheme="minorHAnsi"/>
          <w:bCs/>
          <w:iCs/>
          <w:sz w:val="20"/>
          <w:szCs w:val="20"/>
        </w:rPr>
        <w:t xml:space="preserve">z wymaganiami i warunkami opisanymi oraz określonymi przez Zamawiającego w SWZ. </w:t>
      </w:r>
    </w:p>
    <w:p w14:paraId="2EEAFC04" w14:textId="662D966C" w:rsidR="00187759" w:rsidRPr="00D65BDA" w:rsidRDefault="00187759" w:rsidP="00D65BD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że deklarujemy doręczenie faktury</w:t>
      </w:r>
      <w:r w:rsidR="00435067"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/faktur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:</w:t>
      </w:r>
    </w:p>
    <w:p w14:paraId="07D2FE9F" w14:textId="06B7A4F5" w:rsidR="00187759" w:rsidRPr="00D65BDA" w:rsidRDefault="00187759" w:rsidP="00D65BDA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papierowej wraz z wymaganymi załącznikami pod warunkiem doręczenia na adres: </w:t>
      </w:r>
      <w:r w:rsidR="00106E24" w:rsidRPr="00D65BDA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D65BDA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7D4BBD3A" w:rsidR="00187759" w:rsidRPr="00D65BDA" w:rsidRDefault="00187759" w:rsidP="00D65BDA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elektronicznej wraz z wymaganymi załącznikami pod warunkiem przesłania na adres: </w:t>
      </w:r>
      <w:hyperlink r:id="rId11" w:history="1">
        <w:r w:rsidR="0077279B" w:rsidRPr="00D65BDA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faktura.dz@cm-uj.krakow.pl</w:t>
        </w:r>
      </w:hyperlink>
      <w:r w:rsidR="00C47194"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D65BDA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FCE335C" w:rsidR="00187759" w:rsidRPr="00D65BDA" w:rsidRDefault="00187759" w:rsidP="00D65BDA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w formie ustrukturyzowanej faktury elektronicznej wraz z wymaganymi załącznikami pod warunkiem przesłania na adres PEF: DUNS 422178194.</w:t>
      </w:r>
      <w:r w:rsidRPr="00D65BDA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AF84938" w:rsidR="00187759" w:rsidRPr="00D65BDA" w:rsidRDefault="00187759" w:rsidP="00D65BDA">
      <w:pPr>
        <w:tabs>
          <w:tab w:val="left" w:pos="284"/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4386559C" w14:textId="35522AF7" w:rsidR="00187759" w:rsidRPr="00D65BDA" w:rsidRDefault="00010896" w:rsidP="00D65BDA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iCs/>
          <w:sz w:val="20"/>
          <w:szCs w:val="20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iCs/>
          <w:sz w:val="20"/>
          <w:szCs w:val="20"/>
        </w:rPr>
        <w:t>iż wyrażamy zgodę na przetwarzanie naszych danych osobowych w zakresie wynikającym</w:t>
      </w:r>
      <w:r w:rsidR="00E33878" w:rsidRPr="00D65BDA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iCs/>
          <w:sz w:val="20"/>
          <w:szCs w:val="20"/>
        </w:rPr>
        <w:t>z powszechnie obowiązujących przepisów prawa</w:t>
      </w:r>
      <w:r w:rsidR="00D65BDA" w:rsidRPr="00D65BDA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iCs/>
          <w:sz w:val="20"/>
          <w:szCs w:val="20"/>
        </w:rPr>
        <w:t>w celu oceny i porównania ofert oraz wyboru oferty najkorzystniejszej, jak i ewentualnej realizacji umowy zawartej</w:t>
      </w:r>
      <w:r w:rsidR="00D65BDA" w:rsidRPr="00D65BDA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iCs/>
          <w:sz w:val="20"/>
          <w:szCs w:val="20"/>
        </w:rPr>
        <w:t>w wyniku przeprowadzonego postępowania, zgodnie z rozporządzeniem Parlamentu Europejskiego i Rady (UE) 2016/679 z dnia 27 kwietnia 2016r. oraz zgodnie ustawą z dnia 10 maja 2018r.</w:t>
      </w:r>
      <w:r w:rsidR="00E33878" w:rsidRPr="00D65BDA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iCs/>
          <w:sz w:val="20"/>
          <w:szCs w:val="20"/>
        </w:rPr>
        <w:t>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</w:t>
      </w:r>
      <w:r w:rsidR="00E33878" w:rsidRPr="00D65BDA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D65BDA">
        <w:rPr>
          <w:rFonts w:asciiTheme="minorHAnsi" w:hAnsiTheme="minorHAnsi" w:cstheme="minorHAnsi"/>
          <w:iCs/>
          <w:sz w:val="20"/>
          <w:szCs w:val="20"/>
        </w:rPr>
        <w:t>w niniejszym postępowaniu.</w:t>
      </w:r>
    </w:p>
    <w:p w14:paraId="138F0749" w14:textId="524E4E93" w:rsidR="00010896" w:rsidRPr="00D65BDA" w:rsidRDefault="00010896" w:rsidP="00D65BDA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D65BDA">
        <w:rPr>
          <w:rFonts w:asciiTheme="minorHAnsi" w:hAnsiTheme="minorHAnsi" w:cstheme="minorHAnsi"/>
          <w:spacing w:val="-6"/>
          <w:sz w:val="20"/>
          <w:szCs w:val="20"/>
          <w:lang w:eastAsia="pl-PL"/>
        </w:rPr>
        <w:t xml:space="preserve">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hAnsiTheme="minorHAnsi" w:cstheme="minorHAnsi"/>
          <w:spacing w:val="-6"/>
          <w:sz w:val="20"/>
          <w:szCs w:val="20"/>
          <w:lang w:eastAsia="pl-PL"/>
        </w:rPr>
        <w:t xml:space="preserve"> </w:t>
      </w:r>
      <w:r w:rsidRPr="00D65BDA">
        <w:rPr>
          <w:rFonts w:asciiTheme="minorHAnsi" w:hAnsiTheme="minorHAnsi" w:cstheme="minorHAnsi"/>
          <w:spacing w:val="-6"/>
          <w:sz w:val="20"/>
          <w:szCs w:val="20"/>
          <w:lang w:eastAsia="pl-PL"/>
        </w:rPr>
        <w:t>iż wpłata wynagrodzenia powinna być dokonana na rachunek bankowy Wykonawcy o numerze konta:</w:t>
      </w:r>
    </w:p>
    <w:p w14:paraId="7117252D" w14:textId="77777777" w:rsidR="00010896" w:rsidRPr="00D65BDA" w:rsidRDefault="00010896" w:rsidP="00D65BDA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D65BDA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D65BDA" w:rsidRDefault="00010896" w:rsidP="00D65BDA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6891E035" w:rsidR="00010896" w:rsidRPr="00D65BDA" w:rsidRDefault="00010896" w:rsidP="00D65BDA">
      <w:pPr>
        <w:pStyle w:val="Akapitzlist"/>
        <w:numPr>
          <w:ilvl w:val="0"/>
          <w:numId w:val="140"/>
        </w:numPr>
        <w:tabs>
          <w:tab w:val="left" w:pos="567"/>
        </w:tabs>
        <w:spacing w:after="0" w:line="240" w:lineRule="auto"/>
        <w:ind w:left="284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D65BDA">
        <w:rPr>
          <w:rFonts w:asciiTheme="minorHAnsi" w:hAnsiTheme="minorHAnsi" w:cstheme="minorHAnsi"/>
          <w:sz w:val="20"/>
          <w:szCs w:val="20"/>
        </w:rPr>
        <w:t xml:space="preserve">, </w:t>
      </w:r>
      <w:r w:rsidR="00E33878" w:rsidRPr="00D65BDA">
        <w:rPr>
          <w:rFonts w:asciiTheme="minorHAnsi" w:hAnsiTheme="minorHAnsi" w:cstheme="minorHAnsi"/>
          <w:sz w:val="20"/>
          <w:szCs w:val="20"/>
        </w:rPr>
        <w:t xml:space="preserve">odpowiednio w odniesieniu od jednej do dwóch części zamówienia, </w:t>
      </w:r>
      <w:r w:rsidRPr="00D65BDA">
        <w:rPr>
          <w:rFonts w:asciiTheme="minorHAnsi" w:hAnsiTheme="minorHAnsi" w:cstheme="minorHAnsi"/>
          <w:sz w:val="20"/>
          <w:szCs w:val="20"/>
        </w:rPr>
        <w:t>iż jesteśmy/nie jesteśmy</w:t>
      </w:r>
      <w:r w:rsidR="00E33878" w:rsidRPr="00D65BDA">
        <w:rPr>
          <w:rFonts w:asciiTheme="minorHAnsi" w:hAnsiTheme="minorHAnsi" w:cstheme="minorHAnsi"/>
          <w:sz w:val="20"/>
          <w:szCs w:val="20"/>
        </w:rPr>
        <w:br/>
      </w:r>
      <w:r w:rsidRPr="00D65BDA">
        <w:rPr>
          <w:rFonts w:asciiTheme="minorHAnsi" w:hAnsiTheme="minorHAnsi" w:cstheme="minorHAnsi"/>
          <w:sz w:val="20"/>
          <w:szCs w:val="20"/>
        </w:rPr>
        <w:t>czynnym podatnikiem podatku od towarów i usług (VAT)*.</w:t>
      </w:r>
    </w:p>
    <w:p w14:paraId="19827A70" w14:textId="7117C072" w:rsidR="00187759" w:rsidRPr="00D65BDA" w:rsidRDefault="00187759" w:rsidP="00D65BDA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bookmarkStart w:id="8" w:name="_Hlk173314255"/>
      <w:r w:rsidRPr="00D65BDA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bookmarkEnd w:id="8"/>
    <w:p w14:paraId="3D9FCE8A" w14:textId="7F2573ED" w:rsidR="00010896" w:rsidRPr="00D65BDA" w:rsidRDefault="00010896" w:rsidP="00D65BDA">
      <w:pPr>
        <w:pStyle w:val="Akapitzlist"/>
        <w:numPr>
          <w:ilvl w:val="0"/>
          <w:numId w:val="14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iż osobą upoważnioną do kontaktów z Zamawiającym w zakresie złożonej oferty oraz w sprawach dotyczących ewentualnej realizacji umowy jest: </w:t>
      </w:r>
    </w:p>
    <w:p w14:paraId="36C35249" w14:textId="77777777" w:rsidR="00010896" w:rsidRPr="00D65BDA" w:rsidRDefault="00010896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D65BDA" w:rsidRDefault="00010896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D65BDA" w:rsidRDefault="00010896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D65BDA" w:rsidRDefault="00010896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12FCDC44" w:rsidR="00010896" w:rsidRPr="00D65BDA" w:rsidRDefault="00010896" w:rsidP="00D65BDA">
      <w:pPr>
        <w:pStyle w:val="Akapitzlist"/>
        <w:numPr>
          <w:ilvl w:val="0"/>
          <w:numId w:val="140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</w:t>
      </w:r>
      <w:r w:rsidR="00E33878" w:rsidRPr="00D65BDA">
        <w:rPr>
          <w:rFonts w:asciiTheme="minorHAnsi" w:hAnsiTheme="minorHAnsi" w:cstheme="minorHAnsi"/>
          <w:sz w:val="20"/>
          <w:szCs w:val="20"/>
        </w:rPr>
        <w:t>odpowiednio w odniesieniu od jednej do dwóch części zamówienia,</w:t>
      </w:r>
      <w:r w:rsidR="00E33878"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>że wybór oferty:</w:t>
      </w:r>
    </w:p>
    <w:p w14:paraId="71707502" w14:textId="18548474" w:rsidR="00010896" w:rsidRPr="00D65BDA" w:rsidRDefault="00010896" w:rsidP="00D65BDA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</w:t>
      </w:r>
      <w:r w:rsidR="002956A8" w:rsidRPr="00D65BDA">
        <w:rPr>
          <w:rFonts w:asciiTheme="minorHAnsi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>o podatku od towarów i usług.*</w:t>
      </w:r>
    </w:p>
    <w:p w14:paraId="0245BDC0" w14:textId="77777777" w:rsidR="00010896" w:rsidRPr="00D65BDA" w:rsidRDefault="00010896" w:rsidP="00D65BDA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D65BDA" w:rsidRDefault="00010896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D65BDA" w:rsidRDefault="00010896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D65BDA" w:rsidRDefault="00010896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D65BDA" w:rsidRDefault="00FF517C" w:rsidP="00D65BDA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03A0CDE" w14:textId="77777777" w:rsidR="00010896" w:rsidRPr="00D65BDA" w:rsidRDefault="009336AD" w:rsidP="00D65BDA">
      <w:pPr>
        <w:pStyle w:val="Akapitzlist"/>
        <w:numPr>
          <w:ilvl w:val="0"/>
          <w:numId w:val="140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</w:rPr>
        <w:t>Z</w:t>
      </w:r>
      <w:r w:rsidR="00010896" w:rsidRPr="00D65BDA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54F73C0" w14:textId="62FD376D" w:rsidR="00435067" w:rsidRPr="00D65BDA" w:rsidRDefault="0077279B" w:rsidP="00D65BDA">
      <w:pPr>
        <w:pStyle w:val="Akapitzlist"/>
        <w:numPr>
          <w:ilvl w:val="0"/>
          <w:numId w:val="119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opis oferowanego przedmiotu zamówienia, tj.</w:t>
      </w:r>
      <w:r w:rsidR="0074154D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„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wymagane” – odpowiednio do wzoru stanowiącego Załącznik A do Formularza oferty, pozwalający na ocenę zgodności oferowanego produktu, jego elementów i wyposażenia oraz jego parametrów z wymaganiami SWZ,</w:t>
      </w:r>
    </w:p>
    <w:p w14:paraId="73A3671B" w14:textId="09F4904A" w:rsidR="001A7FD7" w:rsidRPr="00D65BDA" w:rsidRDefault="001A7FD7" w:rsidP="00D65BDA">
      <w:pPr>
        <w:pStyle w:val="Akapitzlist"/>
        <w:numPr>
          <w:ilvl w:val="0"/>
          <w:numId w:val="119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certyfikat</w:t>
      </w:r>
      <w:r w:rsidR="00174168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y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zgodności lub deklaracj</w:t>
      </w:r>
      <w:r w:rsidR="00174168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e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zgodności zgodnie z obowiązującymi przepisami, tj. ustawą z dnia 30 sierpnia 2002r. o systemie oceny zgodności (tekst jedn.: Dziennik Ustaw z 2023r. poz. 215), potwierdzające oznakowanie CE albo inne równoważne dokumenty lub oświadczenia, lub dokumenty potwierdzające rozpoczęcie procedury certyfikacji. W przypadku niezakończonej procedury certyfikacji, certyfikat zgodności lub deklarację zgodności należy dostarczyć najpóźniej wraz z dostawą. Zamawiający dopuszcza złożenie dokument w języku angielskim</w:t>
      </w:r>
      <w:r w:rsidR="000E247B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</w:p>
    <w:p w14:paraId="1D7C3044" w14:textId="6978600B" w:rsidR="001A7FD7" w:rsidRPr="00D65BDA" w:rsidRDefault="001A7FD7" w:rsidP="00D65BDA">
      <w:pPr>
        <w:pStyle w:val="Akapitzlist"/>
        <w:numPr>
          <w:ilvl w:val="0"/>
          <w:numId w:val="119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dokumenty wskazujące na podjęcie działań zmierzających do ochrony środowiska, np. dokumenty potwierdzające wypełnienie postanowień dyrektywy </w:t>
      </w:r>
      <w:proofErr w:type="spellStart"/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RoHS</w:t>
      </w:r>
      <w:proofErr w:type="spellEnd"/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dyrektywy WEEE (dokumenty te mogą stanowić wspomniane wyżej certyfikat zgodności lub deklaracja zgodności zawierające odniesienia do wymienionych dyrektyw), certyfikat ISO 14001, certyfikat TCO, certyfikat EGNATON*</w:t>
      </w:r>
      <w:r w:rsidR="0079617B" w:rsidRPr="00D65BDA">
        <w:rPr>
          <w:rFonts w:asciiTheme="minorHAnsi" w:hAnsiTheme="minorHAnsi" w:cstheme="minorHAnsi"/>
          <w:color w:val="FF0000"/>
          <w:sz w:val="20"/>
          <w:szCs w:val="20"/>
          <w:shd w:val="clear" w:color="auto" w:fill="FFFFFF"/>
          <w:vertAlign w:val="superscript"/>
        </w:rPr>
        <w:t>*warunek dodatkowo punktowany (nie podlega uzupełnieniu)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. Zamawiający dopuszcza złożenie ww. dokumentów w języku angielskim</w:t>
      </w:r>
      <w:r w:rsidR="000E247B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6FCB74E8" w14:textId="68308BED" w:rsidR="001A7FD7" w:rsidRPr="00D65BDA" w:rsidRDefault="001A7FD7" w:rsidP="00D65BDA">
      <w:pPr>
        <w:pStyle w:val="Akapitzlist"/>
        <w:numPr>
          <w:ilvl w:val="0"/>
          <w:numId w:val="119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dokumenty producenta lub jego autoryzowanego przedstawiciela w postaci kart katalogowych lub wydruków ze stron internetowych lub innych dokumentów lub oświadczeń, albo inne równoważne dokumenty lub oświadczenia,</w:t>
      </w:r>
      <w:r w:rsidR="00006426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br/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w języku polskim lub obcym wraz z tłumaczeniem na język polski, potwierdzające, że oferowane dostawy (przedmiot zamówienia) odpowiadają wymaganiom określonym przez Zamawiającego w treści SWZ. Zamawiający dopuszcza złożenie ww. dokumentów w języku angielskim</w:t>
      </w:r>
      <w:r w:rsidR="000E247B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742A9691" w14:textId="51CBEDDC" w:rsidR="00285489" w:rsidRPr="00D65BDA" w:rsidRDefault="0077279B" w:rsidP="00D65BDA">
      <w:pPr>
        <w:pStyle w:val="Akapitzlist"/>
        <w:numPr>
          <w:ilvl w:val="0"/>
          <w:numId w:val="119"/>
        </w:numPr>
        <w:tabs>
          <w:tab w:val="left" w:pos="567"/>
          <w:tab w:val="left" w:leader="dot" w:pos="2410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oświadczenia lub dokumenty potwierdzające, że serwis gwarancyjny będzie świadczony przez producenta lub autoryzowany serwis producenta</w:t>
      </w:r>
      <w:r w:rsidR="0079617B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osoby posiadające autoryzację producenta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równoważne uprawnienia, a oświadczenia lub dokumenty muszą zostać wystawione przez producenta</w:t>
      </w:r>
      <w:r w:rsidR="0079617B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jego autoryzowanego przedstawiciela, z zastrzeżeniem że Wykonawca samodzielnie nie może tych dokumentów sobie wystawić będąc autoryzowanym przedstawicielem producenta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(przykładowo może to być list autoryzacyjny, stosowny certyfikat, zaświadczenie, zrzut ze strony producenta z informacją</w:t>
      </w:r>
      <w:r w:rsidR="00970BE2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o autoryzowanych dystrybutorach</w:t>
      </w: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, jeśli producent takie informacje upublicznia, itp.). Zamawiający dopuszcza złożenie ww. dokumentów w języku angielskim</w:t>
      </w:r>
      <w:r w:rsidR="0074154D"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0A6255CB" w14:textId="3A354DD8" w:rsidR="0077279B" w:rsidRPr="00D65BDA" w:rsidRDefault="00C04C27" w:rsidP="00D65BDA">
      <w:pPr>
        <w:pStyle w:val="Akapitzlist"/>
        <w:numPr>
          <w:ilvl w:val="0"/>
          <w:numId w:val="119"/>
        </w:numPr>
        <w:tabs>
          <w:tab w:val="lef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D65BDA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</w:t>
      </w:r>
      <w:r w:rsidR="00435067" w:rsidRPr="00D65BDA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Z</w:t>
      </w:r>
      <w:r w:rsidR="0077279B" w:rsidRPr="00D65BDA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ałącznik nr 2 do SWZ, </w:t>
      </w:r>
    </w:p>
    <w:p w14:paraId="44234606" w14:textId="5844F5E7" w:rsidR="0077279B" w:rsidRPr="00D65BDA" w:rsidRDefault="0077279B" w:rsidP="00D65BDA">
      <w:pPr>
        <w:pStyle w:val="Akapitzlist"/>
        <w:numPr>
          <w:ilvl w:val="0"/>
          <w:numId w:val="119"/>
        </w:numPr>
        <w:tabs>
          <w:tab w:val="lef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D65BDA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14E21A5E" w14:textId="711CBCFC" w:rsidR="00B21452" w:rsidRPr="00D65BDA" w:rsidRDefault="00B21452" w:rsidP="00D65BDA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D65BDA" w:rsidRDefault="00B21452" w:rsidP="00D65BDA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D65BDA" w:rsidRDefault="0077279B" w:rsidP="00D65BDA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58AB2958" w:rsidR="00010896" w:rsidRPr="00D65BDA" w:rsidRDefault="00010896" w:rsidP="00D65BDA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D65BDA">
        <w:rPr>
          <w:rFonts w:asciiTheme="minorHAnsi" w:hAnsiTheme="minorHAnsi" w:cstheme="minorHAnsi"/>
          <w:i/>
          <w:iCs/>
          <w:sz w:val="20"/>
          <w:szCs w:val="20"/>
        </w:rPr>
        <w:t xml:space="preserve">Uwaga! Miejsca wykropkowane i/lub oznaczone „*” we wzorze </w:t>
      </w:r>
      <w:r w:rsidR="00C04C27" w:rsidRPr="00D65BDA">
        <w:rPr>
          <w:rFonts w:asciiTheme="minorHAnsi" w:hAnsiTheme="minorHAnsi" w:cstheme="minorHAnsi"/>
          <w:i/>
          <w:iCs/>
          <w:sz w:val="20"/>
          <w:szCs w:val="20"/>
        </w:rPr>
        <w:t>F</w:t>
      </w:r>
      <w:r w:rsidRPr="00D65BDA">
        <w:rPr>
          <w:rFonts w:asciiTheme="minorHAnsi" w:hAnsiTheme="minorHAnsi" w:cstheme="minorHAnsi"/>
          <w:i/>
          <w:iCs/>
          <w:sz w:val="20"/>
          <w:szCs w:val="20"/>
        </w:rPr>
        <w:t>ormularza oferty i wzorach załączników do SWZ Wykonawca zobowiązany jest odpowiednio do ich treści wypełnić lub skreślić.</w:t>
      </w:r>
    </w:p>
    <w:p w14:paraId="4F9ED15B" w14:textId="77777777" w:rsidR="00BF482D" w:rsidRPr="00D65BDA" w:rsidRDefault="00BF482D" w:rsidP="00D65BDA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D65BDA" w:rsidRDefault="00BF482D" w:rsidP="00D65BDA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D65BDA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D65BDA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D65BDA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F30D6FA" w14:textId="308C28FE" w:rsidR="003E5CB0" w:rsidRPr="00D65BDA" w:rsidRDefault="003E5CB0" w:rsidP="00E86ADD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składany wraz z ofertą</w:t>
      </w:r>
    </w:p>
    <w:p w14:paraId="448BBF08" w14:textId="60EEBD7A" w:rsidR="008F4FE2" w:rsidRPr="00D65BDA" w:rsidRDefault="00E86ADD" w:rsidP="008F4FE2">
      <w:pPr>
        <w:tabs>
          <w:tab w:val="left" w:pos="567"/>
        </w:tabs>
        <w:spacing w:before="240" w:after="120" w:line="240" w:lineRule="auto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D65BDA">
        <w:rPr>
          <w:rFonts w:asciiTheme="minorHAnsi" w:hAnsiTheme="minorHAnsi" w:cstheme="minorHAnsi"/>
          <w:b/>
          <w:i/>
          <w:sz w:val="20"/>
          <w:szCs w:val="20"/>
          <w:u w:val="single"/>
        </w:rPr>
        <w:t>ZAŁĄCZNIK A do Formularza oferty</w:t>
      </w:r>
    </w:p>
    <w:p w14:paraId="43FA7375" w14:textId="77777777" w:rsidR="008F4FE2" w:rsidRPr="00D65BDA" w:rsidRDefault="008F4FE2" w:rsidP="008F4FE2">
      <w:pPr>
        <w:tabs>
          <w:tab w:val="left" w:pos="567"/>
        </w:tabs>
        <w:spacing w:before="240" w:after="120" w:line="240" w:lineRule="auto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02C6914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5BDA">
        <w:rPr>
          <w:rFonts w:asciiTheme="minorHAnsi" w:hAnsiTheme="minorHAnsi" w:cstheme="minorHAnsi"/>
          <w:b/>
          <w:sz w:val="20"/>
          <w:szCs w:val="20"/>
        </w:rPr>
        <w:t>FUNKCJE, PARAMETRY TECHNICZNE I WARUNKI WYMAGANE</w:t>
      </w:r>
    </w:p>
    <w:p w14:paraId="02C7EF93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5BDA">
        <w:rPr>
          <w:rFonts w:asciiTheme="minorHAnsi" w:hAnsiTheme="minorHAnsi" w:cstheme="minorHAnsi"/>
          <w:b/>
          <w:sz w:val="20"/>
          <w:szCs w:val="20"/>
        </w:rPr>
        <w:t>- część I przedmiotu zamówienia</w:t>
      </w:r>
    </w:p>
    <w:p w14:paraId="4B3E7C92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373DC04A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Pełna nazwa urządzenia, ilość: </w:t>
      </w:r>
      <w:r w:rsidRPr="00D65BDA">
        <w:rPr>
          <w:rFonts w:asciiTheme="minorHAnsi" w:hAnsiTheme="minorHAnsi" w:cstheme="minorHAnsi"/>
          <w:b/>
          <w:sz w:val="20"/>
          <w:szCs w:val="20"/>
        </w:rPr>
        <w:t>Stacja półautomatyczna do brudnych butelek - odkapslowanie, opróżnianie</w:t>
      </w:r>
    </w:p>
    <w:p w14:paraId="570699CB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b/>
          <w:sz w:val="20"/>
          <w:szCs w:val="20"/>
        </w:rPr>
        <w:tab/>
      </w:r>
      <w:r w:rsidRPr="00D65BDA">
        <w:rPr>
          <w:rFonts w:asciiTheme="minorHAnsi" w:hAnsiTheme="minorHAnsi" w:cstheme="minorHAnsi"/>
          <w:b/>
          <w:sz w:val="20"/>
          <w:szCs w:val="20"/>
        </w:rPr>
        <w:tab/>
      </w:r>
      <w:r w:rsidRPr="00D65BDA">
        <w:rPr>
          <w:rFonts w:asciiTheme="minorHAnsi" w:hAnsiTheme="minorHAnsi" w:cstheme="minorHAnsi"/>
          <w:b/>
          <w:sz w:val="20"/>
          <w:szCs w:val="20"/>
        </w:rPr>
        <w:tab/>
      </w:r>
      <w:r w:rsidRPr="00D65BDA">
        <w:rPr>
          <w:rFonts w:asciiTheme="minorHAnsi" w:hAnsiTheme="minorHAnsi" w:cstheme="minorHAnsi"/>
          <w:b/>
          <w:sz w:val="20"/>
          <w:szCs w:val="20"/>
        </w:rPr>
        <w:tab/>
        <w:t xml:space="preserve">               – 1 szt.</w:t>
      </w:r>
    </w:p>
    <w:p w14:paraId="3346E274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Typ, model: .......................................................................................</w:t>
      </w:r>
    </w:p>
    <w:p w14:paraId="416A5096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Producent: .......................................................................................</w:t>
      </w:r>
    </w:p>
    <w:p w14:paraId="26A2592B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531"/>
        <w:gridCol w:w="3969"/>
      </w:tblGrid>
      <w:tr w:rsidR="008F4FE2" w:rsidRPr="00D65BDA" w14:paraId="1C490D89" w14:textId="77777777" w:rsidTr="00607BDA">
        <w:trPr>
          <w:trHeight w:val="33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4395D2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D772E7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Funkcje, parametry techniczne i warunki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5FEB0D" w14:textId="77777777" w:rsidR="008F4FE2" w:rsidRPr="00D65BDA" w:rsidRDefault="008F4FE2" w:rsidP="00607BDA">
            <w:pPr>
              <w:tabs>
                <w:tab w:val="left" w:pos="567"/>
              </w:tabs>
              <w:spacing w:after="0" w:line="240" w:lineRule="auto"/>
              <w:ind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Opis parametrów </w:t>
            </w:r>
          </w:p>
          <w:p w14:paraId="52C9111C" w14:textId="77777777" w:rsidR="008F4FE2" w:rsidRPr="00D65BDA" w:rsidRDefault="008F4FE2" w:rsidP="00607BDA">
            <w:pPr>
              <w:tabs>
                <w:tab w:val="left" w:pos="567"/>
              </w:tabs>
              <w:spacing w:after="0" w:line="240" w:lineRule="auto"/>
              <w:ind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i warunków oferowanych </w:t>
            </w:r>
          </w:p>
          <w:p w14:paraId="06A252A4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eastAsia="pl-PL"/>
              </w:rPr>
              <w:t>(wypełnia Wykonawca)</w:t>
            </w:r>
          </w:p>
        </w:tc>
      </w:tr>
      <w:tr w:rsidR="008F4FE2" w:rsidRPr="00D65BDA" w14:paraId="5F1052C8" w14:textId="77777777" w:rsidTr="00607BDA">
        <w:trPr>
          <w:trHeight w:val="33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8FDD6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D601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C759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</w:tc>
      </w:tr>
      <w:tr w:rsidR="008F4FE2" w:rsidRPr="00D65BDA" w14:paraId="05321DBC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4BE5E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shd w:val="clear" w:color="auto" w:fill="FFFFFF"/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CB5B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do półautomatycznego odkapslowywania i opróżniania butelek do pojenia zwierząt laboratoryjnych umieszczonych w koszach (po minimum 18 sztuk butelek w każdym koszu). Stacja kompatybilna z koszami z blokadą pozycji butelki podczas obracania koszy.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262B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A0F45CE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6E2A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E3C4A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wykonany ze stali nierdzewnej klasy minimum AISI 304.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C69D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34864CFE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E8B2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CE0E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Wymiary zewnętrzne:</w:t>
            </w:r>
          </w:p>
          <w:p w14:paraId="21A9BD50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szerokość – do 2100 mm</w:t>
            </w:r>
          </w:p>
          <w:p w14:paraId="07D071D2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głębokość – do 900 mm</w:t>
            </w:r>
          </w:p>
          <w:p w14:paraId="62AB2AE7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wysokość – do 2100 mm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C0CD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287FF6D0" w14:textId="77777777" w:rsidTr="00607BDA">
        <w:trPr>
          <w:trHeight w:val="169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81EB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8DF74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zabudowaną ze wszystkich stron komorę, w której następuje półautomatyczne odkapslowanie i opróżnienie butelek oraz stoły po obu stronach komory służące do załadunku i rozładunku komory. Załadunek komory (stół załadunkowy) od prawej strony.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18C3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58044D17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5AB6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C717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Komora do odkapslowywania i opróżniania butelek wyposażona w dwie pary drzwi przesuwnych otwieranych/zamykanych góra/dół, w celu zapewnienia bezpieczeństwa operatorowi.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A86E" w14:textId="77777777" w:rsidR="008F4FE2" w:rsidRPr="00D65BDA" w:rsidRDefault="008F4FE2" w:rsidP="00607BD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8F4FE2" w:rsidRPr="00D65BDA" w14:paraId="4FA6C2C6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E4FFC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F4E37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Proces odkapslowywania i opróżniania butelek w komorze odbywa się automatycznie. Operator </w:t>
            </w:r>
            <w:r w:rsidRPr="00D65BD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odpowiada jedynie za załadunek komory, uruchomienie cyklu i rozładunek komory.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5B64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09C02744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0FA7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45ED3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W komorze po uruchomieniu przez operatora automatycznie zachodzi proces składający się z:</w:t>
            </w:r>
          </w:p>
          <w:p w14:paraId="4416805F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zamknięcia drzwi komory;</w:t>
            </w:r>
          </w:p>
          <w:p w14:paraId="2E478D70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odkapslowania butelek (poprzez wtłoczenie sprężonego powietrza do butelek przez otwory w kapslach);</w:t>
            </w:r>
          </w:p>
          <w:p w14:paraId="0A09BBC3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- obrócenia kosza z butelkami w celu ich opróżnienia oraz zrzucenia kapsli do kosza znajdującego się w niecce pod komorą; </w:t>
            </w:r>
          </w:p>
          <w:p w14:paraId="3274D28D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otwarcia drzwi komory.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333B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48077129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2476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84A7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Kosze po przeprowadzeniu cyklu muszą być obrócone tak, aby szyjki butelek były skierowane do dołu – kosze gotowe do umieszczenia w zmywarce, bez konieczności ich obracania przez operatora.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E6F0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394C9BEA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01FE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4DC9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zlew/nieckę o wymiarach minimum 1100 x 500 x 300 mm (długość x szerokość x głębokość), znajdujący się pod komorą do opróżniania butelek oraz pod stołem do rozładunku. Wymiary niecki muszą pozwalać na umieszczenie w niej kosza do zbierania kapsli. Niecka wykonana z odpowiednim spadkiem w kierunku odpływu.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C9B3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282B57D3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2936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E837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Zlew/niecka musi posiadać zaokrąglone krawędzie i narożniki w celu zapewnienia najwyższego stopnia higieny.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5987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0334EE48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13F1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AD9AC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Stół do rozładunku wyposażony w baterię z prysznicem.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5C26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43F2E95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F6C8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91A19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minimum 18 sztuk dysz dostosowany do jedoczesnego odkapslowywania minimum 18 butelek umieszczonych w koszu.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E77C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23F0C2BF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B5E3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0A24E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Stoły do załadunku i rozładunku wyposażone w prowadnice do przesuwania koszy z butelkami wykonane z tworzywa sztucznego o niskim współczynniku tarcia. Umiejscowienie oraz budowa prowadnic ma umożliwiać wsuwanie i wysuwanie koszy z komory bez konieczności ich unoszenia.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3FD7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81FEB31" w14:textId="77777777" w:rsidTr="00607BDA">
        <w:trPr>
          <w:trHeight w:val="8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D03C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071A3" w14:textId="77777777" w:rsidR="008F4FE2" w:rsidRPr="00D65BDA" w:rsidRDefault="008F4FE2" w:rsidP="00607BDA">
            <w:pPr>
              <w:widowControl w:val="0"/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prowadnice do przesuwania kosza z kapslami wykonane z tworzywa sztucznego o niskim współczynniku tarcia. Prowadnice muszą znajdować się w niecce/zlewie pod komorą i pod stołem do rozładunku tak, aby było możliwe wysunięcie zapełnionego kosza z kapslami spod komory.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68A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B68CD1B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A1CC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F7A3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rezerwuar sprężonego powietrza, filtr do sprężonego powietrza i reduktor.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EAAD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6CF9E2EA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71FA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E76B0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panel sterowania umieszczony z przodu stacji na wysokości minimum 1200 mm od podłogi. Panel sterowania pozwalający na włączenie/przygotowanie urządzenia do pracy i aktywowanie cyklu odkapslowywania/opróżniania. Panel powinien posiadać dodatkowo sygnalizację, np. w postaci diod LED, informującą o podłączenia stacji do zasilania oraz rozpoczęciu, trwaniu i zakończeniu cyklu odkapslowywania/opróżniania.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02F3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589FDE22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2584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1231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główny wyłącznik elektryczny i przycisk/grzyb bezpieczeństwa.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C873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52C21D09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9B006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7858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 xml:space="preserve">Stacja wyposażona w minimum jeden czujnik zbliżeniowy wykrywający prawidłowe położenie kosza w komorze do odkapslowywania i opróżniania.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C195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8F9960D" w14:textId="77777777" w:rsidTr="00607BDA">
        <w:trPr>
          <w:trHeight w:val="129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CD0A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F29D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Zawór elektromagnetyczny odcinający zasilanie wodą i sprężonym powietrzem normalnie zamknięty, aby odciąć maszynę od mediów w przypadku braku zasilania.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6626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31E3BFB2" w14:textId="77777777" w:rsidTr="00607BDA">
        <w:trPr>
          <w:trHeight w:val="127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26D2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425AC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zamkniętą przestrzeń pod blatem roboczym. Przestrzeń zamykana drzwiami przesuwnymi. Skrzynka elektryczna zlokalizowana w zamkniętej przestrzeni pod blatem roboczym.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1A1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09986E7" w14:textId="77777777" w:rsidTr="00607BDA">
        <w:trPr>
          <w:trHeight w:val="6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D341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1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E11F2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minimum jeden kosz do zbierania kapsli.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46A2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4123769" w14:textId="77777777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</w:p>
    <w:p w14:paraId="6CD8FB6C" w14:textId="645676A3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/>
          <w:sz w:val="20"/>
          <w:szCs w:val="20"/>
          <w:lang w:eastAsia="pl-PL"/>
        </w:rPr>
        <w:t>Powyższe funkcje oraz parametry są minimalnymi warunkami wymaganymi, których niespełnienie spowoduje odrzucenie oferty.</w:t>
      </w:r>
    </w:p>
    <w:p w14:paraId="5B323E37" w14:textId="77777777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3189B80C" w14:textId="77777777" w:rsidR="008F4FE2" w:rsidRPr="00D65BDA" w:rsidRDefault="008F4FE2" w:rsidP="008F4FE2">
      <w:pPr>
        <w:spacing w:after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Zamawiający dopuszcza przedmiot zamówienia o parametrach lepszych niż wymagane.</w:t>
      </w:r>
    </w:p>
    <w:p w14:paraId="0B6665B3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7258467C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42445214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70BB4E87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62D5EC87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7FC43896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2E55CD74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1D9B7EE3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774FB9A4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3F9507AC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sz w:val="20"/>
          <w:szCs w:val="20"/>
        </w:rPr>
      </w:pPr>
    </w:p>
    <w:p w14:paraId="53541871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5BDA">
        <w:rPr>
          <w:rFonts w:asciiTheme="minorHAnsi" w:hAnsiTheme="minorHAnsi" w:cstheme="minorHAnsi"/>
          <w:b/>
          <w:sz w:val="20"/>
          <w:szCs w:val="20"/>
        </w:rPr>
        <w:lastRenderedPageBreak/>
        <w:t>FUNKCJE, PARAMETRY TECHNICZNE I WARUNKI WYMAGANE</w:t>
      </w:r>
    </w:p>
    <w:p w14:paraId="5C3A816A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5BDA">
        <w:rPr>
          <w:rFonts w:asciiTheme="minorHAnsi" w:hAnsiTheme="minorHAnsi" w:cstheme="minorHAnsi"/>
          <w:b/>
          <w:sz w:val="20"/>
          <w:szCs w:val="20"/>
        </w:rPr>
        <w:t>- część II przedmiotu zamówienia</w:t>
      </w:r>
    </w:p>
    <w:p w14:paraId="4B839B98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12F4F921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rPr>
          <w:rFonts w:asciiTheme="minorHAnsi" w:hAnsiTheme="minorHAnsi" w:cstheme="minorHAnsi"/>
          <w:b/>
          <w:bCs/>
          <w:sz w:val="20"/>
          <w:szCs w:val="20"/>
        </w:rPr>
      </w:pPr>
      <w:r w:rsidRPr="00D65BDA">
        <w:rPr>
          <w:rFonts w:asciiTheme="minorHAnsi" w:hAnsiTheme="minorHAnsi" w:cstheme="minorHAnsi"/>
          <w:b/>
          <w:bCs/>
          <w:sz w:val="20"/>
          <w:szCs w:val="20"/>
        </w:rPr>
        <w:t>II.1.</w:t>
      </w:r>
    </w:p>
    <w:p w14:paraId="5B061179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Pełna nazwa urządzenia, ilość: </w:t>
      </w:r>
      <w:r w:rsidRPr="00D65BDA">
        <w:rPr>
          <w:rFonts w:asciiTheme="minorHAnsi" w:hAnsiTheme="minorHAnsi" w:cstheme="minorHAnsi"/>
          <w:b/>
          <w:sz w:val="20"/>
          <w:szCs w:val="20"/>
        </w:rPr>
        <w:t>Stacja do napełniania butelek – 2 szt.</w:t>
      </w:r>
    </w:p>
    <w:p w14:paraId="12D9286D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Typ, model: .......................................................................................</w:t>
      </w:r>
    </w:p>
    <w:p w14:paraId="2FF08C6E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Producent: .......................................................................................</w:t>
      </w:r>
    </w:p>
    <w:p w14:paraId="3A481F98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531"/>
        <w:gridCol w:w="3969"/>
      </w:tblGrid>
      <w:tr w:rsidR="008F4FE2" w:rsidRPr="00D65BDA" w14:paraId="72BDB023" w14:textId="77777777" w:rsidTr="00607BDA">
        <w:trPr>
          <w:trHeight w:val="33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F0D691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647C66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Funkcje, parametry techniczne i warunki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053B7B" w14:textId="77777777" w:rsidR="008F4FE2" w:rsidRPr="00D65BDA" w:rsidRDefault="008F4FE2" w:rsidP="00607BDA">
            <w:pPr>
              <w:tabs>
                <w:tab w:val="left" w:pos="567"/>
              </w:tabs>
              <w:spacing w:after="0" w:line="240" w:lineRule="auto"/>
              <w:ind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Opis parametrów </w:t>
            </w:r>
          </w:p>
          <w:p w14:paraId="4EC7C323" w14:textId="77777777" w:rsidR="008F4FE2" w:rsidRPr="00D65BDA" w:rsidRDefault="008F4FE2" w:rsidP="00607BDA">
            <w:pPr>
              <w:tabs>
                <w:tab w:val="left" w:pos="567"/>
              </w:tabs>
              <w:spacing w:after="0" w:line="240" w:lineRule="auto"/>
              <w:ind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i warunków oferowanych </w:t>
            </w:r>
          </w:p>
          <w:p w14:paraId="6095ED4E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eastAsia="pl-PL"/>
              </w:rPr>
              <w:t>(wypełnia Wykonawca)</w:t>
            </w:r>
          </w:p>
        </w:tc>
      </w:tr>
      <w:tr w:rsidR="008F4FE2" w:rsidRPr="00D65BDA" w14:paraId="36E87609" w14:textId="77777777" w:rsidTr="00607BDA">
        <w:trPr>
          <w:trHeight w:val="33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10A5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A735E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A682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</w:tc>
      </w:tr>
      <w:tr w:rsidR="008F4FE2" w:rsidRPr="00D65BDA" w14:paraId="00E3A9D1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0293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shd w:val="clear" w:color="auto" w:fill="FFFFFF"/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89EF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do półautomatycznego napełniania butelek do pojenia zwierząt laboratoryjnych umieszczonych w koszach (po minimum 18 sztuk butelek w każdym koszu).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6912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4F78F9D5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54F9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A814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z możliwością zestawienia w ciąg technologiczny ze stacją do kapslowania butelek.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E17B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2D1A5D68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54B86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4A25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Stacja wykonana ze stali nierdzewnej klasy minimum AISI 304. Stacja przystosowana do pracy z wodą chlorowaną lub zakwaszoną. Wszystkie powierzchnie mające kontakt z wodą (również orurowanie) wykończone przez </w:t>
            </w:r>
            <w:proofErr w:type="spellStart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elektropolerowanie</w:t>
            </w:r>
            <w:proofErr w:type="spellEnd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27A9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26D9DA3A" w14:textId="77777777" w:rsidTr="00607BDA">
        <w:trPr>
          <w:trHeight w:val="132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1E8B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6AA70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Wymiary zewnętrzne:</w:t>
            </w:r>
          </w:p>
          <w:p w14:paraId="39A572C3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szerokość – do 1200 mm</w:t>
            </w:r>
          </w:p>
          <w:p w14:paraId="1B30883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głębokość – do 900 mm</w:t>
            </w:r>
          </w:p>
          <w:p w14:paraId="2FE69CF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wysokość – do 1300 mm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9AA7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67D21FD6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A995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69AF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zlew/nieckę o wymiarach minimum 600 x 450 x 250 mm (długość x szerokość x głębokość).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2D06" w14:textId="77777777" w:rsidR="008F4FE2" w:rsidRPr="00D65BDA" w:rsidRDefault="008F4FE2" w:rsidP="00607BD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8F4FE2" w:rsidRPr="00D65BDA" w14:paraId="6138645C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3AB9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86D9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Zlew/niecka musi posiadać zaokrąglone krawędzie i narożniki w celu zapewnienia najwyższego stopnia higieny.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2328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67EDAE9A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0B6B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D438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Stacja wyposażona w </w:t>
            </w:r>
            <w:proofErr w:type="spellStart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manifold</w:t>
            </w:r>
            <w:proofErr w:type="spellEnd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dostosowany do jednoczesnego nalewania wody do minimum 36 butelek umieszczonych w dwóch koszach.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6C12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19285F5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2F66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33A6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Zastosowanie w </w:t>
            </w:r>
            <w:proofErr w:type="spellStart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manifoldzie</w:t>
            </w:r>
            <w:proofErr w:type="spellEnd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demontowalnych</w:t>
            </w:r>
            <w:proofErr w:type="spellEnd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dysz wykonanych ze stali nierdzewnej klasy minimum AISI 316. Możliwość sterylizacji dysz w autoklawie.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27BE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78BD6FA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9CAFE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3497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prowadnice do przesuwania koszy z butelkami wykonane z tworzywa sztucznego o niskim współczynniku tarcia.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2ED1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61645694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007F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F382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Stacja pracująca w dwóch trybach – automatycznym i manualnym. W trybie automatycznym butelki są napełniane automatycznie po przesunięciu koszy pod </w:t>
            </w:r>
            <w:proofErr w:type="spellStart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manifold</w:t>
            </w:r>
            <w:proofErr w:type="spellEnd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przez wcześniej zaprogramowany czas. W trybie manualnym butelki mogą być napełniane przez dowolny czas – woda płynie z dysz tak długo, jak wybrany jest tryb manualny.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A73A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4BB02E01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A4501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61E03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Możliwość zaprogramowania minimum trzech różnych czasów automatycznego napełniania butelek dla trzech różnych pojemności.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5372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9D550BC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C44A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2240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główny wyłącznik elektryczny i przycisk/grzyb bezpieczeństwa.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C325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4F77931B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2487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F5A1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 xml:space="preserve">Stacja wyposażona w minimum dwa czujniki zbliżeniowe wykrywające położenie koszy pod </w:t>
            </w:r>
            <w:proofErr w:type="spellStart"/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manifoldem</w:t>
            </w:r>
            <w:proofErr w:type="spellEnd"/>
            <w:r w:rsidRPr="00D65BDA">
              <w:rPr>
                <w:rFonts w:asciiTheme="minorHAnsi" w:hAnsiTheme="minorHAnsi" w:cstheme="minorHAnsi"/>
                <w:sz w:val="20"/>
                <w:szCs w:val="20"/>
              </w:rPr>
              <w:t xml:space="preserve"> w automatycznym trybie pracy oraz  sygnalizację, że kosze zostały wykryte przez czujniki.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03B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B303CAB" w14:textId="77777777" w:rsidTr="00607BDA">
        <w:trPr>
          <w:trHeight w:val="8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4D53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A2CD0" w14:textId="77777777" w:rsidR="008F4FE2" w:rsidRPr="00D65BDA" w:rsidRDefault="008F4FE2" w:rsidP="00607BDA">
            <w:pPr>
              <w:widowControl w:val="0"/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Zawór elektromagnetyczny odcinający zasilanie wodą normalnie zamknięty, aby odciąć maszynę od wody w przypadku braku zasilania.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023A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4EF9C555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3E8B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2CD7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zamkniętą przestrzeń pod blatem roboczym. Przestrzeń zamykana drzwiami przesuwnymi.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25D8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5A0F532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41D00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3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98203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funkcję automatycznego przepłukiwania – automatyczna aktywacja przepływu w orurowaniu. Możliwość ustawienia czasu przepłukiwania i czasu zastoju po jakim ma nastąpić automatyczne przepłukanie orurowania.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6DF9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CCD6706" w14:textId="77777777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</w:p>
    <w:p w14:paraId="3AEB763A" w14:textId="4891CF60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/>
          <w:sz w:val="20"/>
          <w:szCs w:val="20"/>
          <w:lang w:eastAsia="pl-PL"/>
        </w:rPr>
        <w:t>Powyższe funkcje oraz parametry są minimalnymi warunkami wymaganymi, których niespełnienie spowoduje odrzucenie oferty.</w:t>
      </w:r>
    </w:p>
    <w:p w14:paraId="76235AAC" w14:textId="77777777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455A5CE3" w14:textId="77777777" w:rsidR="008F4FE2" w:rsidRPr="00D65BDA" w:rsidRDefault="008F4FE2" w:rsidP="008F4FE2">
      <w:pPr>
        <w:spacing w:after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Zamawiający dopuszcza przedmiot zamówienia o parametrach lepszych niż wymagane.</w:t>
      </w:r>
    </w:p>
    <w:p w14:paraId="36AA5997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Cs/>
          <w:sz w:val="20"/>
          <w:szCs w:val="20"/>
        </w:rPr>
      </w:pPr>
    </w:p>
    <w:p w14:paraId="403BC9A0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Cs/>
          <w:sz w:val="20"/>
          <w:szCs w:val="20"/>
        </w:rPr>
      </w:pPr>
    </w:p>
    <w:p w14:paraId="133C633E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Cs/>
          <w:sz w:val="20"/>
          <w:szCs w:val="20"/>
        </w:rPr>
      </w:pPr>
    </w:p>
    <w:p w14:paraId="457D8D4C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Cs/>
          <w:sz w:val="20"/>
          <w:szCs w:val="20"/>
        </w:rPr>
      </w:pPr>
    </w:p>
    <w:p w14:paraId="7F538F32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Cs/>
          <w:sz w:val="20"/>
          <w:szCs w:val="20"/>
        </w:rPr>
      </w:pPr>
    </w:p>
    <w:p w14:paraId="570A2DE9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right="1"/>
        <w:rPr>
          <w:rFonts w:asciiTheme="minorHAnsi" w:hAnsiTheme="minorHAnsi" w:cstheme="minorHAnsi"/>
          <w:bCs/>
          <w:sz w:val="20"/>
          <w:szCs w:val="20"/>
        </w:rPr>
      </w:pPr>
    </w:p>
    <w:p w14:paraId="50B2DBD0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65BDA">
        <w:rPr>
          <w:rFonts w:asciiTheme="minorHAnsi" w:hAnsiTheme="minorHAnsi" w:cstheme="minorHAnsi"/>
          <w:b/>
          <w:bCs/>
          <w:sz w:val="20"/>
          <w:szCs w:val="20"/>
        </w:rPr>
        <w:lastRenderedPageBreak/>
        <w:t>II.2.</w:t>
      </w:r>
    </w:p>
    <w:p w14:paraId="78A7887C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 xml:space="preserve">Pełna nazwa urządzenia, ilość: </w:t>
      </w:r>
      <w:r w:rsidRPr="00D65BDA">
        <w:rPr>
          <w:rFonts w:asciiTheme="minorHAnsi" w:hAnsiTheme="minorHAnsi" w:cstheme="minorHAnsi"/>
          <w:b/>
          <w:sz w:val="20"/>
          <w:szCs w:val="20"/>
        </w:rPr>
        <w:t>Stacja do kapslowania butelek – 2 szt.</w:t>
      </w:r>
    </w:p>
    <w:p w14:paraId="4E2BF9A7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Typ, model: .......................................................................................</w:t>
      </w:r>
    </w:p>
    <w:p w14:paraId="08155835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sz w:val="20"/>
          <w:szCs w:val="20"/>
        </w:rPr>
        <w:t>Producent: .......................................................................................</w:t>
      </w:r>
    </w:p>
    <w:p w14:paraId="35E5A93E" w14:textId="77777777" w:rsidR="008F4FE2" w:rsidRPr="00D65BDA" w:rsidRDefault="008F4FE2" w:rsidP="008F4FE2">
      <w:pPr>
        <w:tabs>
          <w:tab w:val="left" w:pos="567"/>
        </w:tabs>
        <w:spacing w:after="12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531"/>
        <w:gridCol w:w="3969"/>
      </w:tblGrid>
      <w:tr w:rsidR="008F4FE2" w:rsidRPr="00D65BDA" w14:paraId="3A47A04D" w14:textId="77777777" w:rsidTr="00607BDA">
        <w:trPr>
          <w:trHeight w:val="33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9A8E02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46BE71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Funkcje, parametry techniczne i warunki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04B51D" w14:textId="77777777" w:rsidR="008F4FE2" w:rsidRPr="00D65BDA" w:rsidRDefault="008F4FE2" w:rsidP="00607BDA">
            <w:pPr>
              <w:tabs>
                <w:tab w:val="left" w:pos="567"/>
              </w:tabs>
              <w:spacing w:after="0" w:line="240" w:lineRule="auto"/>
              <w:ind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Opis parametrów </w:t>
            </w:r>
          </w:p>
          <w:p w14:paraId="52A4FEFD" w14:textId="77777777" w:rsidR="008F4FE2" w:rsidRPr="00D65BDA" w:rsidRDefault="008F4FE2" w:rsidP="00607BDA">
            <w:pPr>
              <w:tabs>
                <w:tab w:val="left" w:pos="567"/>
              </w:tabs>
              <w:spacing w:after="0" w:line="240" w:lineRule="auto"/>
              <w:ind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i warunków oferowanych </w:t>
            </w:r>
          </w:p>
          <w:p w14:paraId="1ED70781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eastAsia="pl-PL"/>
              </w:rPr>
              <w:t>(wypełnia Wykonawca)</w:t>
            </w:r>
          </w:p>
        </w:tc>
      </w:tr>
      <w:tr w:rsidR="008F4FE2" w:rsidRPr="00D65BDA" w14:paraId="3A1D2490" w14:textId="77777777" w:rsidTr="00607BDA">
        <w:trPr>
          <w:trHeight w:val="33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D8BE7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0645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4761" w14:textId="77777777" w:rsidR="008F4FE2" w:rsidRPr="00D65BDA" w:rsidRDefault="008F4FE2" w:rsidP="00607B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</w:tc>
      </w:tr>
      <w:tr w:rsidR="008F4FE2" w:rsidRPr="00D65BDA" w14:paraId="3266212A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0775E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shd w:val="clear" w:color="auto" w:fill="FFFFFF"/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F677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do półautomatycznego kapslowania butelek do pojenia zwierząt laboratoryjnych wypełnionych wodą umieszczonych w koszach (po minimum 18 sztuk butelek w każdym koszu).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F83E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4239EAD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1C68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7495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z możliwością zestawienia w ciąg technologiczny ze stacja do napełniania butelek.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57D1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56E7F61F" w14:textId="77777777" w:rsidTr="00607BDA">
        <w:trPr>
          <w:trHeight w:val="133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B4411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F0556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Załadunek koszy z butelkami od prawej strony i załadunek kapsli od lewej strony stacji – wersja prawa (stacja na myjni czystej)</w:t>
            </w:r>
          </w:p>
          <w:p w14:paraId="2D3C80D2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oraz </w:t>
            </w:r>
          </w:p>
          <w:p w14:paraId="0526C432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załadunek koszy z butelkami od lewej strony i załadunek kapsli od prawej strony stacji - wersja lewa (stacja w </w:t>
            </w:r>
            <w:proofErr w:type="spellStart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sterylizatorni</w:t>
            </w:r>
            <w:proofErr w:type="spellEnd"/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65B7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F4FE2" w:rsidRPr="00D65BDA" w14:paraId="4169C0BD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D888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A802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wykonana ze stali nierdzewnej klasy minimum AISI 304.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1CF5" w14:textId="77777777" w:rsidR="008F4FE2" w:rsidRPr="00D65BDA" w:rsidRDefault="008F4FE2" w:rsidP="00607BD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8F4FE2" w:rsidRPr="00D65BDA" w14:paraId="1C127334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F56B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ACCC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Wymiary zewnętrzne:</w:t>
            </w:r>
          </w:p>
          <w:p w14:paraId="2A4EF65D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szerokość – do 1400 mm</w:t>
            </w:r>
          </w:p>
          <w:p w14:paraId="324E223B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głębokość – do 900 mm</w:t>
            </w:r>
          </w:p>
          <w:p w14:paraId="7A84001B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wysokość – do 2100 mm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015F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2CC0295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55A1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BCC1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Stacja wyposażona w minimum 6 sztuk dysz dostosowanych do jednoczesnego kapslowania minimum 6 butelek umieszczonych w koszu. Dysze umieszczone na ruchomej głowicy poruszającej się na szynie, co ma umożliwić przesuwanie głowicy pomiędzy podajnikiem na kapsle a koszem z butelkami.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2BF5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6057F719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1142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EBFA7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dwa ergonomiczne uchwyty umożliwiające operatorowi przesuwanie głowicy po szynie prowadzącej.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7016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3B281C6D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64A2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45991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dwa przyciski do aktywowania dysz, w celu zassania kapsli i późniejszego zakapslowania butelek. W celu zapewnienia bezpieczeństwa operatorowi aktywowanie dysz musi być możliwe jedynie po naciśnięciu obu przycisków jednocześnie.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EACA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77298CEC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61A9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A3EA0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oznaczenia prawidłowych pozycji głowicy:</w:t>
            </w:r>
          </w:p>
          <w:p w14:paraId="12D15CBD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- pozycji odpowiedniej do zassania kapsli,</w:t>
            </w:r>
          </w:p>
          <w:p w14:paraId="04DF859F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- pozycji, w których głowica może zakapslować poszczególne rzędy butelek w koszu.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D8C4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63A3C5D2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4302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4E36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półautomatyczny podajnik do kapsli pozwalający na umieszczenie minimum 36 sztuk kapsli. Podajnik musi posiadać elementy pozwalające na zablokowanie minimum 6 kapsli w prawidłowych pozycjach, odpowiednich do zassania przez dysze. Podajnik musi być wyposażony w system pozwalający na automatyczne przesuwanie się kolejnych załadowanych kapsli do pozycji odpowiednich do zassania przez dysze.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4714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2DB09FF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F75C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57BE" w14:textId="77777777" w:rsidR="008F4FE2" w:rsidRPr="00D65BDA" w:rsidRDefault="008F4FE2" w:rsidP="00607BD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bCs/>
                <w:sz w:val="20"/>
                <w:szCs w:val="20"/>
              </w:rPr>
              <w:t>Stacja wyposażona w półkę pod podajnikiem na kapsle w celu umiejscowienia kosza z kapslami. Półka o wymiarach minimum 500 x 500 mm.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ED43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1FE41CB0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2944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074B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Proces kapslowania butelek w koszu z 18 butelkami składa się z następujących faz:</w:t>
            </w:r>
          </w:p>
          <w:p w14:paraId="5323B02C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a) załadunek kapsli do podajnika na kapsle;</w:t>
            </w:r>
          </w:p>
          <w:p w14:paraId="1B2A5F5A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b) przesunięcie kosza z pełnymi butelkami do strefy kapslowania;</w:t>
            </w:r>
          </w:p>
          <w:p w14:paraId="4398D19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c) przesunięcie głowicy nad podajnik do kapsli;</w:t>
            </w:r>
          </w:p>
          <w:p w14:paraId="58AD7C26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d) zassanie do głowicy 6 kapsli z podajnika;</w:t>
            </w:r>
          </w:p>
          <w:p w14:paraId="1280A60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e) przesunięcie  głowicy nad kosz z butelkami;</w:t>
            </w:r>
          </w:p>
          <w:p w14:paraId="6C6E4DC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f) jednoczesne zakapslowanie 6 butelek;</w:t>
            </w:r>
          </w:p>
          <w:p w14:paraId="5EAAD96E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 xml:space="preserve">g) dwukrotne powtórzenie czynności od c do f w celu zakapslowania pozostałych 12 butelek; </w:t>
            </w:r>
          </w:p>
          <w:p w14:paraId="5B6440D4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h) wysunięcie kosza ze strefy kapslowania.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E620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6DB773AC" w14:textId="77777777" w:rsidTr="00607BDA">
        <w:trPr>
          <w:trHeight w:val="68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5539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B118C" w14:textId="77777777" w:rsidR="008F4FE2" w:rsidRPr="00D65BDA" w:rsidRDefault="008F4FE2" w:rsidP="00607BDA">
            <w:pPr>
              <w:widowControl w:val="0"/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zlew/nieckę z odpływem do zbierania wody wychlapanej z butelek.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F74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43967B81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8A9E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B9010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wyposażone w prowadnice do przesuwania koszy z butelkami wykonane z tworzywa sztucznego o niskim współczynniku tarcia. Prowadnice muszą być wyposażone w element/blokadę pozwalająca na prawidłowe umiejscowienie i zablokowanie kosza w pozycji do kapslowania.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864A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487FCB2D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EDA9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5884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 xml:space="preserve">Stacja wyposażona w reduktor do regulacji ciśnienia sprężonego powietrza.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9DFD" w14:textId="77777777" w:rsidR="008F4FE2" w:rsidRPr="00D65BDA" w:rsidRDefault="008F4FE2" w:rsidP="00607BD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4FE2" w:rsidRPr="00D65BDA" w14:paraId="28DA0CB3" w14:textId="77777777" w:rsidTr="00607BDA">
        <w:trPr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5623" w14:textId="77777777" w:rsidR="008F4FE2" w:rsidRPr="00D65BDA" w:rsidRDefault="008F4FE2" w:rsidP="003B19AA">
            <w:pPr>
              <w:pStyle w:val="Akapitzlist"/>
              <w:widowControl w:val="0"/>
              <w:numPr>
                <w:ilvl w:val="0"/>
                <w:numId w:val="13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F5FEC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BDA">
              <w:rPr>
                <w:rFonts w:asciiTheme="minorHAnsi" w:hAnsiTheme="minorHAnsi" w:cstheme="minorHAnsi"/>
                <w:sz w:val="20"/>
                <w:szCs w:val="20"/>
              </w:rPr>
              <w:t>Stacja wyposażona w zamkniętą przestrzeń pod blatem roboczym. Przestrzeń zamykana drzwiami przesuwnymi.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A718" w14:textId="77777777" w:rsidR="008F4FE2" w:rsidRPr="00D65BDA" w:rsidRDefault="008F4FE2" w:rsidP="00607BD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1E73748" w14:textId="77777777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</w:p>
    <w:p w14:paraId="502605B8" w14:textId="3C902BA5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/>
          <w:sz w:val="20"/>
          <w:szCs w:val="20"/>
          <w:lang w:eastAsia="pl-PL"/>
        </w:rPr>
        <w:t>Powyższe funkcje oraz parametry są minimalnymi warunkami wymaganymi, których niespełnienie spowoduje odrzucenie oferty.</w:t>
      </w:r>
    </w:p>
    <w:p w14:paraId="5DB643C0" w14:textId="77777777" w:rsidR="008F4FE2" w:rsidRPr="00D65BDA" w:rsidRDefault="008F4FE2" w:rsidP="008F4FE2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Wykonawca wypełnia kolumnę 3 tabeli podając odpowiednio parametry techniczno-użytkowe, czyli funkcje, parametry techniczne oraz warunki oferowanych modeli. Wykonawca zobowiązany jest do podania parametru techniczno-</w:t>
      </w:r>
      <w:r w:rsidRPr="00D65BDA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345209C6" w14:textId="77777777" w:rsidR="008F4FE2" w:rsidRPr="00D65BDA" w:rsidRDefault="008F4FE2" w:rsidP="008F4FE2">
      <w:pPr>
        <w:spacing w:after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sz w:val="20"/>
          <w:szCs w:val="20"/>
          <w:lang w:eastAsia="pl-PL"/>
        </w:rPr>
        <w:t>Zamawiający dopuszcza przedmiot zamówienia o parametrach lepszych niż wymagane.</w:t>
      </w:r>
    </w:p>
    <w:p w14:paraId="4A4DAF6B" w14:textId="77777777" w:rsidR="008F4FE2" w:rsidRPr="00D65BDA" w:rsidRDefault="008F4FE2" w:rsidP="008F4FE2">
      <w:pPr>
        <w:spacing w:after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14F8872" w14:textId="77777777" w:rsidR="008F4FE2" w:rsidRPr="00D65BDA" w:rsidRDefault="008F4FE2" w:rsidP="008F4FE2">
      <w:pPr>
        <w:spacing w:after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31F541D" w14:textId="77777777" w:rsidR="008F4FE2" w:rsidRPr="00D65BDA" w:rsidRDefault="008F4FE2" w:rsidP="00E86ADD">
      <w:pPr>
        <w:spacing w:line="257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358FF833" w14:textId="77777777" w:rsidR="008F4FE2" w:rsidRPr="00D65BDA" w:rsidRDefault="008F4FE2" w:rsidP="00E86ADD">
      <w:pPr>
        <w:spacing w:line="257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6DD16725" w14:textId="77777777" w:rsidR="003E5CB0" w:rsidRPr="00D65BDA" w:rsidRDefault="003E5CB0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B7B99D6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150BA8C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74F6827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A5F07AD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145C925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31A55B2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891E559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1A82E6A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3F2C2EE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14F9433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931F032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95CE8C6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197DBA0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7D8969B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BFFECD4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D9B5781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6F54CA5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403A788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3147E9A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6166AA6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ABCCEEF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85E3732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4790C9F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A4DF5AF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3D57F16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D77E53D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88A3DD1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0DFA138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F8361FE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4027863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C2D7004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71F604D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2AC9AB4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B676486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FB48240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ADA23BF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02D47C0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004FDD7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F31B9F3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812B59C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8594C38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9B65D8C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00CC15C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7888948" w14:textId="77777777" w:rsidR="008F4FE2" w:rsidRPr="00D65BDA" w:rsidRDefault="008F4FE2" w:rsidP="00820C67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2C7A6069" w:rsidR="00010896" w:rsidRPr="00D65BDA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234ECF12" w:rsidR="008A6B16" w:rsidRPr="00D65BDA" w:rsidRDefault="008A6B16" w:rsidP="00783278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147B66" w:rsidRPr="00D65BDA">
        <w:rPr>
          <w:rFonts w:asciiTheme="minorHAnsi" w:hAnsiTheme="minorHAnsi" w:cstheme="minorHAnsi"/>
          <w:sz w:val="20"/>
          <w:szCs w:val="20"/>
        </w:rPr>
        <w:t xml:space="preserve">wyłonienie Wykonawcy w zakresie </w:t>
      </w:r>
      <w:r w:rsidR="00783278" w:rsidRPr="00D65BDA">
        <w:rPr>
          <w:rFonts w:asciiTheme="minorHAnsi" w:hAnsiTheme="minorHAnsi" w:cstheme="minorHAnsi"/>
          <w:b/>
          <w:sz w:val="20"/>
          <w:szCs w:val="20"/>
        </w:rPr>
        <w:t xml:space="preserve">dostawy </w:t>
      </w:r>
      <w:r w:rsidR="00783278" w:rsidRPr="00D65BDA">
        <w:rPr>
          <w:rFonts w:asciiTheme="minorHAnsi" w:eastAsia="Times New Roman" w:hAnsiTheme="minorHAnsi" w:cstheme="minorHAnsi"/>
          <w:b/>
          <w:sz w:val="20"/>
          <w:szCs w:val="20"/>
          <w:shd w:val="clear" w:color="auto" w:fill="FFFFFF"/>
          <w:lang w:eastAsia="pl-PL"/>
        </w:rPr>
        <w:t xml:space="preserve">stacji do butelek w ramach realizacji programu "Inicjatywa Doskonałości - Uczelnia Badawcza" </w:t>
      </w:r>
      <w:r w:rsidR="00DE6BBE" w:rsidRPr="00D65BDA">
        <w:rPr>
          <w:rFonts w:asciiTheme="minorHAnsi" w:hAnsiTheme="minorHAnsi" w:cstheme="minorHAnsi"/>
          <w:b/>
          <w:bCs/>
          <w:sz w:val="20"/>
          <w:szCs w:val="20"/>
        </w:rPr>
        <w:t xml:space="preserve">dla </w:t>
      </w:r>
      <w:r w:rsidR="00147B66" w:rsidRPr="00D65BDA">
        <w:rPr>
          <w:rFonts w:asciiTheme="minorHAnsi" w:hAnsiTheme="minorHAnsi" w:cstheme="minorHAnsi"/>
          <w:b/>
          <w:bCs/>
          <w:sz w:val="20"/>
          <w:szCs w:val="20"/>
        </w:rPr>
        <w:t>Uniwersytetu Jagiellońskiego - Collegium Medicum w Krakowie</w:t>
      </w:r>
      <w:r w:rsidR="00147B66"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oświadczamy co następuje:</w:t>
      </w:r>
    </w:p>
    <w:p w14:paraId="1D1A3E46" w14:textId="4D2A23A9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D65BDA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D65BDA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D65BDA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0E5FBF79" w:rsidR="00AF23BF" w:rsidRPr="00D65BDA" w:rsidRDefault="00AF23BF" w:rsidP="00006426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</w:t>
      </w:r>
      <w:r w:rsidR="00006426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niniejszym postępowaniu, tj.: </w:t>
      </w:r>
    </w:p>
    <w:p w14:paraId="78AB84AE" w14:textId="77777777" w:rsidR="00AF23BF" w:rsidRPr="00D65BDA" w:rsidRDefault="00AF23BF" w:rsidP="00006426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D65BDA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D65BDA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59E1EE67" w:rsidR="00AF23BF" w:rsidRPr="00D65BDA" w:rsidRDefault="00AF23BF" w:rsidP="00032A66">
      <w:pPr>
        <w:numPr>
          <w:ilvl w:val="6"/>
          <w:numId w:val="14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znajdujemy się w sytuacji ekonomicznej lub finansowej pozwalającej, na realizację zamówienia</w:t>
      </w:r>
      <w:r w:rsidR="00612873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</w:p>
    <w:p w14:paraId="4E99E844" w14:textId="4B83DDC1" w:rsidR="00AF23BF" w:rsidRPr="00D65BDA" w:rsidRDefault="00AF23BF" w:rsidP="00032A66">
      <w:pPr>
        <w:widowControl w:val="0"/>
        <w:numPr>
          <w:ilvl w:val="6"/>
          <w:numId w:val="140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</w:t>
      </w:r>
      <w:r w:rsidR="00612873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0170516C" w14:textId="1CDF0404" w:rsidR="00AF23BF" w:rsidRPr="00D65BDA" w:rsidRDefault="00AF23BF" w:rsidP="00032A66">
      <w:pPr>
        <w:numPr>
          <w:ilvl w:val="6"/>
          <w:numId w:val="140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612873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D65BDA" w:rsidRDefault="00AF23BF" w:rsidP="00032A66">
      <w:pPr>
        <w:numPr>
          <w:ilvl w:val="6"/>
          <w:numId w:val="14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D65BDA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9" w:name="_Hlk103061369"/>
    </w:p>
    <w:p w14:paraId="3A8AC6A7" w14:textId="614426A3" w:rsidR="00AF23BF" w:rsidRPr="00D65BDA" w:rsidRDefault="00AF23BF" w:rsidP="00032A66">
      <w:pPr>
        <w:numPr>
          <w:ilvl w:val="6"/>
          <w:numId w:val="14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D65BDA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D65BDA">
        <w:rPr>
          <w:rFonts w:asciiTheme="minorHAnsi" w:eastAsia="Calibri" w:hAnsiTheme="minorHAnsi" w:cstheme="minorHAnsi"/>
          <w:sz w:val="20"/>
          <w:szCs w:val="20"/>
        </w:rPr>
        <w:t>4</w:t>
      </w:r>
      <w:r w:rsidRPr="00D65BDA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D65BDA">
        <w:rPr>
          <w:rFonts w:asciiTheme="minorHAnsi" w:eastAsia="Calibri" w:hAnsiTheme="minorHAnsi" w:cstheme="minorHAnsi"/>
          <w:sz w:val="20"/>
          <w:szCs w:val="20"/>
        </w:rPr>
        <w:t>507</w:t>
      </w:r>
      <w:r w:rsidRPr="00D65BDA">
        <w:rPr>
          <w:rFonts w:asciiTheme="minorHAnsi" w:eastAsia="Calibri" w:hAnsiTheme="minorHAnsi" w:cstheme="minorHAnsi"/>
          <w:sz w:val="20"/>
          <w:szCs w:val="20"/>
        </w:rPr>
        <w:t>)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D65BDA" w:rsidRDefault="00AF23BF" w:rsidP="00833812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66CE0E77" w:rsidR="00AF23BF" w:rsidRPr="00D65BDA" w:rsidRDefault="00AF23BF" w:rsidP="00833812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1CBB1E56" w:rsidR="00AF23BF" w:rsidRPr="00D65BDA" w:rsidRDefault="00AF23BF" w:rsidP="00833812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2022r., o ile został wpisany na listę na podstawie decyzji w sprawie wpisu na listę rozstrzygającej o zastosowaniu środka, o którym mowa w art. 1 pkt 3 cytowanej ustawy.</w:t>
      </w:r>
      <w:bookmarkEnd w:id="9"/>
    </w:p>
    <w:p w14:paraId="7B7A9465" w14:textId="77777777" w:rsidR="00AF23BF" w:rsidRPr="00D65BDA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D65BDA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4125AF65" w:rsidR="00AF23BF" w:rsidRPr="00D65BDA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dotyczy*</w:t>
      </w:r>
    </w:p>
    <w:p w14:paraId="5C4390B2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67DEF1F2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D65BDA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D65BDA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D65BDA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D65BDA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D65BDA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D65BDA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3E2FFE4A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</w:t>
      </w:r>
      <w:r w:rsidR="00592AD5"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br/>
      </w:r>
      <w:r w:rsidR="00872B27"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i przekazywania …)</w:t>
      </w:r>
    </w:p>
    <w:p w14:paraId="05C94C0D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443904E5" w:rsidR="00010896" w:rsidRPr="00D65BDA" w:rsidRDefault="008A6B16" w:rsidP="00783278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783278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dostawy stacji do butelek w ramach realizacji programu "Inicjatywa Doskonałości - Uczelnia Badawcza" </w:t>
      </w:r>
      <w:r w:rsidR="00DE6BBE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dla Uniwersytetu Jagiellońskiego - Collegium Medicum</w:t>
      </w:r>
      <w:r w:rsidR="00783278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br/>
      </w:r>
      <w:r w:rsidR="00DE6BBE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Krakowie</w:t>
      </w:r>
      <w:r w:rsidR="00147B66"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45A65DC2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D65BDA" w:rsidRDefault="00562E50" w:rsidP="00833812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D65BDA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D65BDA" w:rsidRDefault="00AF23BF" w:rsidP="00833812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5BA4C751" w:rsidR="00AF23BF" w:rsidRPr="00D65BDA" w:rsidRDefault="00AF23BF" w:rsidP="00833812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iż nie podlegamy wykluczeniu na podstawie art. 7 ust. 1 ustawy z dnia 13 kwietnia 2022r.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szczególnych rozwiązaniach w zakresie przeciwdziałania wspieraniu agresji na Ukrainę oraz służących ochronie bezpieczeństwa narodowego </w:t>
      </w:r>
      <w:r w:rsidRPr="00D65BDA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A06BC9" w:rsidRPr="00D65BDA">
        <w:rPr>
          <w:rFonts w:asciiTheme="minorHAnsi" w:eastAsia="Calibri" w:hAnsiTheme="minorHAnsi" w:cstheme="minorHAnsi"/>
          <w:sz w:val="20"/>
          <w:szCs w:val="20"/>
        </w:rPr>
        <w:t>4</w:t>
      </w:r>
      <w:r w:rsidRPr="00D65BDA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A06BC9" w:rsidRPr="00D65BDA">
        <w:rPr>
          <w:rFonts w:asciiTheme="minorHAnsi" w:eastAsia="Calibri" w:hAnsiTheme="minorHAnsi" w:cstheme="minorHAnsi"/>
          <w:sz w:val="20"/>
          <w:szCs w:val="20"/>
        </w:rPr>
        <w:t>507</w:t>
      </w:r>
      <w:r w:rsidRPr="00D65BDA">
        <w:rPr>
          <w:rFonts w:asciiTheme="minorHAnsi" w:eastAsia="Calibri" w:hAnsiTheme="minorHAnsi" w:cstheme="minorHAnsi"/>
          <w:sz w:val="20"/>
          <w:szCs w:val="20"/>
        </w:rPr>
        <w:t>)</w:t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D65BDA" w:rsidRDefault="00AF23BF" w:rsidP="00833812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03273D99" w:rsidR="00AF23BF" w:rsidRPr="00D65BDA" w:rsidRDefault="00AF23BF" w:rsidP="00833812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 przeciwdziałaniu praniu pieniędzy oraz finansowaniu terroryzmu (tekst jednolity: Dziennik Ustaw z 2023r., poz. 1124 z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5187894E" w:rsidR="00AF23BF" w:rsidRPr="00D65BDA" w:rsidRDefault="00AF23BF" w:rsidP="00833812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</w:t>
      </w:r>
      <w:r w:rsidR="00592AD5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w wykazach określonych w rozporządzeniu 765/2006 i rozporządzeniu 269/2014 albo wpisany na listę lub będący taką jednostką dominującą od dnia 24 lutego 2022r.,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D65BDA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D65BDA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D65BDA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D65BDA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5595515A" w:rsidR="008A6B16" w:rsidRPr="00D65BDA" w:rsidRDefault="008A6B16" w:rsidP="00783278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783278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dostawy stacji do butelek w ramach realizacji programu "Inicjatywa Doskonałości - Uczelnia Badawcza"</w:t>
      </w:r>
      <w:r w:rsidR="00DE6BBE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</w:t>
      </w:r>
      <w:r w:rsidR="00783278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br/>
      </w:r>
      <w:r w:rsidR="00DE6BBE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Krakowie</w:t>
      </w:r>
      <w:r w:rsidRPr="00D65BDA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D65BDA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D65BDA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D65BDA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3AB506BE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33CD6D90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0D5616CA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 **</w:t>
      </w:r>
    </w:p>
    <w:p w14:paraId="2DF99795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D65BDA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5BDA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D65BDA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D65BDA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D65BDA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D65BDA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D65BDA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D65BDA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D65BDA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D65BDA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D65BDA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641F4D33" w:rsidR="00010896" w:rsidRPr="00D65BDA" w:rsidRDefault="00192C26" w:rsidP="00783278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D65BDA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D65BDA">
        <w:rPr>
          <w:rFonts w:asciiTheme="minorHAnsi" w:hAnsiTheme="minorHAnsi" w:cstheme="minorHAnsi"/>
          <w:sz w:val="20"/>
          <w:szCs w:val="20"/>
          <w:lang w:eastAsia="pl-PL"/>
        </w:rPr>
        <w:t xml:space="preserve">na wyłonienie Wykonawcy w zakresie </w:t>
      </w:r>
      <w:r w:rsidR="00783278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dostawy stacji do butelek w ramach realizacji programu "Inicjatywa Doskonałości - Uczelnia Badawcza"</w:t>
      </w:r>
      <w:r w:rsidR="00DE6BBE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Medicum</w:t>
      </w:r>
      <w:r w:rsidR="00783278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br/>
      </w:r>
      <w:r w:rsidR="00DE6BBE" w:rsidRPr="00D65BD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Krakowie</w:t>
      </w:r>
      <w:r w:rsidR="00147B66" w:rsidRPr="00D65BDA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, </w:t>
      </w:r>
      <w:r w:rsidR="00010896" w:rsidRPr="00D65BDA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D65BDA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3E0B720B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</w:t>
      </w:r>
      <w:r w:rsidR="00A55BD3"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 którzy złożyli ofertę w niniejszym postępowaniu</w:t>
      </w: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*</w:t>
      </w: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7D01BE2A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74154D"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r. poz.</w:t>
      </w:r>
      <w:r w:rsidR="0074154D"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594</w:t>
      </w:r>
      <w:r w:rsidRPr="00D65BDA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49A0235C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D65BDA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D65BDA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D65BDA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D65BDA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D65BDA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D65BDA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D65BDA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D65BDA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D65BDA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46065801" w:rsidR="0039403E" w:rsidRPr="00D65BDA" w:rsidRDefault="00A55BD3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A55BD3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oferty zostały przygotowane niezależnie od siebie oraz że powiązania z innym wykonawcą/</w:t>
      </w:r>
      <w:proofErr w:type="spellStart"/>
      <w:r w:rsidRPr="00A55BD3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A55BD3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</w:t>
      </w:r>
      <w:r w:rsidR="0039403E" w:rsidRPr="00D65BDA">
        <w:rPr>
          <w:rFonts w:asciiTheme="minorHAnsi" w:eastAsia="Calibri" w:hAnsiTheme="minorHAnsi" w:cstheme="minorHAnsi"/>
          <w:color w:val="0D0D0D"/>
          <w:sz w:val="20"/>
          <w:szCs w:val="20"/>
        </w:rPr>
        <w:t>.</w:t>
      </w:r>
    </w:p>
    <w:p w14:paraId="6CE657D3" w14:textId="77777777" w:rsidR="0039403E" w:rsidRPr="00D65BDA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D65BDA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D65BDA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96F1056" w14:textId="394A7E2E" w:rsidR="00AA11AF" w:rsidRPr="009159B0" w:rsidRDefault="00AA11AF" w:rsidP="009159B0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AA11AF" w:rsidRPr="009159B0" w:rsidSect="001E2066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5CD0F" w14:textId="77777777" w:rsidR="003D25E4" w:rsidRDefault="003D25E4" w:rsidP="00B503BE">
      <w:pPr>
        <w:spacing w:after="0" w:line="240" w:lineRule="auto"/>
      </w:pPr>
      <w:r>
        <w:separator/>
      </w:r>
    </w:p>
  </w:endnote>
  <w:endnote w:type="continuationSeparator" w:id="0">
    <w:p w14:paraId="0ECB32D1" w14:textId="77777777" w:rsidR="003D25E4" w:rsidRDefault="003D25E4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0E9D4D-283A-4597-88BC-71FC0779C199}"/>
    <w:embedBold r:id="rId2" w:fontKey="{08C535B5-0BC3-4CBA-9858-341EAD4792F5}"/>
    <w:embedItalic r:id="rId3" w:fontKey="{6A29EF83-1C47-4C0E-A2F8-F6A32DEEAA24}"/>
    <w:embedBoldItalic r:id="rId4" w:fontKey="{82D47AEC-A344-405B-9C40-05391F65EC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FE7FCDB8-DF8C-4E6D-8E5E-B5296AA4C059}"/>
    <w:embedBold r:id="rId6" w:fontKey="{ECCCB98B-D85F-4318-99D3-F514B111ECF0}"/>
    <w:embedItalic r:id="rId7" w:fontKey="{53317E21-8EB4-4A2C-B7FD-744E186786FC}"/>
    <w:embedBoldItalic r:id="rId8" w:fontKey="{FC2429E8-DC9A-4714-82C8-83A93D008E2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BE814BAE-528F-4C21-B4AA-460D59C61777}"/>
    <w:embedItalic r:id="rId10" w:fontKey="{270220BA-51EA-45D4-AF17-EE693E04A9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F170A7B-5EF9-4A91-8909-F7663461D3B0}"/>
  </w:font>
  <w:font w:name="OpenSymbol"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5E160AE6-12B4-4371-993B-D1553ABC7FA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1FAC6EEB-B642-412C-98FD-0008290D5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11B20" w14:textId="77777777" w:rsidR="00506052" w:rsidRPr="007608B2" w:rsidRDefault="00506052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506052" w:rsidRPr="007608B2" w:rsidRDefault="00506052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506052" w:rsidRPr="007608B2" w:rsidRDefault="00506052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506052" w:rsidRPr="007608B2" w:rsidRDefault="00506052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39AAD3A0" w:rsidR="00506052" w:rsidRPr="00D65BDA" w:rsidRDefault="00506052" w:rsidP="00A9434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032A66"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59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032A66"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59</w:t>
                          </w:r>
                          <w:r w:rsidRPr="00D65BD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39AAD3A0" w:rsidR="00506052" w:rsidRPr="00D65BDA" w:rsidRDefault="00506052" w:rsidP="00A94343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032A66"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59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032A66"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59</w:t>
                    </w:r>
                    <w:r w:rsidRPr="00D65BD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4FB21" w14:textId="77777777" w:rsidR="003D25E4" w:rsidRDefault="003D25E4" w:rsidP="00B503BE">
      <w:pPr>
        <w:spacing w:after="0" w:line="240" w:lineRule="auto"/>
      </w:pPr>
      <w:r>
        <w:separator/>
      </w:r>
    </w:p>
  </w:footnote>
  <w:footnote w:type="continuationSeparator" w:id="0">
    <w:p w14:paraId="095835E2" w14:textId="77777777" w:rsidR="003D25E4" w:rsidRDefault="003D25E4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BD792" w14:textId="77777777" w:rsidR="00506052" w:rsidRDefault="00506052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506052" w:rsidRDefault="0050605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4A7D87FA" w:rsidR="00506052" w:rsidRPr="001D7694" w:rsidRDefault="00506052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AA122D">
      <w:rPr>
        <w:rFonts w:ascii="Calibri" w:hAnsi="Calibri" w:cs="Calibri"/>
        <w:b/>
        <w:sz w:val="18"/>
        <w:szCs w:val="18"/>
      </w:rPr>
      <w:t>49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67AEE" w14:textId="77777777" w:rsidR="00506052" w:rsidRDefault="00506052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506052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506052" w:rsidRPr="005C4307" w:rsidRDefault="00506052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506052" w:rsidRDefault="005060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A"/>
    <w:multiLevelType w:val="multilevel"/>
    <w:tmpl w:val="FB5EFCBA"/>
    <w:name w:val="WW8Num2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6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7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8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9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0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1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2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4" w15:restartNumberingAfterBreak="0">
    <w:nsid w:val="0000003A"/>
    <w:multiLevelType w:val="multilevel"/>
    <w:tmpl w:val="EA10F76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b w:val="0"/>
        <w:bCs w:val="0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7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9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0" w15:restartNumberingAfterBreak="0">
    <w:nsid w:val="04130EC7"/>
    <w:multiLevelType w:val="hybridMultilevel"/>
    <w:tmpl w:val="4EF2FBBA"/>
    <w:lvl w:ilvl="0" w:tplc="D11A5FD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775A4E"/>
    <w:multiLevelType w:val="hybridMultilevel"/>
    <w:tmpl w:val="396A175E"/>
    <w:lvl w:ilvl="0" w:tplc="C642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03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4C26A7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9" w15:restartNumberingAfterBreak="0">
    <w:nsid w:val="09C745EB"/>
    <w:multiLevelType w:val="hybridMultilevel"/>
    <w:tmpl w:val="C6D4333A"/>
    <w:lvl w:ilvl="0" w:tplc="7000250E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bCs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BC000B6"/>
    <w:multiLevelType w:val="hybridMultilevel"/>
    <w:tmpl w:val="C0E81D9E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3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4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5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7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118958CD"/>
    <w:multiLevelType w:val="multilevel"/>
    <w:tmpl w:val="3B2A460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39" w15:restartNumberingAfterBreak="0">
    <w:nsid w:val="12295345"/>
    <w:multiLevelType w:val="hybridMultilevel"/>
    <w:tmpl w:val="7A44136A"/>
    <w:lvl w:ilvl="0" w:tplc="85B872C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2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3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5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1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2" w15:restartNumberingAfterBreak="0">
    <w:nsid w:val="211B3A7F"/>
    <w:multiLevelType w:val="multilevel"/>
    <w:tmpl w:val="BE1A6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53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6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7" w15:restartNumberingAfterBreak="0">
    <w:nsid w:val="253D5097"/>
    <w:multiLevelType w:val="multilevel"/>
    <w:tmpl w:val="4920CA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58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0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9ED178B"/>
    <w:multiLevelType w:val="multilevel"/>
    <w:tmpl w:val="B7B8C236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3"/>
      <w:numFmt w:val="decimal"/>
      <w:lvlText w:val="%4."/>
      <w:lvlJc w:val="left"/>
      <w:pPr>
        <w:tabs>
          <w:tab w:val="num" w:pos="-2237"/>
        </w:tabs>
        <w:ind w:left="643" w:hanging="360"/>
      </w:pPr>
      <w:rPr>
        <w:rFonts w:ascii="Calibri" w:hAnsi="Calibri" w:cs="Calibri" w:hint="default"/>
        <w:b w:val="0"/>
        <w:i w:val="0"/>
        <w:iCs/>
        <w:color w:val="auto"/>
        <w:spacing w:val="-2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2" w15:restartNumberingAfterBreak="0">
    <w:nsid w:val="2C2A036E"/>
    <w:multiLevelType w:val="multilevel"/>
    <w:tmpl w:val="7BEA2A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96" w:hanging="1440"/>
      </w:pPr>
      <w:rPr>
        <w:rFonts w:hint="default"/>
      </w:rPr>
    </w:lvl>
  </w:abstractNum>
  <w:abstractNum w:abstractNumId="63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7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8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0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1" w15:restartNumberingAfterBreak="0">
    <w:nsid w:val="314315C3"/>
    <w:multiLevelType w:val="hybridMultilevel"/>
    <w:tmpl w:val="212AC97C"/>
    <w:lvl w:ilvl="0" w:tplc="640C8276">
      <w:start w:val="1"/>
      <w:numFmt w:val="lowerLetter"/>
      <w:lvlText w:val="%1)"/>
      <w:lvlJc w:val="left"/>
      <w:pPr>
        <w:ind w:left="172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2" w15:restartNumberingAfterBreak="0">
    <w:nsid w:val="327A3027"/>
    <w:multiLevelType w:val="multilevel"/>
    <w:tmpl w:val="3522AC2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  <w:b w:val="0"/>
      </w:rPr>
    </w:lvl>
  </w:abstractNum>
  <w:abstractNum w:abstractNumId="73" w15:restartNumberingAfterBreak="0">
    <w:nsid w:val="32D71952"/>
    <w:multiLevelType w:val="multilevel"/>
    <w:tmpl w:val="9B1AAAD0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  <w:b w:val="0"/>
      </w:rPr>
    </w:lvl>
  </w:abstractNum>
  <w:abstractNum w:abstractNumId="74" w15:restartNumberingAfterBreak="0">
    <w:nsid w:val="32E70AD3"/>
    <w:multiLevelType w:val="multilevel"/>
    <w:tmpl w:val="BE1A6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75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6" w15:restartNumberingAfterBreak="0">
    <w:nsid w:val="36201FF8"/>
    <w:multiLevelType w:val="singleLevel"/>
    <w:tmpl w:val="720A45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  <w:u w:val="none"/>
      </w:rPr>
    </w:lvl>
  </w:abstractNum>
  <w:abstractNum w:abstractNumId="77" w15:restartNumberingAfterBreak="0">
    <w:nsid w:val="36B20CDF"/>
    <w:multiLevelType w:val="hybridMultilevel"/>
    <w:tmpl w:val="7778B418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9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81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E3D5E33"/>
    <w:multiLevelType w:val="hybridMultilevel"/>
    <w:tmpl w:val="7A44136A"/>
    <w:lvl w:ilvl="0" w:tplc="FFFFFFFF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E9D5405"/>
    <w:multiLevelType w:val="hybridMultilevel"/>
    <w:tmpl w:val="34E6C480"/>
    <w:lvl w:ilvl="0" w:tplc="A25C33AE">
      <w:start w:val="9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 w15:restartNumberingAfterBreak="0">
    <w:nsid w:val="412C66C3"/>
    <w:multiLevelType w:val="hybridMultilevel"/>
    <w:tmpl w:val="9D24077E"/>
    <w:lvl w:ilvl="0" w:tplc="7A081762">
      <w:start w:val="10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8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9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0" w15:restartNumberingAfterBreak="0">
    <w:nsid w:val="45F7550C"/>
    <w:multiLevelType w:val="multilevel"/>
    <w:tmpl w:val="F36C3E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2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3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4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5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6" w15:restartNumberingAfterBreak="0">
    <w:nsid w:val="4E875970"/>
    <w:multiLevelType w:val="hybridMultilevel"/>
    <w:tmpl w:val="ABECF1B2"/>
    <w:lvl w:ilvl="0" w:tplc="DD54A346">
      <w:start w:val="16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8" w15:restartNumberingAfterBreak="0">
    <w:nsid w:val="50DC5748"/>
    <w:multiLevelType w:val="multilevel"/>
    <w:tmpl w:val="465A3C82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9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0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1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2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03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4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6" w15:restartNumberingAfterBreak="0">
    <w:nsid w:val="573B3505"/>
    <w:multiLevelType w:val="hybridMultilevel"/>
    <w:tmpl w:val="7A44136A"/>
    <w:lvl w:ilvl="0" w:tplc="FFFFFFFF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9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10" w15:restartNumberingAfterBreak="0">
    <w:nsid w:val="5A000684"/>
    <w:multiLevelType w:val="multilevel"/>
    <w:tmpl w:val="89367C8C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  <w:rPr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111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2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1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6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9" w15:restartNumberingAfterBreak="0">
    <w:nsid w:val="60DC2373"/>
    <w:multiLevelType w:val="hybridMultilevel"/>
    <w:tmpl w:val="6C986E44"/>
    <w:lvl w:ilvl="0" w:tplc="7000250E">
      <w:start w:val="2"/>
      <w:numFmt w:val="decimal"/>
      <w:lvlText w:val="%1."/>
      <w:lvlJc w:val="left"/>
      <w:pPr>
        <w:ind w:left="928" w:hanging="360"/>
      </w:pPr>
      <w:rPr>
        <w:rFonts w:hint="default"/>
        <w:b w:val="0"/>
        <w:bCs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0" w15:restartNumberingAfterBreak="0">
    <w:nsid w:val="60F01B23"/>
    <w:multiLevelType w:val="multilevel"/>
    <w:tmpl w:val="91D63C08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-2237"/>
        </w:tabs>
        <w:ind w:left="643" w:hanging="360"/>
      </w:pPr>
      <w:rPr>
        <w:rFonts w:ascii="Calibri" w:hAnsi="Calibri" w:cs="Calibri"/>
        <w:b w:val="0"/>
        <w:i w:val="0"/>
        <w:iCs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1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22" w15:restartNumberingAfterBreak="0">
    <w:nsid w:val="625641C0"/>
    <w:multiLevelType w:val="hybridMultilevel"/>
    <w:tmpl w:val="DAA80FDE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AD2C1EDC">
      <w:start w:val="1"/>
      <w:numFmt w:val="decimal"/>
      <w:lvlText w:val="%2)"/>
      <w:lvlJc w:val="left"/>
      <w:pPr>
        <w:ind w:left="1779" w:hanging="360"/>
      </w:pPr>
      <w:rPr>
        <w:rFonts w:ascii="Calibri" w:hAnsi="Calibri" w:cs="Tahoma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100259C6">
      <w:start w:val="29"/>
      <w:numFmt w:val="decimal"/>
      <w:lvlText w:val="%4"/>
      <w:lvlJc w:val="left"/>
      <w:pPr>
        <w:ind w:left="785" w:hanging="360"/>
      </w:pPr>
    </w:lvl>
    <w:lvl w:ilvl="4" w:tplc="D6E4769E">
      <w:start w:val="1"/>
      <w:numFmt w:val="lowerLetter"/>
      <w:lvlText w:val="%5)"/>
      <w:lvlJc w:val="left"/>
      <w:pPr>
        <w:ind w:left="4309" w:hanging="360"/>
      </w:pPr>
      <w:rPr>
        <w:rFonts w:ascii="Calibri" w:eastAsia="Times New Roman" w:hAnsi="Calibri" w:cs="Calibri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23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24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5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6" w15:restartNumberingAfterBreak="0">
    <w:nsid w:val="65A54982"/>
    <w:multiLevelType w:val="multilevel"/>
    <w:tmpl w:val="80084FFA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6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27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8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9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0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1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2" w15:restartNumberingAfterBreak="0">
    <w:nsid w:val="6760126A"/>
    <w:multiLevelType w:val="hybridMultilevel"/>
    <w:tmpl w:val="2828133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3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4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5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6" w15:restartNumberingAfterBreak="0">
    <w:nsid w:val="6BDB70F4"/>
    <w:multiLevelType w:val="multilevel"/>
    <w:tmpl w:val="FD0441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7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8" w15:restartNumberingAfterBreak="0">
    <w:nsid w:val="6C8C0E72"/>
    <w:multiLevelType w:val="hybridMultilevel"/>
    <w:tmpl w:val="BE542916"/>
    <w:lvl w:ilvl="0" w:tplc="22F43DAC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9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41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2" w15:restartNumberingAfterBreak="0">
    <w:nsid w:val="7075173E"/>
    <w:multiLevelType w:val="multilevel"/>
    <w:tmpl w:val="B04CD6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3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4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45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46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7" w15:restartNumberingAfterBreak="0">
    <w:nsid w:val="75D36D91"/>
    <w:multiLevelType w:val="multilevel"/>
    <w:tmpl w:val="3B2A460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ascii="Calibri" w:eastAsia="Calibri" w:hAnsi="Calibri" w:cs="Calibri"/>
        <w:b w:val="0"/>
        <w:bCs w:val="0"/>
      </w:rPr>
    </w:lvl>
    <w:lvl w:ilvl="2">
      <w:start w:val="1"/>
      <w:numFmt w:val="lowerRoman"/>
      <w:lvlText w:val="%3)"/>
      <w:lvlJc w:val="left"/>
      <w:pPr>
        <w:ind w:left="1364" w:hanging="360"/>
      </w:pPr>
    </w:lvl>
    <w:lvl w:ilvl="3">
      <w:start w:val="1"/>
      <w:numFmt w:val="decimal"/>
      <w:lvlText w:val="(%4)"/>
      <w:lvlJc w:val="left"/>
      <w:pPr>
        <w:ind w:left="1724" w:hanging="360"/>
      </w:pPr>
    </w:lvl>
    <w:lvl w:ilvl="4">
      <w:start w:val="1"/>
      <w:numFmt w:val="lowerLetter"/>
      <w:lvlText w:val="(%5)"/>
      <w:lvlJc w:val="left"/>
      <w:pPr>
        <w:ind w:left="2084" w:hanging="360"/>
      </w:pPr>
    </w:lvl>
    <w:lvl w:ilvl="5">
      <w:start w:val="1"/>
      <w:numFmt w:val="lowerRoman"/>
      <w:lvlText w:val="(%6)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3164" w:hanging="360"/>
      </w:pPr>
    </w:lvl>
    <w:lvl w:ilvl="8">
      <w:start w:val="1"/>
      <w:numFmt w:val="lowerRoman"/>
      <w:lvlText w:val="%9."/>
      <w:lvlJc w:val="left"/>
      <w:pPr>
        <w:ind w:left="3524" w:hanging="360"/>
      </w:pPr>
    </w:lvl>
  </w:abstractNum>
  <w:abstractNum w:abstractNumId="148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9" w15:restartNumberingAfterBreak="0">
    <w:nsid w:val="783969C5"/>
    <w:multiLevelType w:val="hybridMultilevel"/>
    <w:tmpl w:val="C8E20A66"/>
    <w:lvl w:ilvl="0" w:tplc="691CE182">
      <w:start w:val="12"/>
      <w:numFmt w:val="decimal"/>
      <w:lvlText w:val="%1."/>
      <w:lvlJc w:val="left"/>
      <w:pPr>
        <w:ind w:left="100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0" w15:restartNumberingAfterBreak="0">
    <w:nsid w:val="78BE72F1"/>
    <w:multiLevelType w:val="hybridMultilevel"/>
    <w:tmpl w:val="944A8064"/>
    <w:lvl w:ilvl="0" w:tplc="71F2DB0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52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3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54" w15:restartNumberingAfterBreak="0">
    <w:nsid w:val="7B826D07"/>
    <w:multiLevelType w:val="hybridMultilevel"/>
    <w:tmpl w:val="179C2C9E"/>
    <w:lvl w:ilvl="0" w:tplc="33046EF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6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1165246499">
    <w:abstractNumId w:val="118"/>
  </w:num>
  <w:num w:numId="2" w16cid:durableId="1000473758">
    <w:abstractNumId w:val="46"/>
  </w:num>
  <w:num w:numId="3" w16cid:durableId="463544690">
    <w:abstractNumId w:val="124"/>
  </w:num>
  <w:num w:numId="4" w16cid:durableId="186454167">
    <w:abstractNumId w:val="84"/>
  </w:num>
  <w:num w:numId="5" w16cid:durableId="1368607733">
    <w:abstractNumId w:val="112"/>
  </w:num>
  <w:num w:numId="6" w16cid:durableId="8220143">
    <w:abstractNumId w:val="16"/>
  </w:num>
  <w:num w:numId="7" w16cid:durableId="1834489086">
    <w:abstractNumId w:val="10"/>
  </w:num>
  <w:num w:numId="8" w16cid:durableId="435903708">
    <w:abstractNumId w:val="11"/>
  </w:num>
  <w:num w:numId="9" w16cid:durableId="4938340">
    <w:abstractNumId w:val="12"/>
  </w:num>
  <w:num w:numId="10" w16cid:durableId="2141071430">
    <w:abstractNumId w:val="102"/>
  </w:num>
  <w:num w:numId="11" w16cid:durableId="231739702">
    <w:abstractNumId w:val="144"/>
  </w:num>
  <w:num w:numId="12" w16cid:durableId="1162507653">
    <w:abstractNumId w:val="81"/>
  </w:num>
  <w:num w:numId="13" w16cid:durableId="2140609231">
    <w:abstractNumId w:val="79"/>
  </w:num>
  <w:num w:numId="14" w16cid:durableId="2139830859">
    <w:abstractNumId w:val="133"/>
  </w:num>
  <w:num w:numId="15" w16cid:durableId="591203063">
    <w:abstractNumId w:val="59"/>
  </w:num>
  <w:num w:numId="16" w16cid:durableId="255014781">
    <w:abstractNumId w:val="110"/>
  </w:num>
  <w:num w:numId="17" w16cid:durableId="390546984">
    <w:abstractNumId w:val="22"/>
  </w:num>
  <w:num w:numId="18" w16cid:durableId="484517857">
    <w:abstractNumId w:val="123"/>
  </w:num>
  <w:num w:numId="19" w16cid:durableId="243422772">
    <w:abstractNumId w:val="64"/>
  </w:num>
  <w:num w:numId="20" w16cid:durableId="1506553492">
    <w:abstractNumId w:val="56"/>
  </w:num>
  <w:num w:numId="21" w16cid:durableId="163321638">
    <w:abstractNumId w:val="25"/>
  </w:num>
  <w:num w:numId="22" w16cid:durableId="1911428862">
    <w:abstractNumId w:val="2"/>
  </w:num>
  <w:num w:numId="23" w16cid:durableId="408232470">
    <w:abstractNumId w:val="67"/>
  </w:num>
  <w:num w:numId="24" w16cid:durableId="143665580">
    <w:abstractNumId w:val="48"/>
  </w:num>
  <w:num w:numId="25" w16cid:durableId="609748294">
    <w:abstractNumId w:val="113"/>
  </w:num>
  <w:num w:numId="26" w16cid:durableId="1321813451">
    <w:abstractNumId w:val="87"/>
  </w:num>
  <w:num w:numId="27" w16cid:durableId="1482187868">
    <w:abstractNumId w:val="53"/>
  </w:num>
  <w:num w:numId="28" w16cid:durableId="2088186046">
    <w:abstractNumId w:val="140"/>
  </w:num>
  <w:num w:numId="29" w16cid:durableId="26831277">
    <w:abstractNumId w:val="85"/>
  </w:num>
  <w:num w:numId="30" w16cid:durableId="2014602117">
    <w:abstractNumId w:val="78"/>
  </w:num>
  <w:num w:numId="31" w16cid:durableId="255212866">
    <w:abstractNumId w:val="91"/>
  </w:num>
  <w:num w:numId="32" w16cid:durableId="650867221">
    <w:abstractNumId w:val="28"/>
  </w:num>
  <w:num w:numId="33" w16cid:durableId="2050259127">
    <w:abstractNumId w:val="109"/>
  </w:num>
  <w:num w:numId="34" w16cid:durableId="1402096822">
    <w:abstractNumId w:val="44"/>
  </w:num>
  <w:num w:numId="35" w16cid:durableId="1866409332">
    <w:abstractNumId w:val="97"/>
  </w:num>
  <w:num w:numId="36" w16cid:durableId="563180351">
    <w:abstractNumId w:val="94"/>
  </w:num>
  <w:num w:numId="37" w16cid:durableId="1441408767">
    <w:abstractNumId w:val="51"/>
  </w:num>
  <w:num w:numId="38" w16cid:durableId="975336564">
    <w:abstractNumId w:val="30"/>
  </w:num>
  <w:num w:numId="39" w16cid:durableId="125662312">
    <w:abstractNumId w:val="43"/>
  </w:num>
  <w:num w:numId="40" w16cid:durableId="1097291719">
    <w:abstractNumId w:val="17"/>
  </w:num>
  <w:num w:numId="41" w16cid:durableId="1578785540">
    <w:abstractNumId w:val="45"/>
  </w:num>
  <w:num w:numId="42" w16cid:durableId="876236472">
    <w:abstractNumId w:val="139"/>
  </w:num>
  <w:num w:numId="43" w16cid:durableId="215776975">
    <w:abstractNumId w:val="75"/>
  </w:num>
  <w:num w:numId="44" w16cid:durableId="1427726617">
    <w:abstractNumId w:val="18"/>
  </w:num>
  <w:num w:numId="45" w16cid:durableId="2002846541">
    <w:abstractNumId w:val="121"/>
  </w:num>
  <w:num w:numId="46" w16cid:durableId="1244725507">
    <w:abstractNumId w:val="148"/>
  </w:num>
  <w:num w:numId="47" w16cid:durableId="719717451">
    <w:abstractNumId w:val="21"/>
  </w:num>
  <w:num w:numId="48" w16cid:durableId="1702434686">
    <w:abstractNumId w:val="23"/>
  </w:num>
  <w:num w:numId="49" w16cid:durableId="2045405090">
    <w:abstractNumId w:val="58"/>
  </w:num>
  <w:num w:numId="50" w16cid:durableId="706685871">
    <w:abstractNumId w:val="155"/>
  </w:num>
  <w:num w:numId="51" w16cid:durableId="841621665">
    <w:abstractNumId w:val="137"/>
  </w:num>
  <w:num w:numId="52" w16cid:durableId="1424260311">
    <w:abstractNumId w:val="103"/>
  </w:num>
  <w:num w:numId="53" w16cid:durableId="2128431781">
    <w:abstractNumId w:val="68"/>
  </w:num>
  <w:num w:numId="54" w16cid:durableId="87819677">
    <w:abstractNumId w:val="151"/>
  </w:num>
  <w:num w:numId="55" w16cid:durableId="2021159258">
    <w:abstractNumId w:val="24"/>
  </w:num>
  <w:num w:numId="56" w16cid:durableId="1241523202">
    <w:abstractNumId w:val="105"/>
  </w:num>
  <w:num w:numId="57" w16cid:durableId="1288702515">
    <w:abstractNumId w:val="152"/>
  </w:num>
  <w:num w:numId="58" w16cid:durableId="181018981">
    <w:abstractNumId w:val="141"/>
  </w:num>
  <w:num w:numId="59" w16cid:durableId="1472863643">
    <w:abstractNumId w:val="146"/>
  </w:num>
  <w:num w:numId="60" w16cid:durableId="1179810321">
    <w:abstractNumId w:val="125"/>
  </w:num>
  <w:num w:numId="61" w16cid:durableId="111824913">
    <w:abstractNumId w:val="70"/>
  </w:num>
  <w:num w:numId="62" w16cid:durableId="341595191">
    <w:abstractNumId w:val="93"/>
  </w:num>
  <w:num w:numId="63" w16cid:durableId="1705865227">
    <w:abstractNumId w:val="66"/>
  </w:num>
  <w:num w:numId="64" w16cid:durableId="1448355823">
    <w:abstractNumId w:val="114"/>
  </w:num>
  <w:num w:numId="65" w16cid:durableId="2128887963">
    <w:abstractNumId w:val="88"/>
  </w:num>
  <w:num w:numId="66" w16cid:durableId="509024668">
    <w:abstractNumId w:val="116"/>
  </w:num>
  <w:num w:numId="67" w16cid:durableId="1418478624">
    <w:abstractNumId w:val="131"/>
  </w:num>
  <w:num w:numId="68" w16cid:durableId="2030713288">
    <w:abstractNumId w:val="156"/>
  </w:num>
  <w:num w:numId="69" w16cid:durableId="2105957249">
    <w:abstractNumId w:val="35"/>
  </w:num>
  <w:num w:numId="70" w16cid:durableId="1905288526">
    <w:abstractNumId w:val="80"/>
  </w:num>
  <w:num w:numId="71" w16cid:durableId="1942562475">
    <w:abstractNumId w:val="36"/>
  </w:num>
  <w:num w:numId="72" w16cid:durableId="470757378">
    <w:abstractNumId w:val="117"/>
  </w:num>
  <w:num w:numId="73" w16cid:durableId="2007439873">
    <w:abstractNumId w:val="54"/>
  </w:num>
  <w:num w:numId="74" w16cid:durableId="67770572">
    <w:abstractNumId w:val="111"/>
  </w:num>
  <w:num w:numId="75" w16cid:durableId="890389685">
    <w:abstractNumId w:val="104"/>
  </w:num>
  <w:num w:numId="76" w16cid:durableId="2067798059">
    <w:abstractNumId w:val="108"/>
  </w:num>
  <w:num w:numId="77" w16cid:durableId="1709448956">
    <w:abstractNumId w:val="60"/>
  </w:num>
  <w:num w:numId="78" w16cid:durableId="1794903904">
    <w:abstractNumId w:val="101"/>
  </w:num>
  <w:num w:numId="79" w16cid:durableId="1522013039">
    <w:abstractNumId w:val="127"/>
  </w:num>
  <w:num w:numId="80" w16cid:durableId="1949584683">
    <w:abstractNumId w:val="128"/>
  </w:num>
  <w:num w:numId="81" w16cid:durableId="1376463888">
    <w:abstractNumId w:val="69"/>
  </w:num>
  <w:num w:numId="82" w16cid:durableId="432242097">
    <w:abstractNumId w:val="95"/>
  </w:num>
  <w:num w:numId="83" w16cid:durableId="264968429">
    <w:abstractNumId w:val="42"/>
  </w:num>
  <w:num w:numId="84" w16cid:durableId="2063669955">
    <w:abstractNumId w:val="107"/>
  </w:num>
  <w:num w:numId="85" w16cid:durableId="832455065">
    <w:abstractNumId w:val="77"/>
  </w:num>
  <w:num w:numId="86" w16cid:durableId="950631031">
    <w:abstractNumId w:val="41"/>
  </w:num>
  <w:num w:numId="87" w16cid:durableId="584416285">
    <w:abstractNumId w:val="65"/>
  </w:num>
  <w:num w:numId="88" w16cid:durableId="683288078">
    <w:abstractNumId w:val="19"/>
  </w:num>
  <w:num w:numId="89" w16cid:durableId="1008025896">
    <w:abstractNumId w:val="99"/>
  </w:num>
  <w:num w:numId="90" w16cid:durableId="1330597698">
    <w:abstractNumId w:val="145"/>
  </w:num>
  <w:num w:numId="91" w16cid:durableId="485391649">
    <w:abstractNumId w:val="100"/>
  </w:num>
  <w:num w:numId="92" w16cid:durableId="1475176123">
    <w:abstractNumId w:val="47"/>
  </w:num>
  <w:num w:numId="93" w16cid:durableId="616985284">
    <w:abstractNumId w:val="134"/>
  </w:num>
  <w:num w:numId="94" w16cid:durableId="1092705422">
    <w:abstractNumId w:val="37"/>
  </w:num>
  <w:num w:numId="95" w16cid:durableId="270748858">
    <w:abstractNumId w:val="135"/>
  </w:num>
  <w:num w:numId="96" w16cid:durableId="137379408">
    <w:abstractNumId w:val="92"/>
  </w:num>
  <w:num w:numId="97" w16cid:durableId="2125297618">
    <w:abstractNumId w:val="115"/>
  </w:num>
  <w:num w:numId="98" w16cid:durableId="513233208">
    <w:abstractNumId w:val="33"/>
  </w:num>
  <w:num w:numId="99" w16cid:durableId="1447115041">
    <w:abstractNumId w:val="153"/>
  </w:num>
  <w:num w:numId="100" w16cid:durableId="1696729286">
    <w:abstractNumId w:val="89"/>
  </w:num>
  <w:num w:numId="101" w16cid:durableId="810748642">
    <w:abstractNumId w:val="63"/>
  </w:num>
  <w:num w:numId="102" w16cid:durableId="1157957525">
    <w:abstractNumId w:val="26"/>
  </w:num>
  <w:num w:numId="103" w16cid:durableId="936980224">
    <w:abstractNumId w:val="130"/>
  </w:num>
  <w:num w:numId="104" w16cid:durableId="1734815316">
    <w:abstractNumId w:val="86"/>
  </w:num>
  <w:num w:numId="105" w16cid:durableId="152064794">
    <w:abstractNumId w:val="129"/>
  </w:num>
  <w:num w:numId="106" w16cid:durableId="6904085">
    <w:abstractNumId w:val="143"/>
  </w:num>
  <w:num w:numId="107" w16cid:durableId="468014584">
    <w:abstractNumId w:val="34"/>
  </w:num>
  <w:num w:numId="108" w16cid:durableId="1313097734">
    <w:abstractNumId w:val="55"/>
  </w:num>
  <w:num w:numId="109" w16cid:durableId="1570336846">
    <w:abstractNumId w:val="40"/>
  </w:num>
  <w:num w:numId="110" w16cid:durableId="1477378431">
    <w:abstractNumId w:val="3"/>
  </w:num>
  <w:num w:numId="111" w16cid:durableId="1249653581">
    <w:abstractNumId w:val="8"/>
  </w:num>
  <w:num w:numId="112" w16cid:durableId="1024332766">
    <w:abstractNumId w:val="9"/>
  </w:num>
  <w:num w:numId="113" w16cid:durableId="1265452965">
    <w:abstractNumId w:val="14"/>
  </w:num>
  <w:num w:numId="114" w16cid:durableId="1578436262">
    <w:abstractNumId w:val="49"/>
  </w:num>
  <w:num w:numId="115" w16cid:durableId="488208259">
    <w:abstractNumId w:val="32"/>
  </w:num>
  <w:num w:numId="116" w16cid:durableId="1989432174">
    <w:abstractNumId w:val="142"/>
  </w:num>
  <w:num w:numId="117" w16cid:durableId="1054622347">
    <w:abstractNumId w:val="20"/>
  </w:num>
  <w:num w:numId="118" w16cid:durableId="1575355845">
    <w:abstractNumId w:val="126"/>
  </w:num>
  <w:num w:numId="119" w16cid:durableId="671832006">
    <w:abstractNumId w:val="132"/>
  </w:num>
  <w:num w:numId="120" w16cid:durableId="799156275">
    <w:abstractNumId w:val="68"/>
    <w:lvlOverride w:ilvl="0">
      <w:lvl w:ilvl="0">
        <w:start w:val="19"/>
        <w:numFmt w:val="decimal"/>
        <w:lvlText w:val="%1)"/>
        <w:lvlJc w:val="left"/>
        <w:pPr>
          <w:ind w:left="360" w:hanging="360"/>
        </w:pPr>
        <w:rPr>
          <w:rFonts w:hint="default"/>
          <w:b/>
          <w:i w:val="0"/>
          <w:color w:val="auto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ascii="Calibri" w:eastAsia="Calibri" w:hAnsi="Calibri" w:cs="Calibri"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  <w:b w:val="0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1" w16cid:durableId="1704482249">
    <w:abstractNumId w:val="72"/>
  </w:num>
  <w:num w:numId="122" w16cid:durableId="1278487735">
    <w:abstractNumId w:val="76"/>
  </w:num>
  <w:num w:numId="123" w16cid:durableId="1218204544">
    <w:abstractNumId w:val="27"/>
  </w:num>
  <w:num w:numId="124" w16cid:durableId="498232860">
    <w:abstractNumId w:val="149"/>
  </w:num>
  <w:num w:numId="125" w16cid:durableId="1193570557">
    <w:abstractNumId w:val="122"/>
  </w:num>
  <w:num w:numId="126" w16cid:durableId="1678388140">
    <w:abstractNumId w:val="73"/>
  </w:num>
  <w:num w:numId="127" w16cid:durableId="200093915">
    <w:abstractNumId w:val="5"/>
  </w:num>
  <w:num w:numId="128" w16cid:durableId="190916808">
    <w:abstractNumId w:val="154"/>
  </w:num>
  <w:num w:numId="129" w16cid:durableId="1707101690">
    <w:abstractNumId w:val="120"/>
  </w:num>
  <w:num w:numId="130" w16cid:durableId="467555612">
    <w:abstractNumId w:val="61"/>
  </w:num>
  <w:num w:numId="131" w16cid:durableId="1231845744">
    <w:abstractNumId w:val="39"/>
  </w:num>
  <w:num w:numId="132" w16cid:durableId="1108812942">
    <w:abstractNumId w:val="106"/>
  </w:num>
  <w:num w:numId="133" w16cid:durableId="1879007454">
    <w:abstractNumId w:val="82"/>
  </w:num>
  <w:num w:numId="134" w16cid:durableId="525169349">
    <w:abstractNumId w:val="147"/>
  </w:num>
  <w:num w:numId="135" w16cid:durableId="831679181">
    <w:abstractNumId w:val="29"/>
  </w:num>
  <w:num w:numId="136" w16cid:durableId="2045129060">
    <w:abstractNumId w:val="90"/>
  </w:num>
  <w:num w:numId="137" w16cid:durableId="519514040">
    <w:abstractNumId w:val="98"/>
  </w:num>
  <w:num w:numId="138" w16cid:durableId="1968584488">
    <w:abstractNumId w:val="83"/>
  </w:num>
  <w:num w:numId="139" w16cid:durableId="1918972735">
    <w:abstractNumId w:val="150"/>
  </w:num>
  <w:num w:numId="140" w16cid:durableId="1823620906">
    <w:abstractNumId w:val="96"/>
  </w:num>
  <w:num w:numId="141" w16cid:durableId="1225094831">
    <w:abstractNumId w:val="62"/>
  </w:num>
  <w:num w:numId="142" w16cid:durableId="178785296">
    <w:abstractNumId w:val="57"/>
  </w:num>
  <w:num w:numId="143" w16cid:durableId="127675239">
    <w:abstractNumId w:val="52"/>
  </w:num>
  <w:num w:numId="144" w16cid:durableId="450637598">
    <w:abstractNumId w:val="119"/>
  </w:num>
  <w:num w:numId="145" w16cid:durableId="2044288709">
    <w:abstractNumId w:val="74"/>
  </w:num>
  <w:num w:numId="146" w16cid:durableId="1966766624">
    <w:abstractNumId w:val="38"/>
  </w:num>
  <w:num w:numId="147" w16cid:durableId="782042429">
    <w:abstractNumId w:val="136"/>
  </w:num>
  <w:num w:numId="148" w16cid:durableId="665403200">
    <w:abstractNumId w:val="71"/>
  </w:num>
  <w:num w:numId="149" w16cid:durableId="424612193">
    <w:abstractNumId w:val="138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1B8E"/>
    <w:rsid w:val="00003463"/>
    <w:rsid w:val="00004F19"/>
    <w:rsid w:val="00006426"/>
    <w:rsid w:val="000073F2"/>
    <w:rsid w:val="0000763C"/>
    <w:rsid w:val="00010896"/>
    <w:rsid w:val="000110F5"/>
    <w:rsid w:val="000120E6"/>
    <w:rsid w:val="000122EE"/>
    <w:rsid w:val="00012CFF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2A66"/>
    <w:rsid w:val="00035E12"/>
    <w:rsid w:val="00036809"/>
    <w:rsid w:val="00037BD5"/>
    <w:rsid w:val="00037D4E"/>
    <w:rsid w:val="00041492"/>
    <w:rsid w:val="000419D7"/>
    <w:rsid w:val="00041FF0"/>
    <w:rsid w:val="0004396D"/>
    <w:rsid w:val="00044743"/>
    <w:rsid w:val="00044FB5"/>
    <w:rsid w:val="00045637"/>
    <w:rsid w:val="00046194"/>
    <w:rsid w:val="000463E2"/>
    <w:rsid w:val="000473B6"/>
    <w:rsid w:val="000505C6"/>
    <w:rsid w:val="00050E05"/>
    <w:rsid w:val="00055D7D"/>
    <w:rsid w:val="0005778E"/>
    <w:rsid w:val="0006221B"/>
    <w:rsid w:val="00066443"/>
    <w:rsid w:val="0006675B"/>
    <w:rsid w:val="00072F9C"/>
    <w:rsid w:val="000732F3"/>
    <w:rsid w:val="00073F80"/>
    <w:rsid w:val="00075041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20B6"/>
    <w:rsid w:val="000A36CE"/>
    <w:rsid w:val="000A566B"/>
    <w:rsid w:val="000A744B"/>
    <w:rsid w:val="000B08FD"/>
    <w:rsid w:val="000B2DED"/>
    <w:rsid w:val="000B4F17"/>
    <w:rsid w:val="000B60D0"/>
    <w:rsid w:val="000B66C0"/>
    <w:rsid w:val="000C0237"/>
    <w:rsid w:val="000C1430"/>
    <w:rsid w:val="000C1E6B"/>
    <w:rsid w:val="000C2E5D"/>
    <w:rsid w:val="000C3897"/>
    <w:rsid w:val="000C4BB6"/>
    <w:rsid w:val="000C5365"/>
    <w:rsid w:val="000C5676"/>
    <w:rsid w:val="000C5DDF"/>
    <w:rsid w:val="000C7701"/>
    <w:rsid w:val="000D00D6"/>
    <w:rsid w:val="000D1C01"/>
    <w:rsid w:val="000D1FC2"/>
    <w:rsid w:val="000D29EF"/>
    <w:rsid w:val="000D56B3"/>
    <w:rsid w:val="000D6C43"/>
    <w:rsid w:val="000D6F41"/>
    <w:rsid w:val="000D7572"/>
    <w:rsid w:val="000E16F4"/>
    <w:rsid w:val="000E19AF"/>
    <w:rsid w:val="000E247B"/>
    <w:rsid w:val="000E4C6C"/>
    <w:rsid w:val="000E67B4"/>
    <w:rsid w:val="000E691E"/>
    <w:rsid w:val="000E6FE8"/>
    <w:rsid w:val="000E7713"/>
    <w:rsid w:val="000F041E"/>
    <w:rsid w:val="000F0D13"/>
    <w:rsid w:val="000F27C1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A6"/>
    <w:rsid w:val="001011F6"/>
    <w:rsid w:val="00101944"/>
    <w:rsid w:val="001027E3"/>
    <w:rsid w:val="00102F4D"/>
    <w:rsid w:val="001034AD"/>
    <w:rsid w:val="001037E3"/>
    <w:rsid w:val="00104730"/>
    <w:rsid w:val="0010529D"/>
    <w:rsid w:val="00106E24"/>
    <w:rsid w:val="00110BBB"/>
    <w:rsid w:val="00111FDA"/>
    <w:rsid w:val="0011276D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7222"/>
    <w:rsid w:val="00127643"/>
    <w:rsid w:val="00127E8B"/>
    <w:rsid w:val="00127FCB"/>
    <w:rsid w:val="001305F2"/>
    <w:rsid w:val="00131103"/>
    <w:rsid w:val="001346D9"/>
    <w:rsid w:val="00134F05"/>
    <w:rsid w:val="00134F6F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5D53"/>
    <w:rsid w:val="00156140"/>
    <w:rsid w:val="00156740"/>
    <w:rsid w:val="001573F1"/>
    <w:rsid w:val="00160058"/>
    <w:rsid w:val="00160B4A"/>
    <w:rsid w:val="00161BB6"/>
    <w:rsid w:val="00161C7E"/>
    <w:rsid w:val="00161DED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4168"/>
    <w:rsid w:val="00177214"/>
    <w:rsid w:val="001774D5"/>
    <w:rsid w:val="001778D0"/>
    <w:rsid w:val="00181713"/>
    <w:rsid w:val="00181CE8"/>
    <w:rsid w:val="00182AE3"/>
    <w:rsid w:val="00185EDC"/>
    <w:rsid w:val="001861FE"/>
    <w:rsid w:val="0018736F"/>
    <w:rsid w:val="00187759"/>
    <w:rsid w:val="0019172C"/>
    <w:rsid w:val="00192192"/>
    <w:rsid w:val="00192C26"/>
    <w:rsid w:val="001977BB"/>
    <w:rsid w:val="001A4947"/>
    <w:rsid w:val="001A5589"/>
    <w:rsid w:val="001A58F9"/>
    <w:rsid w:val="001A77C6"/>
    <w:rsid w:val="001A7FD7"/>
    <w:rsid w:val="001B01D9"/>
    <w:rsid w:val="001B23AE"/>
    <w:rsid w:val="001B38D6"/>
    <w:rsid w:val="001B3E68"/>
    <w:rsid w:val="001B4269"/>
    <w:rsid w:val="001B4872"/>
    <w:rsid w:val="001B64BC"/>
    <w:rsid w:val="001B64F5"/>
    <w:rsid w:val="001B66D6"/>
    <w:rsid w:val="001B7E61"/>
    <w:rsid w:val="001C16A5"/>
    <w:rsid w:val="001C2717"/>
    <w:rsid w:val="001C51A7"/>
    <w:rsid w:val="001C7BC8"/>
    <w:rsid w:val="001D1856"/>
    <w:rsid w:val="001D1DF7"/>
    <w:rsid w:val="001D2019"/>
    <w:rsid w:val="001D2A30"/>
    <w:rsid w:val="001D3194"/>
    <w:rsid w:val="001D64CA"/>
    <w:rsid w:val="001D66FE"/>
    <w:rsid w:val="001D6C97"/>
    <w:rsid w:val="001D7694"/>
    <w:rsid w:val="001E0693"/>
    <w:rsid w:val="001E0A55"/>
    <w:rsid w:val="001E0C50"/>
    <w:rsid w:val="001E0EE2"/>
    <w:rsid w:val="001E1267"/>
    <w:rsid w:val="001E16C1"/>
    <w:rsid w:val="001E2066"/>
    <w:rsid w:val="001E39E5"/>
    <w:rsid w:val="001E3E44"/>
    <w:rsid w:val="001E402C"/>
    <w:rsid w:val="001E4B73"/>
    <w:rsid w:val="001E53EE"/>
    <w:rsid w:val="001E5EC7"/>
    <w:rsid w:val="001E6564"/>
    <w:rsid w:val="001E6E24"/>
    <w:rsid w:val="001E7B46"/>
    <w:rsid w:val="001F1323"/>
    <w:rsid w:val="001F171A"/>
    <w:rsid w:val="001F17EB"/>
    <w:rsid w:val="001F2C13"/>
    <w:rsid w:val="001F3825"/>
    <w:rsid w:val="001F3A56"/>
    <w:rsid w:val="001F5A0C"/>
    <w:rsid w:val="001F6430"/>
    <w:rsid w:val="001F72E0"/>
    <w:rsid w:val="00203E78"/>
    <w:rsid w:val="002046D7"/>
    <w:rsid w:val="002052CE"/>
    <w:rsid w:val="0020556D"/>
    <w:rsid w:val="00205CB2"/>
    <w:rsid w:val="002073B4"/>
    <w:rsid w:val="00211214"/>
    <w:rsid w:val="00211DC4"/>
    <w:rsid w:val="00213767"/>
    <w:rsid w:val="00214AEB"/>
    <w:rsid w:val="00216CB7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0B54"/>
    <w:rsid w:val="0023149B"/>
    <w:rsid w:val="00233208"/>
    <w:rsid w:val="00233685"/>
    <w:rsid w:val="002344E2"/>
    <w:rsid w:val="00234D2C"/>
    <w:rsid w:val="00236AAB"/>
    <w:rsid w:val="00236B6D"/>
    <w:rsid w:val="002407DC"/>
    <w:rsid w:val="0024155A"/>
    <w:rsid w:val="002418C2"/>
    <w:rsid w:val="002422BA"/>
    <w:rsid w:val="00244C59"/>
    <w:rsid w:val="0024530C"/>
    <w:rsid w:val="002455DD"/>
    <w:rsid w:val="002467A5"/>
    <w:rsid w:val="00251487"/>
    <w:rsid w:val="00251EF9"/>
    <w:rsid w:val="00254AA3"/>
    <w:rsid w:val="00255574"/>
    <w:rsid w:val="00255FF3"/>
    <w:rsid w:val="00256830"/>
    <w:rsid w:val="00257586"/>
    <w:rsid w:val="00257723"/>
    <w:rsid w:val="002602EB"/>
    <w:rsid w:val="00263070"/>
    <w:rsid w:val="00263191"/>
    <w:rsid w:val="0026319E"/>
    <w:rsid w:val="002634B9"/>
    <w:rsid w:val="00263845"/>
    <w:rsid w:val="00264A24"/>
    <w:rsid w:val="00264D68"/>
    <w:rsid w:val="0026518D"/>
    <w:rsid w:val="002661C7"/>
    <w:rsid w:val="002669F1"/>
    <w:rsid w:val="00266CA9"/>
    <w:rsid w:val="002672E4"/>
    <w:rsid w:val="00271440"/>
    <w:rsid w:val="002714CC"/>
    <w:rsid w:val="00271BE9"/>
    <w:rsid w:val="00273BD2"/>
    <w:rsid w:val="00273BE3"/>
    <w:rsid w:val="00273DDA"/>
    <w:rsid w:val="002754BE"/>
    <w:rsid w:val="0027555C"/>
    <w:rsid w:val="002757AF"/>
    <w:rsid w:val="00275D7C"/>
    <w:rsid w:val="0028019C"/>
    <w:rsid w:val="00280A78"/>
    <w:rsid w:val="002814AD"/>
    <w:rsid w:val="00281B78"/>
    <w:rsid w:val="00282D4B"/>
    <w:rsid w:val="002831B6"/>
    <w:rsid w:val="00285489"/>
    <w:rsid w:val="0028680D"/>
    <w:rsid w:val="00287321"/>
    <w:rsid w:val="00287370"/>
    <w:rsid w:val="00290E2F"/>
    <w:rsid w:val="00291F9B"/>
    <w:rsid w:val="0029247A"/>
    <w:rsid w:val="00292B7A"/>
    <w:rsid w:val="00292B93"/>
    <w:rsid w:val="00293B07"/>
    <w:rsid w:val="00293E29"/>
    <w:rsid w:val="002956A8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B5C23"/>
    <w:rsid w:val="002C0D13"/>
    <w:rsid w:val="002C19E4"/>
    <w:rsid w:val="002C1A39"/>
    <w:rsid w:val="002C23A5"/>
    <w:rsid w:val="002C47EC"/>
    <w:rsid w:val="002C60A0"/>
    <w:rsid w:val="002C66A0"/>
    <w:rsid w:val="002C698F"/>
    <w:rsid w:val="002C76C0"/>
    <w:rsid w:val="002C7C61"/>
    <w:rsid w:val="002D0DA1"/>
    <w:rsid w:val="002D261A"/>
    <w:rsid w:val="002D56AC"/>
    <w:rsid w:val="002E049A"/>
    <w:rsid w:val="002E0E03"/>
    <w:rsid w:val="002E1AFA"/>
    <w:rsid w:val="002E2084"/>
    <w:rsid w:val="002E20E5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62C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6E57"/>
    <w:rsid w:val="00337802"/>
    <w:rsid w:val="00337D57"/>
    <w:rsid w:val="00340BBB"/>
    <w:rsid w:val="00341826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B62"/>
    <w:rsid w:val="0035650A"/>
    <w:rsid w:val="00357283"/>
    <w:rsid w:val="00357869"/>
    <w:rsid w:val="003607E2"/>
    <w:rsid w:val="00361A8C"/>
    <w:rsid w:val="00365B1A"/>
    <w:rsid w:val="003669F0"/>
    <w:rsid w:val="00367226"/>
    <w:rsid w:val="003673C7"/>
    <w:rsid w:val="00370747"/>
    <w:rsid w:val="003727B3"/>
    <w:rsid w:val="00373BA3"/>
    <w:rsid w:val="00377346"/>
    <w:rsid w:val="0038092B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A0A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A6D6E"/>
    <w:rsid w:val="003B1325"/>
    <w:rsid w:val="003B1357"/>
    <w:rsid w:val="003B19AA"/>
    <w:rsid w:val="003B3401"/>
    <w:rsid w:val="003B3B74"/>
    <w:rsid w:val="003B4F38"/>
    <w:rsid w:val="003C036C"/>
    <w:rsid w:val="003C11FE"/>
    <w:rsid w:val="003C1E2B"/>
    <w:rsid w:val="003C1E92"/>
    <w:rsid w:val="003C2189"/>
    <w:rsid w:val="003C2952"/>
    <w:rsid w:val="003C34FA"/>
    <w:rsid w:val="003C359F"/>
    <w:rsid w:val="003C5750"/>
    <w:rsid w:val="003C5A6F"/>
    <w:rsid w:val="003C5B36"/>
    <w:rsid w:val="003C7E73"/>
    <w:rsid w:val="003D1D92"/>
    <w:rsid w:val="003D1F04"/>
    <w:rsid w:val="003D25E4"/>
    <w:rsid w:val="003D3CF9"/>
    <w:rsid w:val="003D57E6"/>
    <w:rsid w:val="003D641C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426B"/>
    <w:rsid w:val="003E5CB0"/>
    <w:rsid w:val="003E78E0"/>
    <w:rsid w:val="003F052D"/>
    <w:rsid w:val="003F1484"/>
    <w:rsid w:val="003F2D86"/>
    <w:rsid w:val="003F35E1"/>
    <w:rsid w:val="003F79AA"/>
    <w:rsid w:val="004008C1"/>
    <w:rsid w:val="00400D93"/>
    <w:rsid w:val="00402D89"/>
    <w:rsid w:val="0040353E"/>
    <w:rsid w:val="004035B8"/>
    <w:rsid w:val="004037B1"/>
    <w:rsid w:val="004039C7"/>
    <w:rsid w:val="0040563A"/>
    <w:rsid w:val="00405771"/>
    <w:rsid w:val="00407BA8"/>
    <w:rsid w:val="004158EF"/>
    <w:rsid w:val="00416D96"/>
    <w:rsid w:val="004208DE"/>
    <w:rsid w:val="00420D43"/>
    <w:rsid w:val="004257AF"/>
    <w:rsid w:val="00431A46"/>
    <w:rsid w:val="00431D3C"/>
    <w:rsid w:val="004321A8"/>
    <w:rsid w:val="00434237"/>
    <w:rsid w:val="00435067"/>
    <w:rsid w:val="00440428"/>
    <w:rsid w:val="00440BE6"/>
    <w:rsid w:val="00441DB0"/>
    <w:rsid w:val="004431BC"/>
    <w:rsid w:val="00443939"/>
    <w:rsid w:val="00443EE6"/>
    <w:rsid w:val="00450262"/>
    <w:rsid w:val="00451A7B"/>
    <w:rsid w:val="00454154"/>
    <w:rsid w:val="004559B7"/>
    <w:rsid w:val="004609C1"/>
    <w:rsid w:val="004614FA"/>
    <w:rsid w:val="00461CA2"/>
    <w:rsid w:val="00463A6F"/>
    <w:rsid w:val="00465262"/>
    <w:rsid w:val="00465711"/>
    <w:rsid w:val="00465B5D"/>
    <w:rsid w:val="00466978"/>
    <w:rsid w:val="004670DA"/>
    <w:rsid w:val="00467781"/>
    <w:rsid w:val="00472157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92C65"/>
    <w:rsid w:val="00492E0D"/>
    <w:rsid w:val="00493F7B"/>
    <w:rsid w:val="0049782F"/>
    <w:rsid w:val="004A1C14"/>
    <w:rsid w:val="004A4052"/>
    <w:rsid w:val="004A440B"/>
    <w:rsid w:val="004A5D65"/>
    <w:rsid w:val="004A5D7D"/>
    <w:rsid w:val="004B33A2"/>
    <w:rsid w:val="004B49A5"/>
    <w:rsid w:val="004B71D5"/>
    <w:rsid w:val="004C0E1E"/>
    <w:rsid w:val="004C474A"/>
    <w:rsid w:val="004C4BF0"/>
    <w:rsid w:val="004C59DC"/>
    <w:rsid w:val="004C6A7A"/>
    <w:rsid w:val="004D2165"/>
    <w:rsid w:val="004D2E6B"/>
    <w:rsid w:val="004D305C"/>
    <w:rsid w:val="004D3893"/>
    <w:rsid w:val="004D4B40"/>
    <w:rsid w:val="004D594A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3598"/>
    <w:rsid w:val="00506052"/>
    <w:rsid w:val="00506514"/>
    <w:rsid w:val="0050743F"/>
    <w:rsid w:val="005079DB"/>
    <w:rsid w:val="005149F8"/>
    <w:rsid w:val="00516135"/>
    <w:rsid w:val="00517251"/>
    <w:rsid w:val="005212ED"/>
    <w:rsid w:val="00522663"/>
    <w:rsid w:val="00523FCB"/>
    <w:rsid w:val="005248A6"/>
    <w:rsid w:val="0052541A"/>
    <w:rsid w:val="005258AE"/>
    <w:rsid w:val="00525AE9"/>
    <w:rsid w:val="00526F3D"/>
    <w:rsid w:val="005271B5"/>
    <w:rsid w:val="005319FE"/>
    <w:rsid w:val="00531CEA"/>
    <w:rsid w:val="00532933"/>
    <w:rsid w:val="0053488A"/>
    <w:rsid w:val="00535EB4"/>
    <w:rsid w:val="0053625A"/>
    <w:rsid w:val="00536EE4"/>
    <w:rsid w:val="0054031C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B0D"/>
    <w:rsid w:val="00552D30"/>
    <w:rsid w:val="00553E78"/>
    <w:rsid w:val="0055401A"/>
    <w:rsid w:val="0055529D"/>
    <w:rsid w:val="00555E31"/>
    <w:rsid w:val="005567EA"/>
    <w:rsid w:val="00556D40"/>
    <w:rsid w:val="00556FC0"/>
    <w:rsid w:val="0055700E"/>
    <w:rsid w:val="005604CB"/>
    <w:rsid w:val="005604F6"/>
    <w:rsid w:val="0056260F"/>
    <w:rsid w:val="00562612"/>
    <w:rsid w:val="00562E50"/>
    <w:rsid w:val="0056327B"/>
    <w:rsid w:val="00563A24"/>
    <w:rsid w:val="00565271"/>
    <w:rsid w:val="00565B9F"/>
    <w:rsid w:val="0056655C"/>
    <w:rsid w:val="00566EBB"/>
    <w:rsid w:val="00567219"/>
    <w:rsid w:val="005707DF"/>
    <w:rsid w:val="005758A7"/>
    <w:rsid w:val="00576120"/>
    <w:rsid w:val="005765AD"/>
    <w:rsid w:val="00576C85"/>
    <w:rsid w:val="0057700A"/>
    <w:rsid w:val="0057770D"/>
    <w:rsid w:val="00583387"/>
    <w:rsid w:val="005856D7"/>
    <w:rsid w:val="00586BE6"/>
    <w:rsid w:val="00587CE3"/>
    <w:rsid w:val="00587E99"/>
    <w:rsid w:val="00590136"/>
    <w:rsid w:val="00592AD5"/>
    <w:rsid w:val="00592F18"/>
    <w:rsid w:val="00596423"/>
    <w:rsid w:val="0059701D"/>
    <w:rsid w:val="005972AA"/>
    <w:rsid w:val="005A0262"/>
    <w:rsid w:val="005A0B70"/>
    <w:rsid w:val="005A11A1"/>
    <w:rsid w:val="005A1CE0"/>
    <w:rsid w:val="005A280B"/>
    <w:rsid w:val="005A281F"/>
    <w:rsid w:val="005A2A18"/>
    <w:rsid w:val="005A6380"/>
    <w:rsid w:val="005A73E2"/>
    <w:rsid w:val="005A7662"/>
    <w:rsid w:val="005B03A4"/>
    <w:rsid w:val="005B3A7D"/>
    <w:rsid w:val="005B3FAD"/>
    <w:rsid w:val="005B5CFD"/>
    <w:rsid w:val="005B5EDB"/>
    <w:rsid w:val="005C0E2B"/>
    <w:rsid w:val="005C2A10"/>
    <w:rsid w:val="005C336B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744"/>
    <w:rsid w:val="005D68FA"/>
    <w:rsid w:val="005D6A51"/>
    <w:rsid w:val="005D6E8D"/>
    <w:rsid w:val="005E2486"/>
    <w:rsid w:val="005E49BD"/>
    <w:rsid w:val="005E5515"/>
    <w:rsid w:val="005E5B05"/>
    <w:rsid w:val="005E7DF0"/>
    <w:rsid w:val="005F0027"/>
    <w:rsid w:val="005F1623"/>
    <w:rsid w:val="005F375F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2003"/>
    <w:rsid w:val="0061211B"/>
    <w:rsid w:val="00612873"/>
    <w:rsid w:val="00612B00"/>
    <w:rsid w:val="006146E0"/>
    <w:rsid w:val="00614C1A"/>
    <w:rsid w:val="00615E05"/>
    <w:rsid w:val="006215E8"/>
    <w:rsid w:val="006246CE"/>
    <w:rsid w:val="00625849"/>
    <w:rsid w:val="00625E65"/>
    <w:rsid w:val="00626D5E"/>
    <w:rsid w:val="00626F62"/>
    <w:rsid w:val="00626FD6"/>
    <w:rsid w:val="006307D0"/>
    <w:rsid w:val="00630F54"/>
    <w:rsid w:val="006313EE"/>
    <w:rsid w:val="00633754"/>
    <w:rsid w:val="006372CC"/>
    <w:rsid w:val="006377FD"/>
    <w:rsid w:val="00640F2B"/>
    <w:rsid w:val="00641AD8"/>
    <w:rsid w:val="00641D90"/>
    <w:rsid w:val="00642CF6"/>
    <w:rsid w:val="00643325"/>
    <w:rsid w:val="00643CE7"/>
    <w:rsid w:val="00644341"/>
    <w:rsid w:val="00645364"/>
    <w:rsid w:val="00646B46"/>
    <w:rsid w:val="00651557"/>
    <w:rsid w:val="006517C3"/>
    <w:rsid w:val="00653411"/>
    <w:rsid w:val="0065362D"/>
    <w:rsid w:val="0065501C"/>
    <w:rsid w:val="0065539F"/>
    <w:rsid w:val="00657488"/>
    <w:rsid w:val="0066030A"/>
    <w:rsid w:val="0066254D"/>
    <w:rsid w:val="00662E6E"/>
    <w:rsid w:val="0066402A"/>
    <w:rsid w:val="006648FE"/>
    <w:rsid w:val="00664B01"/>
    <w:rsid w:val="00665967"/>
    <w:rsid w:val="006668E5"/>
    <w:rsid w:val="00666A67"/>
    <w:rsid w:val="00667231"/>
    <w:rsid w:val="00667F41"/>
    <w:rsid w:val="0067190D"/>
    <w:rsid w:val="006729EE"/>
    <w:rsid w:val="006733B8"/>
    <w:rsid w:val="0067759D"/>
    <w:rsid w:val="006778D9"/>
    <w:rsid w:val="00677AB3"/>
    <w:rsid w:val="0068191E"/>
    <w:rsid w:val="006824BE"/>
    <w:rsid w:val="006835B8"/>
    <w:rsid w:val="006838B5"/>
    <w:rsid w:val="00683D8A"/>
    <w:rsid w:val="00684C7A"/>
    <w:rsid w:val="00686599"/>
    <w:rsid w:val="0068677B"/>
    <w:rsid w:val="0068688B"/>
    <w:rsid w:val="00687F1C"/>
    <w:rsid w:val="00697B9C"/>
    <w:rsid w:val="006A106C"/>
    <w:rsid w:val="006A1250"/>
    <w:rsid w:val="006A17DB"/>
    <w:rsid w:val="006A2980"/>
    <w:rsid w:val="006A4583"/>
    <w:rsid w:val="006A68BE"/>
    <w:rsid w:val="006A7F6E"/>
    <w:rsid w:val="006B01D8"/>
    <w:rsid w:val="006B0279"/>
    <w:rsid w:val="006B2097"/>
    <w:rsid w:val="006B2B43"/>
    <w:rsid w:val="006B2F81"/>
    <w:rsid w:val="006B3716"/>
    <w:rsid w:val="006B755B"/>
    <w:rsid w:val="006C2B56"/>
    <w:rsid w:val="006C32C9"/>
    <w:rsid w:val="006C35B0"/>
    <w:rsid w:val="006C403C"/>
    <w:rsid w:val="006C4ECD"/>
    <w:rsid w:val="006C6A19"/>
    <w:rsid w:val="006C716A"/>
    <w:rsid w:val="006D00FA"/>
    <w:rsid w:val="006D2454"/>
    <w:rsid w:val="006D41DA"/>
    <w:rsid w:val="006D7411"/>
    <w:rsid w:val="006D7E03"/>
    <w:rsid w:val="006E0804"/>
    <w:rsid w:val="006E09B1"/>
    <w:rsid w:val="006E7FAB"/>
    <w:rsid w:val="006F0814"/>
    <w:rsid w:val="006F3053"/>
    <w:rsid w:val="006F3143"/>
    <w:rsid w:val="006F33CC"/>
    <w:rsid w:val="006F54F2"/>
    <w:rsid w:val="006F5D29"/>
    <w:rsid w:val="00701A93"/>
    <w:rsid w:val="00703358"/>
    <w:rsid w:val="00703D21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182F"/>
    <w:rsid w:val="00711B33"/>
    <w:rsid w:val="00712F1D"/>
    <w:rsid w:val="00714187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37EA7"/>
    <w:rsid w:val="00740414"/>
    <w:rsid w:val="0074110B"/>
    <w:rsid w:val="0074154D"/>
    <w:rsid w:val="00743785"/>
    <w:rsid w:val="00743F56"/>
    <w:rsid w:val="007443B9"/>
    <w:rsid w:val="007445DD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C0F"/>
    <w:rsid w:val="007645EA"/>
    <w:rsid w:val="00764BB5"/>
    <w:rsid w:val="00764E0A"/>
    <w:rsid w:val="00766221"/>
    <w:rsid w:val="00767503"/>
    <w:rsid w:val="007676A6"/>
    <w:rsid w:val="007705A8"/>
    <w:rsid w:val="007717F5"/>
    <w:rsid w:val="0077279B"/>
    <w:rsid w:val="00773D61"/>
    <w:rsid w:val="007758E8"/>
    <w:rsid w:val="00776FCE"/>
    <w:rsid w:val="00782EC2"/>
    <w:rsid w:val="00783278"/>
    <w:rsid w:val="00784D68"/>
    <w:rsid w:val="00785677"/>
    <w:rsid w:val="0078757D"/>
    <w:rsid w:val="0079186C"/>
    <w:rsid w:val="007918D9"/>
    <w:rsid w:val="007937F0"/>
    <w:rsid w:val="00793F99"/>
    <w:rsid w:val="00794661"/>
    <w:rsid w:val="00794681"/>
    <w:rsid w:val="00794993"/>
    <w:rsid w:val="00794A8F"/>
    <w:rsid w:val="00794AE0"/>
    <w:rsid w:val="00794BE0"/>
    <w:rsid w:val="00794D1C"/>
    <w:rsid w:val="00795C22"/>
    <w:rsid w:val="0079617B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5806"/>
    <w:rsid w:val="007A6494"/>
    <w:rsid w:val="007A7520"/>
    <w:rsid w:val="007B0B3A"/>
    <w:rsid w:val="007B15EE"/>
    <w:rsid w:val="007B25C9"/>
    <w:rsid w:val="007B31C2"/>
    <w:rsid w:val="007B4C80"/>
    <w:rsid w:val="007B5386"/>
    <w:rsid w:val="007C0AA5"/>
    <w:rsid w:val="007C123E"/>
    <w:rsid w:val="007C21F5"/>
    <w:rsid w:val="007C2921"/>
    <w:rsid w:val="007C70A3"/>
    <w:rsid w:val="007D1B9B"/>
    <w:rsid w:val="007D2261"/>
    <w:rsid w:val="007D410E"/>
    <w:rsid w:val="007D645B"/>
    <w:rsid w:val="007D7D75"/>
    <w:rsid w:val="007E1C28"/>
    <w:rsid w:val="007E201C"/>
    <w:rsid w:val="007E3307"/>
    <w:rsid w:val="007E3837"/>
    <w:rsid w:val="007E3D20"/>
    <w:rsid w:val="007E4A37"/>
    <w:rsid w:val="007E5066"/>
    <w:rsid w:val="007F02F1"/>
    <w:rsid w:val="007F0F92"/>
    <w:rsid w:val="007F2F29"/>
    <w:rsid w:val="007F3797"/>
    <w:rsid w:val="007F3DBB"/>
    <w:rsid w:val="007F51F9"/>
    <w:rsid w:val="007F5248"/>
    <w:rsid w:val="007F5CE7"/>
    <w:rsid w:val="00802EDE"/>
    <w:rsid w:val="00803172"/>
    <w:rsid w:val="00804B1F"/>
    <w:rsid w:val="0080762F"/>
    <w:rsid w:val="00810102"/>
    <w:rsid w:val="00811F0B"/>
    <w:rsid w:val="0081324F"/>
    <w:rsid w:val="008135BD"/>
    <w:rsid w:val="00814F15"/>
    <w:rsid w:val="0081621F"/>
    <w:rsid w:val="00820C67"/>
    <w:rsid w:val="00821AC2"/>
    <w:rsid w:val="00822C50"/>
    <w:rsid w:val="0082304F"/>
    <w:rsid w:val="00824ED8"/>
    <w:rsid w:val="008267D4"/>
    <w:rsid w:val="00830C5C"/>
    <w:rsid w:val="00833812"/>
    <w:rsid w:val="00834963"/>
    <w:rsid w:val="008353B0"/>
    <w:rsid w:val="00837AAF"/>
    <w:rsid w:val="00841F93"/>
    <w:rsid w:val="00842D5A"/>
    <w:rsid w:val="00843EAE"/>
    <w:rsid w:val="008440A8"/>
    <w:rsid w:val="00844664"/>
    <w:rsid w:val="008448A5"/>
    <w:rsid w:val="008479DD"/>
    <w:rsid w:val="00850DF7"/>
    <w:rsid w:val="00851692"/>
    <w:rsid w:val="00851D36"/>
    <w:rsid w:val="00851F79"/>
    <w:rsid w:val="00852BEA"/>
    <w:rsid w:val="00852CA3"/>
    <w:rsid w:val="00852FCF"/>
    <w:rsid w:val="0085616C"/>
    <w:rsid w:val="00862295"/>
    <w:rsid w:val="0086358C"/>
    <w:rsid w:val="00863DAF"/>
    <w:rsid w:val="0086404B"/>
    <w:rsid w:val="008669E7"/>
    <w:rsid w:val="00866F62"/>
    <w:rsid w:val="008700AF"/>
    <w:rsid w:val="00870AB7"/>
    <w:rsid w:val="00871133"/>
    <w:rsid w:val="00871A93"/>
    <w:rsid w:val="00872679"/>
    <w:rsid w:val="00872B27"/>
    <w:rsid w:val="008734EF"/>
    <w:rsid w:val="00873DD4"/>
    <w:rsid w:val="0087417D"/>
    <w:rsid w:val="008743D6"/>
    <w:rsid w:val="0087469C"/>
    <w:rsid w:val="00876628"/>
    <w:rsid w:val="00880FE4"/>
    <w:rsid w:val="00881FCF"/>
    <w:rsid w:val="008825E9"/>
    <w:rsid w:val="008837CD"/>
    <w:rsid w:val="00884AEE"/>
    <w:rsid w:val="008854AF"/>
    <w:rsid w:val="008857B3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6D7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03E1"/>
    <w:rsid w:val="008D41D3"/>
    <w:rsid w:val="008D4865"/>
    <w:rsid w:val="008D6A30"/>
    <w:rsid w:val="008E0589"/>
    <w:rsid w:val="008E05E4"/>
    <w:rsid w:val="008E1D75"/>
    <w:rsid w:val="008E21F2"/>
    <w:rsid w:val="008E2578"/>
    <w:rsid w:val="008E2FA7"/>
    <w:rsid w:val="008E419E"/>
    <w:rsid w:val="008E766B"/>
    <w:rsid w:val="008F005D"/>
    <w:rsid w:val="008F1B0E"/>
    <w:rsid w:val="008F25E9"/>
    <w:rsid w:val="008F4FE2"/>
    <w:rsid w:val="008F5F2A"/>
    <w:rsid w:val="008F6657"/>
    <w:rsid w:val="008F7C58"/>
    <w:rsid w:val="008F7CC7"/>
    <w:rsid w:val="00901327"/>
    <w:rsid w:val="00902C10"/>
    <w:rsid w:val="00905E60"/>
    <w:rsid w:val="00907A66"/>
    <w:rsid w:val="00910026"/>
    <w:rsid w:val="009102FC"/>
    <w:rsid w:val="009111B8"/>
    <w:rsid w:val="00912496"/>
    <w:rsid w:val="0091493B"/>
    <w:rsid w:val="009159B0"/>
    <w:rsid w:val="00915FA7"/>
    <w:rsid w:val="00917E5D"/>
    <w:rsid w:val="00921468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404A8"/>
    <w:rsid w:val="009404E6"/>
    <w:rsid w:val="009404F0"/>
    <w:rsid w:val="009408FF"/>
    <w:rsid w:val="00941263"/>
    <w:rsid w:val="009427CE"/>
    <w:rsid w:val="00942E3B"/>
    <w:rsid w:val="009434CB"/>
    <w:rsid w:val="00943AC5"/>
    <w:rsid w:val="00943D62"/>
    <w:rsid w:val="009442BF"/>
    <w:rsid w:val="00945C68"/>
    <w:rsid w:val="0094628E"/>
    <w:rsid w:val="00946C6A"/>
    <w:rsid w:val="0095268D"/>
    <w:rsid w:val="0095380B"/>
    <w:rsid w:val="00953E9C"/>
    <w:rsid w:val="00955197"/>
    <w:rsid w:val="0095550C"/>
    <w:rsid w:val="0095662A"/>
    <w:rsid w:val="00957B13"/>
    <w:rsid w:val="009624EA"/>
    <w:rsid w:val="00962BF3"/>
    <w:rsid w:val="009633A8"/>
    <w:rsid w:val="00963F90"/>
    <w:rsid w:val="0096606C"/>
    <w:rsid w:val="00967ED3"/>
    <w:rsid w:val="00970254"/>
    <w:rsid w:val="009705DE"/>
    <w:rsid w:val="00970BE2"/>
    <w:rsid w:val="00973342"/>
    <w:rsid w:val="00973528"/>
    <w:rsid w:val="009767D6"/>
    <w:rsid w:val="00977327"/>
    <w:rsid w:val="00977790"/>
    <w:rsid w:val="0098052C"/>
    <w:rsid w:val="00985B57"/>
    <w:rsid w:val="009862D8"/>
    <w:rsid w:val="00986D86"/>
    <w:rsid w:val="00987557"/>
    <w:rsid w:val="009911E9"/>
    <w:rsid w:val="009916AE"/>
    <w:rsid w:val="00991AF4"/>
    <w:rsid w:val="00992B3C"/>
    <w:rsid w:val="00993522"/>
    <w:rsid w:val="00993B4E"/>
    <w:rsid w:val="00997DB1"/>
    <w:rsid w:val="00997E26"/>
    <w:rsid w:val="009A0F64"/>
    <w:rsid w:val="009A1550"/>
    <w:rsid w:val="009A1FC1"/>
    <w:rsid w:val="009A27B8"/>
    <w:rsid w:val="009A30DA"/>
    <w:rsid w:val="009A4255"/>
    <w:rsid w:val="009A60AF"/>
    <w:rsid w:val="009B3AB9"/>
    <w:rsid w:val="009B6111"/>
    <w:rsid w:val="009B6A9B"/>
    <w:rsid w:val="009C1046"/>
    <w:rsid w:val="009C26F3"/>
    <w:rsid w:val="009C5095"/>
    <w:rsid w:val="009C6092"/>
    <w:rsid w:val="009C749D"/>
    <w:rsid w:val="009C7C61"/>
    <w:rsid w:val="009D2122"/>
    <w:rsid w:val="009D3797"/>
    <w:rsid w:val="009D6763"/>
    <w:rsid w:val="009D6F90"/>
    <w:rsid w:val="009E42D6"/>
    <w:rsid w:val="009E575A"/>
    <w:rsid w:val="009E5E88"/>
    <w:rsid w:val="009E6EC7"/>
    <w:rsid w:val="009F00E1"/>
    <w:rsid w:val="009F03E1"/>
    <w:rsid w:val="009F1D49"/>
    <w:rsid w:val="009F2BD5"/>
    <w:rsid w:val="009F3069"/>
    <w:rsid w:val="009F3E5E"/>
    <w:rsid w:val="009F40C8"/>
    <w:rsid w:val="009F6363"/>
    <w:rsid w:val="009F7A47"/>
    <w:rsid w:val="00A0033A"/>
    <w:rsid w:val="00A05A6C"/>
    <w:rsid w:val="00A05BAB"/>
    <w:rsid w:val="00A065D4"/>
    <w:rsid w:val="00A06BC9"/>
    <w:rsid w:val="00A06F39"/>
    <w:rsid w:val="00A079B2"/>
    <w:rsid w:val="00A11A71"/>
    <w:rsid w:val="00A13BF3"/>
    <w:rsid w:val="00A140B9"/>
    <w:rsid w:val="00A14F24"/>
    <w:rsid w:val="00A150BD"/>
    <w:rsid w:val="00A1518D"/>
    <w:rsid w:val="00A2457E"/>
    <w:rsid w:val="00A24F8D"/>
    <w:rsid w:val="00A27A2F"/>
    <w:rsid w:val="00A30C48"/>
    <w:rsid w:val="00A316F0"/>
    <w:rsid w:val="00A321DC"/>
    <w:rsid w:val="00A331C1"/>
    <w:rsid w:val="00A332F8"/>
    <w:rsid w:val="00A33B66"/>
    <w:rsid w:val="00A340F3"/>
    <w:rsid w:val="00A342F5"/>
    <w:rsid w:val="00A344E0"/>
    <w:rsid w:val="00A349E4"/>
    <w:rsid w:val="00A3740A"/>
    <w:rsid w:val="00A37B62"/>
    <w:rsid w:val="00A37FDA"/>
    <w:rsid w:val="00A40768"/>
    <w:rsid w:val="00A41698"/>
    <w:rsid w:val="00A41FBE"/>
    <w:rsid w:val="00A452BD"/>
    <w:rsid w:val="00A459BD"/>
    <w:rsid w:val="00A45ADC"/>
    <w:rsid w:val="00A47A6C"/>
    <w:rsid w:val="00A52C9D"/>
    <w:rsid w:val="00A540AC"/>
    <w:rsid w:val="00A54549"/>
    <w:rsid w:val="00A55BD3"/>
    <w:rsid w:val="00A565CC"/>
    <w:rsid w:val="00A57003"/>
    <w:rsid w:val="00A57870"/>
    <w:rsid w:val="00A60105"/>
    <w:rsid w:val="00A604D7"/>
    <w:rsid w:val="00A6220D"/>
    <w:rsid w:val="00A625AE"/>
    <w:rsid w:val="00A62F8B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40C9"/>
    <w:rsid w:val="00A85432"/>
    <w:rsid w:val="00A85EBD"/>
    <w:rsid w:val="00A867FB"/>
    <w:rsid w:val="00A91757"/>
    <w:rsid w:val="00A91800"/>
    <w:rsid w:val="00A93414"/>
    <w:rsid w:val="00A94343"/>
    <w:rsid w:val="00A96B25"/>
    <w:rsid w:val="00A96C05"/>
    <w:rsid w:val="00AA00D6"/>
    <w:rsid w:val="00AA0B5B"/>
    <w:rsid w:val="00AA11AF"/>
    <w:rsid w:val="00AA122D"/>
    <w:rsid w:val="00AA2564"/>
    <w:rsid w:val="00AA3C8E"/>
    <w:rsid w:val="00AA512E"/>
    <w:rsid w:val="00AA5EAF"/>
    <w:rsid w:val="00AA6323"/>
    <w:rsid w:val="00AB27B9"/>
    <w:rsid w:val="00AB2E1C"/>
    <w:rsid w:val="00AB3AA1"/>
    <w:rsid w:val="00AB46FF"/>
    <w:rsid w:val="00AC0A06"/>
    <w:rsid w:val="00AC1D5C"/>
    <w:rsid w:val="00AC2018"/>
    <w:rsid w:val="00AC284A"/>
    <w:rsid w:val="00AC3FC6"/>
    <w:rsid w:val="00AC5CEF"/>
    <w:rsid w:val="00AC6099"/>
    <w:rsid w:val="00AC609B"/>
    <w:rsid w:val="00AC665E"/>
    <w:rsid w:val="00AC756B"/>
    <w:rsid w:val="00AD4661"/>
    <w:rsid w:val="00AD5834"/>
    <w:rsid w:val="00AD689D"/>
    <w:rsid w:val="00AE00EE"/>
    <w:rsid w:val="00AE45A7"/>
    <w:rsid w:val="00AE6061"/>
    <w:rsid w:val="00AE6D20"/>
    <w:rsid w:val="00AE6F92"/>
    <w:rsid w:val="00AF0640"/>
    <w:rsid w:val="00AF1F6F"/>
    <w:rsid w:val="00AF23BF"/>
    <w:rsid w:val="00AF2404"/>
    <w:rsid w:val="00AF37CC"/>
    <w:rsid w:val="00AF5A23"/>
    <w:rsid w:val="00AF6DCF"/>
    <w:rsid w:val="00AF7F4B"/>
    <w:rsid w:val="00B0064E"/>
    <w:rsid w:val="00B01E34"/>
    <w:rsid w:val="00B02104"/>
    <w:rsid w:val="00B03C7C"/>
    <w:rsid w:val="00B072B2"/>
    <w:rsid w:val="00B11586"/>
    <w:rsid w:val="00B15723"/>
    <w:rsid w:val="00B15BB8"/>
    <w:rsid w:val="00B16543"/>
    <w:rsid w:val="00B16DEE"/>
    <w:rsid w:val="00B17E63"/>
    <w:rsid w:val="00B208A4"/>
    <w:rsid w:val="00B21452"/>
    <w:rsid w:val="00B223CF"/>
    <w:rsid w:val="00B22BFD"/>
    <w:rsid w:val="00B25083"/>
    <w:rsid w:val="00B25A86"/>
    <w:rsid w:val="00B25D75"/>
    <w:rsid w:val="00B2644B"/>
    <w:rsid w:val="00B27C08"/>
    <w:rsid w:val="00B30309"/>
    <w:rsid w:val="00B30337"/>
    <w:rsid w:val="00B321F5"/>
    <w:rsid w:val="00B34526"/>
    <w:rsid w:val="00B34F95"/>
    <w:rsid w:val="00B36D70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0B10"/>
    <w:rsid w:val="00B61542"/>
    <w:rsid w:val="00B654F3"/>
    <w:rsid w:val="00B65909"/>
    <w:rsid w:val="00B66586"/>
    <w:rsid w:val="00B66A5A"/>
    <w:rsid w:val="00B6767F"/>
    <w:rsid w:val="00B70338"/>
    <w:rsid w:val="00B70B71"/>
    <w:rsid w:val="00B7117E"/>
    <w:rsid w:val="00B721A6"/>
    <w:rsid w:val="00B75293"/>
    <w:rsid w:val="00B756C0"/>
    <w:rsid w:val="00B7573A"/>
    <w:rsid w:val="00B767A6"/>
    <w:rsid w:val="00B77DD2"/>
    <w:rsid w:val="00B8054B"/>
    <w:rsid w:val="00B82AAB"/>
    <w:rsid w:val="00B835E4"/>
    <w:rsid w:val="00B83C89"/>
    <w:rsid w:val="00B84C00"/>
    <w:rsid w:val="00B879C1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6E09"/>
    <w:rsid w:val="00BB7D2D"/>
    <w:rsid w:val="00BC1894"/>
    <w:rsid w:val="00BC2575"/>
    <w:rsid w:val="00BC281E"/>
    <w:rsid w:val="00BC382F"/>
    <w:rsid w:val="00BC3840"/>
    <w:rsid w:val="00BC55B6"/>
    <w:rsid w:val="00BC6D03"/>
    <w:rsid w:val="00BC6D6B"/>
    <w:rsid w:val="00BD04EA"/>
    <w:rsid w:val="00BD1C46"/>
    <w:rsid w:val="00BD25B1"/>
    <w:rsid w:val="00BD3D16"/>
    <w:rsid w:val="00BD4867"/>
    <w:rsid w:val="00BD5BD5"/>
    <w:rsid w:val="00BE0DE6"/>
    <w:rsid w:val="00BE1AAF"/>
    <w:rsid w:val="00BE1C08"/>
    <w:rsid w:val="00BE3347"/>
    <w:rsid w:val="00BE3907"/>
    <w:rsid w:val="00BE44A2"/>
    <w:rsid w:val="00BE4B5C"/>
    <w:rsid w:val="00BF04F4"/>
    <w:rsid w:val="00BF0FAC"/>
    <w:rsid w:val="00BF482D"/>
    <w:rsid w:val="00BF5B5A"/>
    <w:rsid w:val="00BF7DCE"/>
    <w:rsid w:val="00C0022E"/>
    <w:rsid w:val="00C00B3E"/>
    <w:rsid w:val="00C00EC9"/>
    <w:rsid w:val="00C0290E"/>
    <w:rsid w:val="00C02DDF"/>
    <w:rsid w:val="00C04026"/>
    <w:rsid w:val="00C049AF"/>
    <w:rsid w:val="00C04C27"/>
    <w:rsid w:val="00C04ED2"/>
    <w:rsid w:val="00C10446"/>
    <w:rsid w:val="00C114A5"/>
    <w:rsid w:val="00C11513"/>
    <w:rsid w:val="00C1167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26E9A"/>
    <w:rsid w:val="00C301F6"/>
    <w:rsid w:val="00C3022C"/>
    <w:rsid w:val="00C30697"/>
    <w:rsid w:val="00C30964"/>
    <w:rsid w:val="00C30A20"/>
    <w:rsid w:val="00C31490"/>
    <w:rsid w:val="00C32DCC"/>
    <w:rsid w:val="00C33F50"/>
    <w:rsid w:val="00C35487"/>
    <w:rsid w:val="00C357C7"/>
    <w:rsid w:val="00C363D7"/>
    <w:rsid w:val="00C37070"/>
    <w:rsid w:val="00C3789F"/>
    <w:rsid w:val="00C425B5"/>
    <w:rsid w:val="00C438DB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671AC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A07BF"/>
    <w:rsid w:val="00CA0915"/>
    <w:rsid w:val="00CA12F4"/>
    <w:rsid w:val="00CA18DA"/>
    <w:rsid w:val="00CA2E66"/>
    <w:rsid w:val="00CA32DD"/>
    <w:rsid w:val="00CA47CC"/>
    <w:rsid w:val="00CA4B90"/>
    <w:rsid w:val="00CA6146"/>
    <w:rsid w:val="00CA7AB6"/>
    <w:rsid w:val="00CA7F27"/>
    <w:rsid w:val="00CB13AA"/>
    <w:rsid w:val="00CB15EB"/>
    <w:rsid w:val="00CB1855"/>
    <w:rsid w:val="00CB408D"/>
    <w:rsid w:val="00CB4F02"/>
    <w:rsid w:val="00CB5126"/>
    <w:rsid w:val="00CB5E0F"/>
    <w:rsid w:val="00CC030B"/>
    <w:rsid w:val="00CC0463"/>
    <w:rsid w:val="00CC2914"/>
    <w:rsid w:val="00CC3667"/>
    <w:rsid w:val="00CC4050"/>
    <w:rsid w:val="00CD0D2C"/>
    <w:rsid w:val="00CD1266"/>
    <w:rsid w:val="00CD1513"/>
    <w:rsid w:val="00CD2794"/>
    <w:rsid w:val="00CD2CF2"/>
    <w:rsid w:val="00CD47DA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0F7A"/>
    <w:rsid w:val="00D016E1"/>
    <w:rsid w:val="00D02543"/>
    <w:rsid w:val="00D03502"/>
    <w:rsid w:val="00D05A3F"/>
    <w:rsid w:val="00D05B9C"/>
    <w:rsid w:val="00D07A89"/>
    <w:rsid w:val="00D12344"/>
    <w:rsid w:val="00D1299F"/>
    <w:rsid w:val="00D15DAD"/>
    <w:rsid w:val="00D16CC6"/>
    <w:rsid w:val="00D22F1D"/>
    <w:rsid w:val="00D22FB5"/>
    <w:rsid w:val="00D23042"/>
    <w:rsid w:val="00D23FF6"/>
    <w:rsid w:val="00D249B9"/>
    <w:rsid w:val="00D25277"/>
    <w:rsid w:val="00D252F6"/>
    <w:rsid w:val="00D33216"/>
    <w:rsid w:val="00D3419A"/>
    <w:rsid w:val="00D35D28"/>
    <w:rsid w:val="00D366EB"/>
    <w:rsid w:val="00D40AD2"/>
    <w:rsid w:val="00D41236"/>
    <w:rsid w:val="00D41762"/>
    <w:rsid w:val="00D42646"/>
    <w:rsid w:val="00D43E03"/>
    <w:rsid w:val="00D442CF"/>
    <w:rsid w:val="00D44FC9"/>
    <w:rsid w:val="00D507BD"/>
    <w:rsid w:val="00D5153D"/>
    <w:rsid w:val="00D51AC8"/>
    <w:rsid w:val="00D52B51"/>
    <w:rsid w:val="00D5518D"/>
    <w:rsid w:val="00D56FB8"/>
    <w:rsid w:val="00D62B16"/>
    <w:rsid w:val="00D65BDA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8751C"/>
    <w:rsid w:val="00D9394D"/>
    <w:rsid w:val="00D94FA2"/>
    <w:rsid w:val="00D965DE"/>
    <w:rsid w:val="00D96C6F"/>
    <w:rsid w:val="00DA0901"/>
    <w:rsid w:val="00DA4CD1"/>
    <w:rsid w:val="00DA5048"/>
    <w:rsid w:val="00DA523F"/>
    <w:rsid w:val="00DA6623"/>
    <w:rsid w:val="00DA7B8D"/>
    <w:rsid w:val="00DB0438"/>
    <w:rsid w:val="00DB2BBE"/>
    <w:rsid w:val="00DB449C"/>
    <w:rsid w:val="00DB617F"/>
    <w:rsid w:val="00DC0544"/>
    <w:rsid w:val="00DC2A37"/>
    <w:rsid w:val="00DC3429"/>
    <w:rsid w:val="00DC357B"/>
    <w:rsid w:val="00DC5D80"/>
    <w:rsid w:val="00DC6325"/>
    <w:rsid w:val="00DC7DD0"/>
    <w:rsid w:val="00DD0814"/>
    <w:rsid w:val="00DD0A8F"/>
    <w:rsid w:val="00DD16B9"/>
    <w:rsid w:val="00DD1E4F"/>
    <w:rsid w:val="00DD4371"/>
    <w:rsid w:val="00DD550A"/>
    <w:rsid w:val="00DD64D6"/>
    <w:rsid w:val="00DD6C6C"/>
    <w:rsid w:val="00DD7934"/>
    <w:rsid w:val="00DE289E"/>
    <w:rsid w:val="00DE2D57"/>
    <w:rsid w:val="00DE3B3D"/>
    <w:rsid w:val="00DE3BC0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8D1"/>
    <w:rsid w:val="00DF353A"/>
    <w:rsid w:val="00DF3E0A"/>
    <w:rsid w:val="00DF53D8"/>
    <w:rsid w:val="00E00533"/>
    <w:rsid w:val="00E006DD"/>
    <w:rsid w:val="00E01397"/>
    <w:rsid w:val="00E01B95"/>
    <w:rsid w:val="00E02AE2"/>
    <w:rsid w:val="00E04412"/>
    <w:rsid w:val="00E0474C"/>
    <w:rsid w:val="00E04977"/>
    <w:rsid w:val="00E10C0E"/>
    <w:rsid w:val="00E11736"/>
    <w:rsid w:val="00E13FCE"/>
    <w:rsid w:val="00E1540D"/>
    <w:rsid w:val="00E16914"/>
    <w:rsid w:val="00E16B23"/>
    <w:rsid w:val="00E21206"/>
    <w:rsid w:val="00E27596"/>
    <w:rsid w:val="00E30465"/>
    <w:rsid w:val="00E31FF6"/>
    <w:rsid w:val="00E32DB3"/>
    <w:rsid w:val="00E33878"/>
    <w:rsid w:val="00E33AFB"/>
    <w:rsid w:val="00E33EDE"/>
    <w:rsid w:val="00E34818"/>
    <w:rsid w:val="00E35753"/>
    <w:rsid w:val="00E36CF4"/>
    <w:rsid w:val="00E37147"/>
    <w:rsid w:val="00E42506"/>
    <w:rsid w:val="00E430E7"/>
    <w:rsid w:val="00E44554"/>
    <w:rsid w:val="00E45E04"/>
    <w:rsid w:val="00E46F3E"/>
    <w:rsid w:val="00E50D42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1E55"/>
    <w:rsid w:val="00E736B8"/>
    <w:rsid w:val="00E74B77"/>
    <w:rsid w:val="00E75AF7"/>
    <w:rsid w:val="00E83824"/>
    <w:rsid w:val="00E83C0F"/>
    <w:rsid w:val="00E86691"/>
    <w:rsid w:val="00E86ADD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9B2"/>
    <w:rsid w:val="00EA4EB9"/>
    <w:rsid w:val="00EA578C"/>
    <w:rsid w:val="00EA6532"/>
    <w:rsid w:val="00EA6DD0"/>
    <w:rsid w:val="00EB00CF"/>
    <w:rsid w:val="00EB0299"/>
    <w:rsid w:val="00EB190A"/>
    <w:rsid w:val="00EB218A"/>
    <w:rsid w:val="00EB572F"/>
    <w:rsid w:val="00EC1F00"/>
    <w:rsid w:val="00EC2942"/>
    <w:rsid w:val="00EC4A0E"/>
    <w:rsid w:val="00EC4E5B"/>
    <w:rsid w:val="00ED15D3"/>
    <w:rsid w:val="00ED66EF"/>
    <w:rsid w:val="00EE0FAF"/>
    <w:rsid w:val="00EE2DB1"/>
    <w:rsid w:val="00EE3B68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2126B"/>
    <w:rsid w:val="00F22534"/>
    <w:rsid w:val="00F2678C"/>
    <w:rsid w:val="00F27F36"/>
    <w:rsid w:val="00F31A0D"/>
    <w:rsid w:val="00F31E9E"/>
    <w:rsid w:val="00F32863"/>
    <w:rsid w:val="00F362BA"/>
    <w:rsid w:val="00F40C9A"/>
    <w:rsid w:val="00F41CC0"/>
    <w:rsid w:val="00F42D8A"/>
    <w:rsid w:val="00F44A33"/>
    <w:rsid w:val="00F4564E"/>
    <w:rsid w:val="00F467AA"/>
    <w:rsid w:val="00F4771B"/>
    <w:rsid w:val="00F4798D"/>
    <w:rsid w:val="00F500F7"/>
    <w:rsid w:val="00F50F54"/>
    <w:rsid w:val="00F5326D"/>
    <w:rsid w:val="00F532AA"/>
    <w:rsid w:val="00F54AB5"/>
    <w:rsid w:val="00F54BAD"/>
    <w:rsid w:val="00F56CA0"/>
    <w:rsid w:val="00F5715E"/>
    <w:rsid w:val="00F613CE"/>
    <w:rsid w:val="00F6740D"/>
    <w:rsid w:val="00F678F8"/>
    <w:rsid w:val="00F7023A"/>
    <w:rsid w:val="00F71481"/>
    <w:rsid w:val="00F739F1"/>
    <w:rsid w:val="00F75003"/>
    <w:rsid w:val="00F759F5"/>
    <w:rsid w:val="00F760EB"/>
    <w:rsid w:val="00F802E9"/>
    <w:rsid w:val="00F82C05"/>
    <w:rsid w:val="00F8309E"/>
    <w:rsid w:val="00F83231"/>
    <w:rsid w:val="00F865AC"/>
    <w:rsid w:val="00F91C3D"/>
    <w:rsid w:val="00F91D7B"/>
    <w:rsid w:val="00F948C3"/>
    <w:rsid w:val="00F96BF1"/>
    <w:rsid w:val="00FA019B"/>
    <w:rsid w:val="00FA0F0C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327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character" w:customStyle="1" w:styleId="markedcontent">
    <w:name w:val="markedcontent"/>
    <w:basedOn w:val="Domylnaczcionkaakapitu"/>
    <w:rsid w:val="00E86ADD"/>
  </w:style>
  <w:style w:type="numbering" w:customStyle="1" w:styleId="Styl92">
    <w:name w:val="Styl92"/>
    <w:uiPriority w:val="99"/>
    <w:rsid w:val="001B66D6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D1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990309-C1D0-45F0-A54E-A83DFC5624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5</TotalTime>
  <Pages>20</Pages>
  <Words>6308</Words>
  <Characters>37851</Characters>
  <Application>Microsoft Office Word</Application>
  <DocSecurity>0</DocSecurity>
  <Lines>315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44071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Wiszowata Katarzyna</cp:lastModifiedBy>
  <cp:revision>2</cp:revision>
  <cp:lastPrinted>2024-08-20T11:11:00Z</cp:lastPrinted>
  <dcterms:created xsi:type="dcterms:W3CDTF">2024-08-20T11:15:00Z</dcterms:created>
  <dcterms:modified xsi:type="dcterms:W3CDTF">2024-08-20T11:15:00Z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