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D5EFB8" w14:textId="77777777" w:rsidR="00287826" w:rsidRPr="006C67A3" w:rsidRDefault="00287826" w:rsidP="00287826">
      <w:pPr>
        <w:tabs>
          <w:tab w:val="right" w:pos="8953"/>
        </w:tabs>
        <w:autoSpaceDE w:val="0"/>
        <w:autoSpaceDN w:val="0"/>
        <w:spacing w:after="0" w:line="240" w:lineRule="auto"/>
        <w:ind w:left="6237"/>
        <w:jc w:val="right"/>
        <w:rPr>
          <w:rFonts w:asciiTheme="minorHAnsi" w:eastAsia="Calibri" w:hAnsiTheme="minorHAnsi" w:cstheme="minorHAnsi"/>
          <w:b/>
          <w:color w:val="000000"/>
        </w:rPr>
      </w:pPr>
      <w:r w:rsidRPr="006C67A3">
        <w:rPr>
          <w:rFonts w:asciiTheme="minorHAnsi" w:eastAsia="Calibri" w:hAnsiTheme="minorHAnsi" w:cstheme="minorHAnsi"/>
          <w:b/>
          <w:color w:val="000000"/>
        </w:rPr>
        <w:t>Załącznik nr 1</w:t>
      </w:r>
    </w:p>
    <w:p w14:paraId="0F5A2B9B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u w:val="single"/>
        </w:rPr>
      </w:pPr>
      <w:r w:rsidRPr="006C67A3">
        <w:rPr>
          <w:rFonts w:asciiTheme="minorHAnsi" w:eastAsiaTheme="minorHAnsi" w:hAnsiTheme="minorHAnsi" w:cstheme="minorHAnsi"/>
          <w:u w:val="single"/>
        </w:rPr>
        <w:t xml:space="preserve">Wykonawca: </w:t>
      </w:r>
    </w:p>
    <w:p w14:paraId="114790E9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  <w:r w:rsidRPr="006C67A3">
        <w:rPr>
          <w:rFonts w:asciiTheme="minorHAnsi" w:eastAsiaTheme="minorHAnsi" w:hAnsiTheme="minorHAnsi" w:cstheme="minorHAnsi"/>
          <w:i/>
        </w:rPr>
        <w:t>(pełna nazwa/firma)</w:t>
      </w:r>
    </w:p>
    <w:p w14:paraId="018EE595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  <w:r w:rsidRPr="006C67A3">
        <w:rPr>
          <w:rFonts w:asciiTheme="minorHAnsi" w:eastAsiaTheme="minorHAnsi" w:hAnsiTheme="minorHAnsi" w:cstheme="minorHAnsi"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33CC22" wp14:editId="545EBAED">
                <wp:simplePos x="0" y="0"/>
                <wp:positionH relativeFrom="column">
                  <wp:posOffset>3810</wp:posOffset>
                </wp:positionH>
                <wp:positionV relativeFrom="paragraph">
                  <wp:posOffset>34290</wp:posOffset>
                </wp:positionV>
                <wp:extent cx="6159500" cy="419100"/>
                <wp:effectExtent l="0" t="0" r="12700" b="1905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A5346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3096924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135336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F6BFCE1" w14:textId="77777777" w:rsidR="00287826" w:rsidRPr="00EB6A1B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33CC22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.3pt;margin-top:2.7pt;width:48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">
                <v:textbox inset=".5mm,.3mm,.5mm,.3mm">
                  <w:txbxContent>
                    <w:p w14:paraId="3D6A5346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3096924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B135336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F6BFCE1" w14:textId="77777777" w:rsidR="00287826" w:rsidRPr="00EB6A1B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0A3BAD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</w:p>
    <w:p w14:paraId="3DA03EAE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</w:p>
    <w:p w14:paraId="47916E8E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  <w:r w:rsidRPr="006C67A3">
        <w:rPr>
          <w:rFonts w:asciiTheme="minorHAnsi" w:eastAsiaTheme="minorHAnsi" w:hAnsiTheme="minorHAnsi" w:cstheme="minorHAnsi"/>
          <w:i/>
        </w:rPr>
        <w:t>(adres)</w:t>
      </w:r>
    </w:p>
    <w:p w14:paraId="314B1328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  <w:r w:rsidRPr="006C67A3">
        <w:rPr>
          <w:rFonts w:asciiTheme="minorHAnsi" w:eastAsiaTheme="minorHAnsi" w:hAnsiTheme="minorHAnsi"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C6D6C0" wp14:editId="16F6FE93">
                <wp:simplePos x="0" y="0"/>
                <wp:positionH relativeFrom="column">
                  <wp:posOffset>3810</wp:posOffset>
                </wp:positionH>
                <wp:positionV relativeFrom="paragraph">
                  <wp:posOffset>66675</wp:posOffset>
                </wp:positionV>
                <wp:extent cx="6159500" cy="368300"/>
                <wp:effectExtent l="0" t="0" r="12700" b="1270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141C4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D4EA20" w14:textId="77777777" w:rsidR="00287826" w:rsidRPr="00EB6A1B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6D6C0" id="Text Box 19" o:spid="_x0000_s1027" type="#_x0000_t202" style="position:absolute;margin-left:.3pt;margin-top:5.25pt;width:485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q7KwIAAFkEAAAOAAAAZHJzL2Uyb0RvYy54bWysVNtu2zAMfR+wfxD0vthJkyw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">
                <v:textbox>
                  <w:txbxContent>
                    <w:p w14:paraId="6CD141C4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2D4EA20" w14:textId="77777777" w:rsidR="00287826" w:rsidRPr="00EB6A1B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2AA9A5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</w:p>
    <w:p w14:paraId="07BAD6B1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</w:p>
    <w:p w14:paraId="25CAFD2C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</w:rPr>
      </w:pPr>
      <w:r w:rsidRPr="006C67A3">
        <w:rPr>
          <w:rFonts w:asciiTheme="minorHAnsi" w:eastAsiaTheme="minorHAnsi" w:hAnsiTheme="minorHAnsi" w:cstheme="minorHAnsi"/>
          <w:i/>
        </w:rPr>
        <w:t>(</w:t>
      </w:r>
      <w:r w:rsidRPr="006C67A3">
        <w:rPr>
          <w:rFonts w:asciiTheme="minorHAnsi" w:eastAsiaTheme="minorHAnsi" w:hAnsiTheme="minorHAnsi" w:cstheme="minorHAnsi"/>
        </w:rPr>
        <w:t xml:space="preserve">w zależności od podmiotu: </w:t>
      </w:r>
    </w:p>
    <w:p w14:paraId="775F55A6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  <w:r w:rsidRPr="006C67A3">
        <w:rPr>
          <w:rFonts w:asciiTheme="minorHAnsi" w:eastAsiaTheme="minorHAnsi" w:hAnsiTheme="minorHAnsi" w:cstheme="minorHAnsi"/>
        </w:rPr>
        <w:t>NIP/PESEL, KRS/</w:t>
      </w:r>
      <w:proofErr w:type="spellStart"/>
      <w:r w:rsidRPr="006C67A3">
        <w:rPr>
          <w:rFonts w:asciiTheme="minorHAnsi" w:eastAsiaTheme="minorHAnsi" w:hAnsiTheme="minorHAnsi" w:cstheme="minorHAnsi"/>
        </w:rPr>
        <w:t>CEiDG</w:t>
      </w:r>
      <w:proofErr w:type="spellEnd"/>
      <w:r w:rsidRPr="006C67A3">
        <w:rPr>
          <w:rFonts w:asciiTheme="minorHAnsi" w:eastAsiaTheme="minorHAnsi" w:hAnsiTheme="minorHAnsi" w:cstheme="minorHAnsi"/>
          <w:i/>
        </w:rPr>
        <w:t>)</w:t>
      </w:r>
    </w:p>
    <w:p w14:paraId="1F65CB40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</w:rPr>
      </w:pPr>
      <w:r w:rsidRPr="006C67A3">
        <w:rPr>
          <w:rFonts w:asciiTheme="minorHAnsi" w:eastAsiaTheme="minorHAnsi" w:hAnsiTheme="minorHAnsi"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D56622" wp14:editId="535CCC38">
                <wp:simplePos x="0" y="0"/>
                <wp:positionH relativeFrom="column">
                  <wp:posOffset>3810</wp:posOffset>
                </wp:positionH>
                <wp:positionV relativeFrom="paragraph">
                  <wp:posOffset>23495</wp:posOffset>
                </wp:positionV>
                <wp:extent cx="6159500" cy="279400"/>
                <wp:effectExtent l="0" t="0" r="12700" b="25400"/>
                <wp:wrapNone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69316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BE57514" w14:textId="77777777" w:rsidR="00287826" w:rsidRPr="00EB6A1B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56622" id="Text Box 20" o:spid="_x0000_s1028" type="#_x0000_t202" style="position:absolute;margin-left:.3pt;margin-top:1.85pt;width:485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">
                <v:textbox>
                  <w:txbxContent>
                    <w:p w14:paraId="2D269316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BE57514" w14:textId="77777777" w:rsidR="00287826" w:rsidRPr="00EB6A1B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33192A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</w:rPr>
      </w:pPr>
    </w:p>
    <w:p w14:paraId="06591B9B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b/>
          <w:u w:val="single"/>
        </w:rPr>
      </w:pPr>
      <w:r w:rsidRPr="006C67A3">
        <w:rPr>
          <w:rFonts w:asciiTheme="minorHAnsi" w:eastAsiaTheme="minorHAnsi" w:hAnsiTheme="minorHAnsi" w:cstheme="minorHAnsi"/>
          <w:b/>
          <w:u w:val="single"/>
        </w:rPr>
        <w:t>reprezentowany przez:</w:t>
      </w:r>
    </w:p>
    <w:p w14:paraId="2384B764" w14:textId="5A363CF5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  <w:r w:rsidRPr="006C67A3">
        <w:rPr>
          <w:rFonts w:asciiTheme="minorHAnsi" w:eastAsiaTheme="minorHAnsi" w:hAnsiTheme="minorHAnsi" w:cstheme="minorHAnsi"/>
          <w:i/>
        </w:rPr>
        <w:t xml:space="preserve"> (imię i nazwisko) </w:t>
      </w:r>
    </w:p>
    <w:p w14:paraId="357C4601" w14:textId="6DCD581F" w:rsidR="00287826" w:rsidRPr="006C67A3" w:rsidRDefault="007C7DEA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  <w:r w:rsidRPr="006C67A3">
        <w:rPr>
          <w:rFonts w:asciiTheme="minorHAnsi" w:eastAsiaTheme="minorHAnsi" w:hAnsiTheme="minorHAnsi" w:cstheme="minorHAnsi"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54530B" wp14:editId="214578BF">
                <wp:simplePos x="0" y="0"/>
                <wp:positionH relativeFrom="column">
                  <wp:posOffset>3810</wp:posOffset>
                </wp:positionH>
                <wp:positionV relativeFrom="paragraph">
                  <wp:posOffset>8255</wp:posOffset>
                </wp:positionV>
                <wp:extent cx="6159500" cy="279400"/>
                <wp:effectExtent l="0" t="0" r="12700" b="25400"/>
                <wp:wrapNone/>
                <wp:docPr id="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9620B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4C341C7" w14:textId="77777777" w:rsidR="00287826" w:rsidRPr="00EB6A1B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4530B" id="Text Box 21" o:spid="_x0000_s1029" type="#_x0000_t202" style="position:absolute;margin-left:.3pt;margin-top:.65pt;width:485pt;height:2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">
                <v:textbox>
                  <w:txbxContent>
                    <w:p w14:paraId="6CC9620B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4C341C7" w14:textId="77777777" w:rsidR="00287826" w:rsidRPr="00EB6A1B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96638F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</w:p>
    <w:p w14:paraId="537664ED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  <w:r w:rsidRPr="006C67A3">
        <w:rPr>
          <w:rFonts w:asciiTheme="minorHAnsi" w:eastAsiaTheme="minorHAnsi" w:hAnsiTheme="minorHAnsi" w:cstheme="minorHAnsi"/>
          <w:i/>
        </w:rPr>
        <w:t xml:space="preserve"> (stanowisko/podstawa do  reprezentacji)</w:t>
      </w:r>
    </w:p>
    <w:p w14:paraId="000ABB3B" w14:textId="77777777" w:rsidR="00287826" w:rsidRPr="006C67A3" w:rsidRDefault="00287826" w:rsidP="00287826">
      <w:pPr>
        <w:spacing w:after="0" w:line="240" w:lineRule="auto"/>
        <w:jc w:val="center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Theme="minorHAnsi" w:hAnsiTheme="minorHAnsi" w:cstheme="minorHAnsi"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8A51AC" wp14:editId="39208F5F">
                <wp:simplePos x="0" y="0"/>
                <wp:positionH relativeFrom="column">
                  <wp:posOffset>3810</wp:posOffset>
                </wp:positionH>
                <wp:positionV relativeFrom="paragraph">
                  <wp:posOffset>58420</wp:posOffset>
                </wp:positionV>
                <wp:extent cx="3105150" cy="279400"/>
                <wp:effectExtent l="0" t="0" r="19050" b="25400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F137C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A5B4B9F" w14:textId="77777777" w:rsidR="00287826" w:rsidRPr="00EB6A1B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A51AC" id="Text Box 22" o:spid="_x0000_s1030" type="#_x0000_t202" style="position:absolute;left:0;text-align:left;margin-left:.3pt;margin-top:4.6pt;width:244.5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">
                <v:textbox>
                  <w:txbxContent>
                    <w:p w14:paraId="51BF137C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A5B4B9F" w14:textId="77777777" w:rsidR="00287826" w:rsidRPr="00EB6A1B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BD85D3" w14:textId="77777777" w:rsidR="00287826" w:rsidRPr="006C67A3" w:rsidRDefault="00287826" w:rsidP="00287826">
      <w:pPr>
        <w:spacing w:after="0" w:line="240" w:lineRule="auto"/>
        <w:jc w:val="center"/>
        <w:rPr>
          <w:rFonts w:asciiTheme="minorHAnsi" w:eastAsia="Calibri" w:hAnsiTheme="minorHAnsi" w:cstheme="minorHAnsi"/>
          <w:color w:val="000000"/>
        </w:rPr>
      </w:pPr>
    </w:p>
    <w:p w14:paraId="1FC3BCC2" w14:textId="77777777" w:rsidR="00287826" w:rsidRPr="006C67A3" w:rsidRDefault="00287826" w:rsidP="00287826">
      <w:pPr>
        <w:spacing w:after="0" w:line="240" w:lineRule="auto"/>
        <w:jc w:val="center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Theme="minorHAnsi" w:hAnsiTheme="minorHAnsi" w:cstheme="minorHAnsi"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92096B" wp14:editId="2A7E190F">
                <wp:simplePos x="0" y="0"/>
                <wp:positionH relativeFrom="column">
                  <wp:posOffset>3108960</wp:posOffset>
                </wp:positionH>
                <wp:positionV relativeFrom="paragraph">
                  <wp:posOffset>31750</wp:posOffset>
                </wp:positionV>
                <wp:extent cx="3054350" cy="279400"/>
                <wp:effectExtent l="0" t="0" r="12700" b="25400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0E8DC" w14:textId="77777777" w:rsidR="00287826" w:rsidRDefault="00287826" w:rsidP="00287826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5A1E816" w14:textId="77777777" w:rsidR="00287826" w:rsidRPr="00EB6A1B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2096B" id="Text Box 23" o:spid="_x0000_s1031" type="#_x0000_t202" style="position:absolute;left:0;text-align:left;margin-left:244.8pt;margin-top:2.5pt;width:240.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">
                <v:textbox>
                  <w:txbxContent>
                    <w:p w14:paraId="0B70E8DC" w14:textId="77777777" w:rsidR="00287826" w:rsidRDefault="00287826" w:rsidP="00287826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  <w:p w14:paraId="05A1E816" w14:textId="77777777" w:rsidR="00287826" w:rsidRPr="00EB6A1B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2D1C12" w14:textId="77777777" w:rsidR="00287826" w:rsidRPr="006C67A3" w:rsidRDefault="00287826" w:rsidP="00287826">
      <w:pPr>
        <w:spacing w:after="0" w:line="240" w:lineRule="auto"/>
        <w:jc w:val="center"/>
        <w:rPr>
          <w:rFonts w:asciiTheme="minorHAnsi" w:eastAsia="Calibri" w:hAnsiTheme="minorHAnsi" w:cstheme="minorHAnsi"/>
          <w:color w:val="000000"/>
        </w:rPr>
      </w:pPr>
    </w:p>
    <w:p w14:paraId="649A9DDA" w14:textId="77777777" w:rsidR="00287826" w:rsidRPr="006C67A3" w:rsidRDefault="00287826" w:rsidP="00287826">
      <w:pPr>
        <w:spacing w:after="0" w:line="240" w:lineRule="auto"/>
        <w:jc w:val="right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 xml:space="preserve">                                                                                                                                     miejscowość i data</w:t>
      </w:r>
    </w:p>
    <w:p w14:paraId="1AA6A0B2" w14:textId="77777777" w:rsidR="00287826" w:rsidRPr="006C67A3" w:rsidRDefault="00287826" w:rsidP="00287826">
      <w:pPr>
        <w:spacing w:after="0" w:line="240" w:lineRule="auto"/>
        <w:jc w:val="center"/>
        <w:rPr>
          <w:rFonts w:asciiTheme="minorHAnsi" w:eastAsia="Calibri" w:hAnsiTheme="minorHAnsi" w:cstheme="minorHAnsi"/>
          <w:b/>
          <w:color w:val="000000"/>
          <w:u w:val="single"/>
        </w:rPr>
      </w:pPr>
      <w:r w:rsidRPr="006C67A3">
        <w:rPr>
          <w:rFonts w:asciiTheme="minorHAnsi" w:eastAsia="Calibri" w:hAnsiTheme="minorHAnsi" w:cstheme="minorHAnsi"/>
          <w:b/>
          <w:color w:val="000000"/>
          <w:u w:val="single"/>
        </w:rPr>
        <w:t>FORMULARZ  OFERTY</w:t>
      </w:r>
    </w:p>
    <w:p w14:paraId="056F80BE" w14:textId="77777777" w:rsidR="00287826" w:rsidRPr="006C67A3" w:rsidRDefault="00287826" w:rsidP="006C67A3">
      <w:pPr>
        <w:spacing w:after="120" w:line="240" w:lineRule="exact"/>
        <w:ind w:left="5954"/>
        <w:rPr>
          <w:rFonts w:asciiTheme="minorHAnsi" w:eastAsia="Calibri" w:hAnsiTheme="minorHAnsi" w:cstheme="minorHAnsi"/>
          <w:b/>
          <w:color w:val="000000"/>
        </w:rPr>
      </w:pPr>
      <w:r w:rsidRPr="006C67A3">
        <w:rPr>
          <w:rFonts w:asciiTheme="minorHAnsi" w:eastAsia="Calibri" w:hAnsiTheme="minorHAnsi" w:cstheme="minorHAnsi"/>
          <w:b/>
          <w:color w:val="000000"/>
        </w:rPr>
        <w:t>Do</w:t>
      </w:r>
    </w:p>
    <w:p w14:paraId="21AAB5B8" w14:textId="77777777" w:rsidR="00287826" w:rsidRPr="006C67A3" w:rsidRDefault="00287826" w:rsidP="00287826">
      <w:pPr>
        <w:spacing w:after="120" w:line="240" w:lineRule="exact"/>
        <w:ind w:firstLine="5940"/>
        <w:rPr>
          <w:rFonts w:asciiTheme="minorHAnsi" w:eastAsia="Calibri" w:hAnsiTheme="minorHAnsi" w:cstheme="minorHAnsi"/>
          <w:b/>
          <w:color w:val="000000"/>
        </w:rPr>
      </w:pPr>
      <w:r w:rsidRPr="006C67A3">
        <w:rPr>
          <w:rFonts w:asciiTheme="minorHAnsi" w:eastAsia="Calibri" w:hAnsiTheme="minorHAnsi" w:cstheme="minorHAnsi"/>
          <w:b/>
          <w:color w:val="000000"/>
        </w:rPr>
        <w:t>Uniwersytetu Ekonomicznego</w:t>
      </w:r>
    </w:p>
    <w:p w14:paraId="2D0A0C44" w14:textId="77777777" w:rsidR="00287826" w:rsidRPr="006C67A3" w:rsidRDefault="00287826" w:rsidP="006C67A3">
      <w:pPr>
        <w:spacing w:after="120" w:line="240" w:lineRule="exact"/>
        <w:ind w:left="5954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b/>
          <w:color w:val="000000"/>
        </w:rPr>
        <w:t>w Poznaniu</w:t>
      </w:r>
    </w:p>
    <w:p w14:paraId="75855DEC" w14:textId="77777777" w:rsidR="00287826" w:rsidRPr="006C67A3" w:rsidRDefault="00287826" w:rsidP="00287826">
      <w:pPr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b/>
          <w:bCs/>
        </w:rPr>
      </w:pPr>
      <w:r w:rsidRPr="006C67A3">
        <w:rPr>
          <w:rFonts w:asciiTheme="minorHAnsi" w:eastAsia="Calibri" w:hAnsiTheme="minorHAnsi" w:cstheme="minorHAnsi"/>
          <w:color w:val="000000"/>
        </w:rPr>
        <w:t>W odpowiedzi na zapytanie ofertowe dotyczące</w:t>
      </w:r>
      <w:r w:rsidRPr="006C67A3">
        <w:rPr>
          <w:rFonts w:asciiTheme="minorHAnsi" w:eastAsia="Calibri" w:hAnsiTheme="minorHAnsi" w:cstheme="minorHAnsi"/>
          <w:b/>
          <w:bCs/>
        </w:rPr>
        <w:t xml:space="preserve"> </w:t>
      </w:r>
      <w:r w:rsidRPr="006C67A3">
        <w:rPr>
          <w:rFonts w:asciiTheme="minorHAnsi" w:eastAsia="Calibri" w:hAnsiTheme="minorHAnsi" w:cstheme="minorHAnsi"/>
          <w:bCs/>
        </w:rPr>
        <w:t>zamówienia pn.:</w:t>
      </w:r>
      <w:r w:rsidRPr="006C67A3">
        <w:rPr>
          <w:rFonts w:asciiTheme="minorHAnsi" w:eastAsia="Calibri" w:hAnsiTheme="minorHAnsi" w:cstheme="minorHAnsi"/>
          <w:b/>
          <w:bCs/>
        </w:rPr>
        <w:t xml:space="preserve"> </w:t>
      </w:r>
    </w:p>
    <w:p w14:paraId="1871230B" w14:textId="79BB4F8A" w:rsidR="00287826" w:rsidRPr="006C67A3" w:rsidRDefault="004D75C0" w:rsidP="00287826">
      <w:pPr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b/>
          <w:bCs/>
        </w:rPr>
      </w:pPr>
      <w:r w:rsidRPr="004D75C0">
        <w:rPr>
          <w:rFonts w:asciiTheme="minorHAnsi" w:hAnsiTheme="minorHAnsi" w:cstheme="minorHAnsi"/>
          <w:b/>
          <w:lang w:eastAsia="pl-PL"/>
        </w:rPr>
        <w:t>Przeprowadzenie ankiety dotyczącej preferencji konsumentów w zakresie wyboru sposobu podróżowania w Czechach, Polsce, Słowacji i na Węgrzech</w:t>
      </w:r>
      <w:r w:rsidR="00287826" w:rsidRPr="006C67A3">
        <w:rPr>
          <w:rFonts w:asciiTheme="minorHAnsi" w:hAnsiTheme="minorHAnsi" w:cstheme="minorHAnsi"/>
          <w:b/>
          <w:lang w:eastAsia="pl-PL"/>
        </w:rPr>
        <w:t xml:space="preserve"> ZO/</w:t>
      </w:r>
      <w:r w:rsidR="006C67A3" w:rsidRPr="006C67A3">
        <w:rPr>
          <w:rFonts w:asciiTheme="minorHAnsi" w:hAnsiTheme="minorHAnsi" w:cstheme="minorHAnsi"/>
          <w:b/>
          <w:lang w:eastAsia="pl-PL"/>
        </w:rPr>
        <w:t>01</w:t>
      </w:r>
      <w:r w:rsidR="006D730B">
        <w:rPr>
          <w:rFonts w:asciiTheme="minorHAnsi" w:hAnsiTheme="minorHAnsi" w:cstheme="minorHAnsi"/>
          <w:b/>
          <w:lang w:eastAsia="pl-PL"/>
        </w:rPr>
        <w:t>4</w:t>
      </w:r>
      <w:r w:rsidR="00287826" w:rsidRPr="006C67A3">
        <w:rPr>
          <w:rFonts w:asciiTheme="minorHAnsi" w:hAnsiTheme="minorHAnsi" w:cstheme="minorHAnsi"/>
          <w:b/>
          <w:lang w:eastAsia="pl-PL"/>
        </w:rPr>
        <w:t>/23</w:t>
      </w:r>
    </w:p>
    <w:p w14:paraId="475A1DA9" w14:textId="77777777" w:rsidR="00287826" w:rsidRPr="006C67A3" w:rsidRDefault="00287826" w:rsidP="00287826">
      <w:pPr>
        <w:widowControl w:val="0"/>
        <w:numPr>
          <w:ilvl w:val="0"/>
          <w:numId w:val="33"/>
        </w:numPr>
        <w:adjustRightInd w:val="0"/>
        <w:spacing w:after="0" w:line="240" w:lineRule="auto"/>
        <w:jc w:val="both"/>
        <w:textAlignment w:val="baseline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>Oferujemy wykonanie przedmiotu zamówienia za cenę:</w:t>
      </w:r>
    </w:p>
    <w:p w14:paraId="6730ACDE" w14:textId="77777777" w:rsidR="00287826" w:rsidRPr="006C67A3" w:rsidRDefault="00287826" w:rsidP="00287826">
      <w:pPr>
        <w:widowControl w:val="0"/>
        <w:adjustRightInd w:val="0"/>
        <w:spacing w:after="0" w:line="240" w:lineRule="auto"/>
        <w:jc w:val="both"/>
        <w:textAlignment w:val="baseline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FB03C1" wp14:editId="07CBD35E">
                <wp:simplePos x="0" y="0"/>
                <wp:positionH relativeFrom="column">
                  <wp:posOffset>1027648</wp:posOffset>
                </wp:positionH>
                <wp:positionV relativeFrom="paragraph">
                  <wp:posOffset>122612</wp:posOffset>
                </wp:positionV>
                <wp:extent cx="1266825" cy="219075"/>
                <wp:effectExtent l="0" t="0" r="28575" b="28575"/>
                <wp:wrapNone/>
                <wp:docPr id="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15542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E408078" w14:textId="77777777" w:rsidR="00287826" w:rsidRPr="00EB6A1B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90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B03C1" id="Text Box 27" o:spid="_x0000_s1032" type="#_x0000_t202" style="position:absolute;left:0;text-align:left;margin-left:80.9pt;margin-top:9.65pt;width:99.7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">
                <v:textbox inset=".5mm,.3mm,2.5mm,.3mm">
                  <w:txbxContent>
                    <w:p w14:paraId="2F515542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E408078" w14:textId="77777777" w:rsidR="00287826" w:rsidRPr="00EB6A1B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649DA2" w14:textId="77777777" w:rsidR="00287826" w:rsidRPr="006C67A3" w:rsidRDefault="00287826" w:rsidP="00287826">
      <w:pPr>
        <w:widowControl w:val="0"/>
        <w:adjustRightInd w:val="0"/>
        <w:spacing w:after="0" w:line="240" w:lineRule="auto"/>
        <w:ind w:firstLine="426"/>
        <w:jc w:val="both"/>
        <w:textAlignment w:val="baseline"/>
        <w:rPr>
          <w:rFonts w:asciiTheme="minorHAnsi" w:eastAsia="Calibri" w:hAnsiTheme="minorHAnsi" w:cstheme="minorHAnsi"/>
        </w:rPr>
      </w:pPr>
      <w:r w:rsidRPr="006C67A3">
        <w:rPr>
          <w:rFonts w:asciiTheme="minorHAnsi" w:eastAsia="Calibri" w:hAnsiTheme="minorHAnsi" w:cstheme="minorHAnsi"/>
        </w:rPr>
        <w:t xml:space="preserve">Cena brutto                                             zł, </w:t>
      </w:r>
    </w:p>
    <w:p w14:paraId="1C0039A7" w14:textId="77777777" w:rsidR="00287826" w:rsidRPr="006C67A3" w:rsidRDefault="00287826" w:rsidP="00287826">
      <w:pPr>
        <w:widowControl w:val="0"/>
        <w:adjustRightInd w:val="0"/>
        <w:spacing w:after="0" w:line="240" w:lineRule="auto"/>
        <w:ind w:firstLine="426"/>
        <w:jc w:val="both"/>
        <w:textAlignment w:val="baseline"/>
        <w:rPr>
          <w:rFonts w:asciiTheme="minorHAnsi" w:eastAsia="Calibri" w:hAnsiTheme="minorHAnsi" w:cstheme="minorHAnsi"/>
        </w:rPr>
      </w:pPr>
    </w:p>
    <w:p w14:paraId="4FB0816D" w14:textId="099CDC01" w:rsidR="00287826" w:rsidRPr="006C67A3" w:rsidRDefault="00287826" w:rsidP="00287826">
      <w:pPr>
        <w:tabs>
          <w:tab w:val="num" w:pos="360"/>
        </w:tabs>
        <w:autoSpaceDE w:val="0"/>
        <w:autoSpaceDN w:val="0"/>
        <w:adjustRightInd w:val="0"/>
        <w:spacing w:after="160" w:line="240" w:lineRule="auto"/>
        <w:ind w:left="426"/>
        <w:jc w:val="both"/>
        <w:rPr>
          <w:rFonts w:asciiTheme="minorHAnsi" w:eastAsia="Calibri" w:hAnsiTheme="minorHAnsi" w:cstheme="minorHAnsi"/>
        </w:rPr>
      </w:pPr>
      <w:r w:rsidRPr="006C67A3">
        <w:rPr>
          <w:rFonts w:asciiTheme="minorHAnsi" w:eastAsia="Calibri" w:hAnsiTheme="minorHAnsi" w:cstheme="minorHAnsi"/>
        </w:rPr>
        <w:t xml:space="preserve">w tym podatek od towarów i usług (VAT), wg stawki: </w:t>
      </w:r>
      <w:r w:rsidR="004D75C0">
        <w:rPr>
          <w:rFonts w:asciiTheme="minorHAnsi" w:eastAsia="Calibri" w:hAnsiTheme="minorHAnsi" w:cstheme="minorHAnsi"/>
        </w:rPr>
        <w:t>23</w:t>
      </w:r>
      <w:r w:rsidRPr="006C67A3">
        <w:rPr>
          <w:rFonts w:asciiTheme="minorHAnsi" w:eastAsia="Calibri" w:hAnsiTheme="minorHAnsi" w:cstheme="minorHAnsi"/>
        </w:rPr>
        <w:t xml:space="preserve"> %, </w:t>
      </w:r>
    </w:p>
    <w:p w14:paraId="4162108F" w14:textId="172C91D9" w:rsidR="00287826" w:rsidRDefault="00287826" w:rsidP="00287826">
      <w:pPr>
        <w:tabs>
          <w:tab w:val="num" w:pos="360"/>
        </w:tabs>
        <w:autoSpaceDE w:val="0"/>
        <w:autoSpaceDN w:val="0"/>
        <w:adjustRightInd w:val="0"/>
        <w:spacing w:after="160" w:line="240" w:lineRule="auto"/>
        <w:ind w:left="426"/>
        <w:jc w:val="both"/>
        <w:rPr>
          <w:rFonts w:asciiTheme="minorHAnsi" w:eastAsia="Calibri" w:hAnsiTheme="minorHAnsi" w:cstheme="minorHAnsi"/>
        </w:rPr>
      </w:pPr>
      <w:r w:rsidRPr="006C67A3">
        <w:rPr>
          <w:rFonts w:asciiTheme="minorHAnsi" w:eastAsia="Calibri" w:hAnsiTheme="minorHAnsi" w:cstheme="minorHAnsi"/>
        </w:rPr>
        <w:t xml:space="preserve">Do ustalenia ceny brutto należy stosować stawki VAT zgodnie z obowiązującymi przepisami. </w:t>
      </w:r>
    </w:p>
    <w:p w14:paraId="303B5C42" w14:textId="77777777" w:rsidR="00287826" w:rsidRPr="006C67A3" w:rsidRDefault="00287826" w:rsidP="00287826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 xml:space="preserve">W przypadku przyznania zamówienia, zobowiązuje się do zawarcia umowy w miejscu i terminie wskazanym przez Zamawiającego, oświadczam, że cena podana w ofercie obejmuje wszystkie koszty </w:t>
      </w:r>
      <w:r w:rsidRPr="006C67A3">
        <w:rPr>
          <w:rFonts w:asciiTheme="minorHAnsi" w:eastAsia="Calibri" w:hAnsiTheme="minorHAnsi" w:cstheme="minorHAnsi"/>
          <w:color w:val="000000"/>
        </w:rPr>
        <w:br/>
        <w:t>i składniki związane z wykonaniem przedmiotu zamówienia i realizacji przyszłego świadczenia umownego i obowiązuje na cały czas trwania zamówienia.</w:t>
      </w:r>
    </w:p>
    <w:p w14:paraId="704F173B" w14:textId="77777777" w:rsidR="00287826" w:rsidRPr="006C67A3" w:rsidRDefault="00287826" w:rsidP="00287826">
      <w:pPr>
        <w:numPr>
          <w:ilvl w:val="0"/>
          <w:numId w:val="33"/>
        </w:numPr>
        <w:tabs>
          <w:tab w:val="num" w:pos="426"/>
        </w:tabs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 xml:space="preserve">Oświadczam, że zapoznałam/em się z treścią zapytania ofertowego i nie wnoszę do niego zastrzeżeń oraz przyjmuję warunki w nim zawarte. W przypadku przyznania mi zamówienia, zobowiązuję się do </w:t>
      </w:r>
      <w:r w:rsidRPr="006C67A3">
        <w:rPr>
          <w:rFonts w:asciiTheme="minorHAnsi" w:eastAsia="Calibri" w:hAnsiTheme="minorHAnsi" w:cstheme="minorHAnsi"/>
          <w:color w:val="000000"/>
        </w:rPr>
        <w:lastRenderedPageBreak/>
        <w:t xml:space="preserve">zawarcia pisemnej umowy w terminie i miejscu wskazanym przez Zamawiającego, której projekt zawiera załącznik nr 4 do niniejszego Zapytania ofertowego. </w:t>
      </w:r>
    </w:p>
    <w:p w14:paraId="253B28AC" w14:textId="1F2EF129" w:rsidR="00287826" w:rsidRPr="006C67A3" w:rsidRDefault="00287826" w:rsidP="00287826">
      <w:pPr>
        <w:numPr>
          <w:ilvl w:val="0"/>
          <w:numId w:val="33"/>
        </w:numPr>
        <w:tabs>
          <w:tab w:val="num" w:pos="284"/>
        </w:tabs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 xml:space="preserve">Oświadczam, że uważam się za związanego niniejszą ofertą zgodnie z zapisami niniejszego Zapytania ofertowego. </w:t>
      </w:r>
    </w:p>
    <w:p w14:paraId="69941A3C" w14:textId="77777777" w:rsidR="00287826" w:rsidRDefault="00287826" w:rsidP="00287826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6FDB0A" wp14:editId="1532E601">
                <wp:simplePos x="0" y="0"/>
                <wp:positionH relativeFrom="column">
                  <wp:posOffset>2962275</wp:posOffset>
                </wp:positionH>
                <wp:positionV relativeFrom="paragraph">
                  <wp:posOffset>9525</wp:posOffset>
                </wp:positionV>
                <wp:extent cx="2913380" cy="171450"/>
                <wp:effectExtent l="7620" t="9525" r="12700" b="9525"/>
                <wp:wrapNone/>
                <wp:docPr id="2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38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4CC63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61D972" w14:textId="77777777" w:rsidR="00287826" w:rsidRPr="00EB6A1B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90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FDB0A" id="_x0000_s1034" type="#_x0000_t202" style="position:absolute;left:0;text-align:left;margin-left:233.25pt;margin-top:.75pt;width:229.4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">
                <v:textbox inset=".5mm,.3mm,2.5mm,.3mm">
                  <w:txbxContent>
                    <w:p w14:paraId="5344CC63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161D972" w14:textId="77777777" w:rsidR="00287826" w:rsidRPr="00EB6A1B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C67A3">
        <w:rPr>
          <w:rFonts w:asciiTheme="minorHAnsi" w:eastAsia="Calibri" w:hAnsiTheme="minorHAnsi" w:cstheme="minorHAnsi"/>
          <w:color w:val="000000"/>
        </w:rPr>
        <w:t>Adres mailowy wykonawcy do korespondencji</w:t>
      </w:r>
    </w:p>
    <w:p w14:paraId="14079790" w14:textId="34E0DDD2" w:rsidR="00E815F9" w:rsidRPr="00E815F9" w:rsidRDefault="00E815F9" w:rsidP="00E815F9">
      <w:pPr>
        <w:numPr>
          <w:ilvl w:val="0"/>
          <w:numId w:val="33"/>
        </w:numPr>
        <w:spacing w:after="12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E815F9">
        <w:rPr>
          <w:rFonts w:eastAsia="Calibri" w:cs="Calibri"/>
          <w:color w:val="000000"/>
        </w:rPr>
        <w:t>Usługi objęte zamówieniem zamierzamy*:</w:t>
      </w:r>
    </w:p>
    <w:p w14:paraId="024E2C03" w14:textId="77777777" w:rsidR="00E815F9" w:rsidRPr="007F32A8" w:rsidRDefault="00E815F9" w:rsidP="00E815F9">
      <w:pPr>
        <w:spacing w:after="120" w:line="240" w:lineRule="auto"/>
        <w:ind w:left="709" w:hanging="283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a. </w:t>
      </w:r>
      <w:r w:rsidRPr="007F32A8">
        <w:rPr>
          <w:rFonts w:eastAsia="Calibri" w:cs="Calibri"/>
          <w:color w:val="000000"/>
        </w:rPr>
        <w:t>wykonać sami</w:t>
      </w:r>
    </w:p>
    <w:p w14:paraId="3ADA5854" w14:textId="0C74A380" w:rsidR="00E815F9" w:rsidRPr="007F32A8" w:rsidRDefault="00E815F9" w:rsidP="00E815F9">
      <w:pPr>
        <w:spacing w:after="120" w:line="240" w:lineRule="auto"/>
        <w:ind w:left="709" w:hanging="283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b. </w:t>
      </w:r>
      <w:r w:rsidRPr="007F32A8">
        <w:rPr>
          <w:rFonts w:eastAsia="Calibri" w:cs="Calibri"/>
          <w:color w:val="000000"/>
        </w:rPr>
        <w:t>następujące usługi zamierzamy zlecić podwykonawcom:</w:t>
      </w:r>
      <w:r w:rsidRPr="007F32A8">
        <w:rPr>
          <w:rFonts w:eastAsia="Calibri" w:cs="Calibri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0559C3" wp14:editId="399CB010">
                <wp:simplePos x="0" y="0"/>
                <wp:positionH relativeFrom="column">
                  <wp:posOffset>641018</wp:posOffset>
                </wp:positionH>
                <wp:positionV relativeFrom="paragraph">
                  <wp:posOffset>229036</wp:posOffset>
                </wp:positionV>
                <wp:extent cx="2913380" cy="171450"/>
                <wp:effectExtent l="7620" t="9525" r="12700" b="9525"/>
                <wp:wrapNone/>
                <wp:docPr id="1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38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E8CF4" w14:textId="77777777" w:rsidR="00E815F9" w:rsidRDefault="00E815F9" w:rsidP="00E815F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7C22A3C" w14:textId="77777777" w:rsidR="00E815F9" w:rsidRPr="00EB6A1B" w:rsidRDefault="00E815F9" w:rsidP="00E815F9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90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559C3" id="_x0000_s1035" type="#_x0000_t202" style="position:absolute;left:0;text-align:left;margin-left:50.45pt;margin-top:18.05pt;width:229.4pt;height:1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">
                <v:textbox inset=".5mm,.3mm,2.5mm,.3mm">
                  <w:txbxContent>
                    <w:p w14:paraId="208E8CF4" w14:textId="77777777" w:rsidR="00E815F9" w:rsidRDefault="00E815F9" w:rsidP="00E815F9">
                      <w:pPr>
                        <w:rPr>
                          <w:sz w:val="20"/>
                        </w:rPr>
                      </w:pPr>
                    </w:p>
                    <w:p w14:paraId="17C22A3C" w14:textId="77777777" w:rsidR="00E815F9" w:rsidRPr="00EB6A1B" w:rsidRDefault="00E815F9" w:rsidP="00E815F9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7B55E9" w14:textId="648FD762" w:rsidR="00E815F9" w:rsidRPr="007F32A8" w:rsidRDefault="00E815F9" w:rsidP="00E815F9">
      <w:pPr>
        <w:spacing w:after="120" w:line="240" w:lineRule="auto"/>
        <w:ind w:left="709" w:hanging="283"/>
        <w:jc w:val="both"/>
        <w:rPr>
          <w:rFonts w:eastAsia="Calibri" w:cs="Calibri"/>
          <w:color w:val="000000"/>
        </w:rPr>
      </w:pPr>
      <w:r w:rsidRPr="007F32A8">
        <w:rPr>
          <w:rFonts w:eastAsia="Calibri" w:cs="Calibri"/>
          <w:color w:val="000000"/>
        </w:rPr>
        <w:tab/>
        <w:t>1/</w:t>
      </w:r>
    </w:p>
    <w:p w14:paraId="479BC088" w14:textId="7D46B11A" w:rsidR="00E815F9" w:rsidRPr="007F32A8" w:rsidRDefault="00E815F9" w:rsidP="00E815F9">
      <w:pPr>
        <w:spacing w:after="120" w:line="240" w:lineRule="auto"/>
        <w:ind w:left="709" w:hanging="283"/>
        <w:jc w:val="both"/>
        <w:rPr>
          <w:rFonts w:eastAsia="Calibri" w:cs="Calibri"/>
          <w:color w:val="000000"/>
        </w:rPr>
      </w:pPr>
      <w:r w:rsidRPr="007F32A8">
        <w:rPr>
          <w:rFonts w:eastAsia="Calibri" w:cs="Calibri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4B0124" wp14:editId="0B7DFE32">
                <wp:simplePos x="0" y="0"/>
                <wp:positionH relativeFrom="column">
                  <wp:posOffset>640715</wp:posOffset>
                </wp:positionH>
                <wp:positionV relativeFrom="paragraph">
                  <wp:posOffset>17780</wp:posOffset>
                </wp:positionV>
                <wp:extent cx="2913380" cy="171450"/>
                <wp:effectExtent l="7620" t="9525" r="12700" b="9525"/>
                <wp:wrapNone/>
                <wp:docPr id="2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38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AFF1D" w14:textId="77777777" w:rsidR="00E815F9" w:rsidRDefault="00E815F9" w:rsidP="00E815F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279C1AC" w14:textId="77777777" w:rsidR="00E815F9" w:rsidRPr="00EB6A1B" w:rsidRDefault="00E815F9" w:rsidP="00E815F9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90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B0124" id="_x0000_s1036" type="#_x0000_t202" style="position:absolute;left:0;text-align:left;margin-left:50.45pt;margin-top:1.4pt;width:229.4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">
                <v:textbox inset=".5mm,.3mm,2.5mm,.3mm">
                  <w:txbxContent>
                    <w:p w14:paraId="0EDAFF1D" w14:textId="77777777" w:rsidR="00E815F9" w:rsidRDefault="00E815F9" w:rsidP="00E815F9">
                      <w:pPr>
                        <w:rPr>
                          <w:sz w:val="20"/>
                        </w:rPr>
                      </w:pPr>
                    </w:p>
                    <w:p w14:paraId="0279C1AC" w14:textId="77777777" w:rsidR="00E815F9" w:rsidRPr="00EB6A1B" w:rsidRDefault="00E815F9" w:rsidP="00E815F9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32A8">
        <w:rPr>
          <w:rFonts w:eastAsia="Calibri" w:cs="Calibri"/>
          <w:color w:val="000000"/>
        </w:rPr>
        <w:tab/>
        <w:t>2/</w:t>
      </w:r>
    </w:p>
    <w:p w14:paraId="3D360908" w14:textId="77777777" w:rsidR="00E815F9" w:rsidRDefault="00E815F9" w:rsidP="00E815F9">
      <w:pPr>
        <w:shd w:val="clear" w:color="auto" w:fill="FFFFFF"/>
        <w:spacing w:after="120" w:line="240" w:lineRule="auto"/>
        <w:ind w:left="709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           *skreślić niewłaściwe„</w:t>
      </w:r>
    </w:p>
    <w:p w14:paraId="4EC8DEB1" w14:textId="77777777" w:rsidR="00E815F9" w:rsidRDefault="00E815F9" w:rsidP="00E815F9">
      <w:pPr>
        <w:spacing w:after="0" w:line="240" w:lineRule="auto"/>
        <w:ind w:left="142"/>
        <w:jc w:val="both"/>
        <w:rPr>
          <w:rFonts w:asciiTheme="minorHAnsi" w:eastAsia="Calibri" w:hAnsiTheme="minorHAnsi" w:cstheme="minorHAnsi"/>
          <w:b/>
          <w:color w:val="000000"/>
        </w:rPr>
      </w:pPr>
    </w:p>
    <w:p w14:paraId="5624B999" w14:textId="77777777" w:rsidR="00287826" w:rsidRPr="006C67A3" w:rsidRDefault="00287826" w:rsidP="00287826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bookmarkStart w:id="0" w:name="_GoBack"/>
      <w:bookmarkEnd w:id="0"/>
      <w:r w:rsidRPr="006C67A3">
        <w:rPr>
          <w:rFonts w:asciiTheme="minorHAnsi" w:eastAsia="Calibri" w:hAnsiTheme="minorHAnsi" w:cstheme="minorHAnsi"/>
          <w:color w:val="000000"/>
        </w:rPr>
        <w:t>Oświadczam, iż zapoznałem się z informacjami zawartymi w niniejszym ogłoszeniu, będącymi realizacją obowiązku informacyjnego określonego w art. 13 RODO,  dotyczącymi przetwarzania moich danych osobowych przez Zamawiającego, a także znane mi są wszystkie przysługujące mi prawa, o których mowa w art. 15,16 oraz 18 RODO.</w:t>
      </w:r>
    </w:p>
    <w:p w14:paraId="59F0F72D" w14:textId="77777777" w:rsidR="00287826" w:rsidRPr="006C67A3" w:rsidRDefault="00287826" w:rsidP="00287826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>Oświadczam, że wypełniłem obowiązki informacyjne przewidziane w art. 13 i/lub art. 14 RODO wobec osób fizycznych, od których dane osobowe bezpośrednio lub pośrednio pozyskałem w celu ubiegania się o udzielenie zamówienia publicznego w niniejszym postępowaniu. (W przypadku gdy Wykonawca nie przekazuje danych osobowych innych niż bezpośrednio jego dotyczących lub zachodzi wyłączenie stosowania obowiązku informacyjnego, stosownie do art. 13 ust. 4 lub art. 14 ust. 5 RODO Wykonawca usuwa treść oświadczenia przez jego wykreślenie).</w:t>
      </w:r>
    </w:p>
    <w:p w14:paraId="0C4755F6" w14:textId="77777777" w:rsidR="00287826" w:rsidRPr="006C67A3" w:rsidRDefault="00287826" w:rsidP="00287826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>Oświadczam, że instytucja, którą reprezentuję nie zalega z uiszczaniem podatków, jak również z opłacaniem składek na ubezpieczenie społeczne i zdrowotne, Fundusz Pracy, Państwowy Fundusz Rehabilitacji Osób Niepełnosprawnych lub innych należności wymaganych odrębnymi przepisami;</w:t>
      </w:r>
    </w:p>
    <w:p w14:paraId="27B98553" w14:textId="77777777" w:rsidR="00287826" w:rsidRPr="006C67A3" w:rsidRDefault="00287826" w:rsidP="00287826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>Oświadczamy, iż znajdujemy się w sytuacji ekonomicznej i finansowej zapewniającej wykonanie zamówienia. Ponadto wobec firmy nie ogłoszono i nie wszczęto postępowania o ogłoszenie upadłości/ likwidacji.</w:t>
      </w:r>
    </w:p>
    <w:p w14:paraId="133C9B85" w14:textId="77777777" w:rsidR="00287826" w:rsidRPr="006C67A3" w:rsidRDefault="00287826" w:rsidP="00287826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>Oświadczam też, że dane podane w formularzu są zgodne z prawdą.</w:t>
      </w:r>
    </w:p>
    <w:p w14:paraId="1726F30B" w14:textId="77777777" w:rsidR="00287826" w:rsidRPr="006C67A3" w:rsidRDefault="00287826" w:rsidP="00287826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>Jestem(</w:t>
      </w:r>
      <w:proofErr w:type="spellStart"/>
      <w:r w:rsidRPr="006C67A3">
        <w:rPr>
          <w:rFonts w:asciiTheme="minorHAnsi" w:eastAsia="Calibri" w:hAnsiTheme="minorHAnsi" w:cstheme="minorHAnsi"/>
          <w:color w:val="000000"/>
        </w:rPr>
        <w:t>śmy</w:t>
      </w:r>
      <w:proofErr w:type="spellEnd"/>
      <w:r w:rsidRPr="006C67A3">
        <w:rPr>
          <w:rFonts w:asciiTheme="minorHAnsi" w:eastAsia="Calibri" w:hAnsiTheme="minorHAnsi" w:cstheme="minorHAnsi"/>
          <w:color w:val="000000"/>
        </w:rPr>
        <w:t>) świadomy(i) odpowiedzialności karnej za złożenie fałszywego oświadczenia;</w:t>
      </w:r>
    </w:p>
    <w:p w14:paraId="4C46A98A" w14:textId="77777777" w:rsidR="00287826" w:rsidRPr="006C67A3" w:rsidRDefault="00287826" w:rsidP="00287826">
      <w:pPr>
        <w:spacing w:after="0" w:line="240" w:lineRule="auto"/>
        <w:ind w:left="4394"/>
        <w:jc w:val="center"/>
        <w:rPr>
          <w:rFonts w:asciiTheme="minorHAnsi" w:eastAsia="Calibri" w:hAnsiTheme="minorHAnsi" w:cstheme="minorHAnsi"/>
          <w:b/>
        </w:rPr>
      </w:pPr>
    </w:p>
    <w:p w14:paraId="7FB9CE7F" w14:textId="770DA346" w:rsidR="00287826" w:rsidRPr="006C67A3" w:rsidRDefault="00287826" w:rsidP="00287826">
      <w:pPr>
        <w:spacing w:after="0" w:line="240" w:lineRule="auto"/>
        <w:ind w:left="4394"/>
        <w:jc w:val="center"/>
        <w:rPr>
          <w:rFonts w:asciiTheme="minorHAnsi" w:eastAsia="Calibri" w:hAnsiTheme="minorHAnsi" w:cstheme="minorHAnsi"/>
          <w:b/>
          <w:lang w:eastAsia="pl-PL"/>
        </w:rPr>
      </w:pPr>
      <w:r w:rsidRPr="006C67A3">
        <w:rPr>
          <w:rFonts w:asciiTheme="minorHAnsi" w:eastAsia="Calibri" w:hAnsiTheme="minorHAnsi" w:cstheme="minorHAnsi"/>
          <w:b/>
        </w:rPr>
        <w:t xml:space="preserve">Podpis Wykonawcy </w:t>
      </w:r>
    </w:p>
    <w:p w14:paraId="43C7D2F6" w14:textId="77777777" w:rsidR="003C1C09" w:rsidRPr="006C67A3" w:rsidRDefault="003C1C09" w:rsidP="002B41E9">
      <w:pPr>
        <w:spacing w:line="240" w:lineRule="auto"/>
        <w:jc w:val="both"/>
        <w:rPr>
          <w:rFonts w:asciiTheme="minorHAnsi" w:hAnsiTheme="minorHAnsi" w:cstheme="minorHAnsi"/>
        </w:rPr>
      </w:pPr>
    </w:p>
    <w:sectPr w:rsidR="003C1C09" w:rsidRPr="006C67A3" w:rsidSect="00F46DF9">
      <w:headerReference w:type="default" r:id="rId8"/>
      <w:footerReference w:type="default" r:id="rId9"/>
      <w:pgSz w:w="11906" w:h="16838"/>
      <w:pgMar w:top="1080" w:right="1416" w:bottom="2127" w:left="1134" w:header="709" w:footer="15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34C89F" w14:textId="77777777" w:rsidR="008A651E" w:rsidRDefault="008A651E" w:rsidP="00FA2EA1">
      <w:r>
        <w:separator/>
      </w:r>
    </w:p>
  </w:endnote>
  <w:endnote w:type="continuationSeparator" w:id="0">
    <w:p w14:paraId="6B5FEE1E" w14:textId="77777777" w:rsidR="008A651E" w:rsidRDefault="008A651E" w:rsidP="00FA2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73D9EE" w14:textId="6AD9487D" w:rsidR="008A651E" w:rsidRDefault="008A651E" w:rsidP="009D1D31">
    <w:pPr>
      <w:spacing w:after="0" w:line="240" w:lineRule="auto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8CF023" w14:textId="77777777" w:rsidR="008A651E" w:rsidRDefault="008A651E" w:rsidP="00FA2EA1">
      <w:r>
        <w:separator/>
      </w:r>
    </w:p>
  </w:footnote>
  <w:footnote w:type="continuationSeparator" w:id="0">
    <w:p w14:paraId="1E1FF59F" w14:textId="77777777" w:rsidR="008A651E" w:rsidRDefault="008A651E" w:rsidP="00FA2E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855C9F" w14:textId="77777777" w:rsidR="008A651E" w:rsidRDefault="008A651E" w:rsidP="00BA524D">
    <w:pPr>
      <w:tabs>
        <w:tab w:val="left" w:pos="972"/>
      </w:tabs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 wp14:anchorId="142A9FA7" wp14:editId="423B7F18">
          <wp:simplePos x="0" y="0"/>
          <wp:positionH relativeFrom="column">
            <wp:posOffset>-681990</wp:posOffset>
          </wp:positionH>
          <wp:positionV relativeFrom="paragraph">
            <wp:posOffset>-427355</wp:posOffset>
          </wp:positionV>
          <wp:extent cx="7472045" cy="1303020"/>
          <wp:effectExtent l="0" t="0" r="0" b="0"/>
          <wp:wrapNone/>
          <wp:docPr id="17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1303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603F1FAB" w14:textId="77777777" w:rsidR="008A651E" w:rsidRDefault="008A651E" w:rsidP="00A235FA">
    <w:pPr>
      <w:pStyle w:val="Nagwek"/>
      <w:tabs>
        <w:tab w:val="clear" w:pos="4536"/>
        <w:tab w:val="clear" w:pos="9072"/>
        <w:tab w:val="left" w:pos="5976"/>
      </w:tabs>
      <w:ind w:firstLine="708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455B6"/>
    <w:multiLevelType w:val="hybridMultilevel"/>
    <w:tmpl w:val="184C8DA8"/>
    <w:lvl w:ilvl="0" w:tplc="591C18CE">
      <w:start w:val="1"/>
      <w:numFmt w:val="lowerLetter"/>
      <w:lvlText w:val="%1)"/>
      <w:lvlJc w:val="left"/>
      <w:pPr>
        <w:ind w:left="15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04" w:hanging="360"/>
      </w:pPr>
    </w:lvl>
    <w:lvl w:ilvl="2" w:tplc="0415001B" w:tentative="1">
      <w:start w:val="1"/>
      <w:numFmt w:val="lowerRoman"/>
      <w:lvlText w:val="%3."/>
      <w:lvlJc w:val="right"/>
      <w:pPr>
        <w:ind w:left="3024" w:hanging="180"/>
      </w:pPr>
    </w:lvl>
    <w:lvl w:ilvl="3" w:tplc="0415000F" w:tentative="1">
      <w:start w:val="1"/>
      <w:numFmt w:val="decimal"/>
      <w:lvlText w:val="%4."/>
      <w:lvlJc w:val="left"/>
      <w:pPr>
        <w:ind w:left="3744" w:hanging="360"/>
      </w:pPr>
    </w:lvl>
    <w:lvl w:ilvl="4" w:tplc="04150019" w:tentative="1">
      <w:start w:val="1"/>
      <w:numFmt w:val="lowerLetter"/>
      <w:lvlText w:val="%5."/>
      <w:lvlJc w:val="left"/>
      <w:pPr>
        <w:ind w:left="4464" w:hanging="360"/>
      </w:pPr>
    </w:lvl>
    <w:lvl w:ilvl="5" w:tplc="0415001B" w:tentative="1">
      <w:start w:val="1"/>
      <w:numFmt w:val="lowerRoman"/>
      <w:lvlText w:val="%6."/>
      <w:lvlJc w:val="right"/>
      <w:pPr>
        <w:ind w:left="5184" w:hanging="180"/>
      </w:pPr>
    </w:lvl>
    <w:lvl w:ilvl="6" w:tplc="0415000F" w:tentative="1">
      <w:start w:val="1"/>
      <w:numFmt w:val="decimal"/>
      <w:lvlText w:val="%7."/>
      <w:lvlJc w:val="left"/>
      <w:pPr>
        <w:ind w:left="5904" w:hanging="360"/>
      </w:pPr>
    </w:lvl>
    <w:lvl w:ilvl="7" w:tplc="04150019" w:tentative="1">
      <w:start w:val="1"/>
      <w:numFmt w:val="lowerLetter"/>
      <w:lvlText w:val="%8."/>
      <w:lvlJc w:val="left"/>
      <w:pPr>
        <w:ind w:left="6624" w:hanging="360"/>
      </w:pPr>
    </w:lvl>
    <w:lvl w:ilvl="8" w:tplc="0415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" w15:restartNumberingAfterBreak="0">
    <w:nsid w:val="05F94D75"/>
    <w:multiLevelType w:val="hybridMultilevel"/>
    <w:tmpl w:val="D6E48F8C"/>
    <w:lvl w:ilvl="0" w:tplc="7E38B6B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E6B61"/>
    <w:multiLevelType w:val="multilevel"/>
    <w:tmpl w:val="D03C097A"/>
    <w:lvl w:ilvl="0">
      <w:start w:val="1"/>
      <w:numFmt w:val="decimal"/>
      <w:lvlText w:val="%1)"/>
      <w:lvlJc w:val="left"/>
      <w:pPr>
        <w:ind w:left="930" w:hanging="570"/>
      </w:pPr>
      <w:rPr>
        <w:rFonts w:ascii="Calibri" w:hAnsi="Calibri" w:cs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60E06"/>
    <w:multiLevelType w:val="hybridMultilevel"/>
    <w:tmpl w:val="3B84B362"/>
    <w:lvl w:ilvl="0" w:tplc="318C23B4">
      <w:start w:val="1"/>
      <w:numFmt w:val="lowerLetter"/>
      <w:lvlText w:val="%1)"/>
      <w:lvlJc w:val="left"/>
      <w:pPr>
        <w:ind w:left="19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" w15:restartNumberingAfterBreak="0">
    <w:nsid w:val="14955832"/>
    <w:multiLevelType w:val="hybridMultilevel"/>
    <w:tmpl w:val="4B34898C"/>
    <w:lvl w:ilvl="0" w:tplc="DB944B84">
      <w:start w:val="1"/>
      <w:numFmt w:val="decimal"/>
      <w:lvlText w:val="%1)"/>
      <w:lvlJc w:val="left"/>
      <w:pPr>
        <w:ind w:left="1069" w:hanging="360"/>
      </w:pPr>
      <w:rPr>
        <w:rFonts w:eastAsia="Times New Roman" w:cs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53679FF"/>
    <w:multiLevelType w:val="hybridMultilevel"/>
    <w:tmpl w:val="48D8D4F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C23FFC"/>
    <w:multiLevelType w:val="hybridMultilevel"/>
    <w:tmpl w:val="0D5498AC"/>
    <w:lvl w:ilvl="0" w:tplc="49C0B7DC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04" w:hanging="360"/>
      </w:pPr>
    </w:lvl>
    <w:lvl w:ilvl="2" w:tplc="0415001B" w:tentative="1">
      <w:start w:val="1"/>
      <w:numFmt w:val="lowerRoman"/>
      <w:lvlText w:val="%3."/>
      <w:lvlJc w:val="right"/>
      <w:pPr>
        <w:ind w:left="3024" w:hanging="180"/>
      </w:pPr>
    </w:lvl>
    <w:lvl w:ilvl="3" w:tplc="0415000F" w:tentative="1">
      <w:start w:val="1"/>
      <w:numFmt w:val="decimal"/>
      <w:lvlText w:val="%4."/>
      <w:lvlJc w:val="left"/>
      <w:pPr>
        <w:ind w:left="3744" w:hanging="360"/>
      </w:pPr>
    </w:lvl>
    <w:lvl w:ilvl="4" w:tplc="04150019" w:tentative="1">
      <w:start w:val="1"/>
      <w:numFmt w:val="lowerLetter"/>
      <w:lvlText w:val="%5."/>
      <w:lvlJc w:val="left"/>
      <w:pPr>
        <w:ind w:left="4464" w:hanging="360"/>
      </w:pPr>
    </w:lvl>
    <w:lvl w:ilvl="5" w:tplc="0415001B" w:tentative="1">
      <w:start w:val="1"/>
      <w:numFmt w:val="lowerRoman"/>
      <w:lvlText w:val="%6."/>
      <w:lvlJc w:val="right"/>
      <w:pPr>
        <w:ind w:left="5184" w:hanging="180"/>
      </w:pPr>
    </w:lvl>
    <w:lvl w:ilvl="6" w:tplc="0415000F" w:tentative="1">
      <w:start w:val="1"/>
      <w:numFmt w:val="decimal"/>
      <w:lvlText w:val="%7."/>
      <w:lvlJc w:val="left"/>
      <w:pPr>
        <w:ind w:left="5904" w:hanging="360"/>
      </w:pPr>
    </w:lvl>
    <w:lvl w:ilvl="7" w:tplc="04150019" w:tentative="1">
      <w:start w:val="1"/>
      <w:numFmt w:val="lowerLetter"/>
      <w:lvlText w:val="%8."/>
      <w:lvlJc w:val="left"/>
      <w:pPr>
        <w:ind w:left="6624" w:hanging="360"/>
      </w:pPr>
    </w:lvl>
    <w:lvl w:ilvl="8" w:tplc="0415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7" w15:restartNumberingAfterBreak="0">
    <w:nsid w:val="1BBA5D40"/>
    <w:multiLevelType w:val="multilevel"/>
    <w:tmpl w:val="0F3025EA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8" w15:restartNumberingAfterBreak="0">
    <w:nsid w:val="1EC93922"/>
    <w:multiLevelType w:val="hybridMultilevel"/>
    <w:tmpl w:val="FA9AA706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1ED4605A"/>
    <w:multiLevelType w:val="hybridMultilevel"/>
    <w:tmpl w:val="3B92B0A2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878443F"/>
    <w:multiLevelType w:val="multilevel"/>
    <w:tmpl w:val="A75026A6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Calibri" w:hAnsi="Calibri" w:cs="Calibri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Theme="minorHAnsi" w:hAnsiTheme="minorHAnsi" w:cstheme="minorHAnsi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9D7488B"/>
    <w:multiLevelType w:val="hybridMultilevel"/>
    <w:tmpl w:val="6D302448"/>
    <w:lvl w:ilvl="0" w:tplc="35323A28">
      <w:start w:val="1"/>
      <w:numFmt w:val="lowerLetter"/>
      <w:lvlText w:val="%1)"/>
      <w:lvlJc w:val="left"/>
      <w:pPr>
        <w:ind w:left="1778" w:hanging="360"/>
      </w:pPr>
      <w:rPr>
        <w:rFonts w:eastAsia="Times New Roman" w:cs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2A303839"/>
    <w:multiLevelType w:val="multilevel"/>
    <w:tmpl w:val="157E094C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B2D2178"/>
    <w:multiLevelType w:val="hybridMultilevel"/>
    <w:tmpl w:val="6CE05A00"/>
    <w:lvl w:ilvl="0" w:tplc="65140C98">
      <w:start w:val="1"/>
      <w:numFmt w:val="decimal"/>
      <w:lvlText w:val="%1)"/>
      <w:lvlJc w:val="left"/>
      <w:pPr>
        <w:ind w:left="11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4" w15:restartNumberingAfterBreak="0">
    <w:nsid w:val="2BC26658"/>
    <w:multiLevelType w:val="hybridMultilevel"/>
    <w:tmpl w:val="2C284E60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33E47127"/>
    <w:multiLevelType w:val="hybridMultilevel"/>
    <w:tmpl w:val="7F72A164"/>
    <w:lvl w:ilvl="0" w:tplc="0415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6" w15:restartNumberingAfterBreak="0">
    <w:nsid w:val="38DD399E"/>
    <w:multiLevelType w:val="multilevel"/>
    <w:tmpl w:val="43F80FD6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F61372E"/>
    <w:multiLevelType w:val="hybridMultilevel"/>
    <w:tmpl w:val="17AA28F4"/>
    <w:lvl w:ilvl="0" w:tplc="D6EE209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9475A"/>
    <w:multiLevelType w:val="hybridMultilevel"/>
    <w:tmpl w:val="820A2996"/>
    <w:lvl w:ilvl="0" w:tplc="49C0B7DC">
      <w:start w:val="1"/>
      <w:numFmt w:val="lowerLetter"/>
      <w:lvlText w:val="%1)"/>
      <w:lvlJc w:val="left"/>
      <w:pPr>
        <w:ind w:left="15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04" w:hanging="360"/>
      </w:pPr>
    </w:lvl>
    <w:lvl w:ilvl="2" w:tplc="0415001B" w:tentative="1">
      <w:start w:val="1"/>
      <w:numFmt w:val="lowerRoman"/>
      <w:lvlText w:val="%3."/>
      <w:lvlJc w:val="right"/>
      <w:pPr>
        <w:ind w:left="3024" w:hanging="180"/>
      </w:pPr>
    </w:lvl>
    <w:lvl w:ilvl="3" w:tplc="0415000F" w:tentative="1">
      <w:start w:val="1"/>
      <w:numFmt w:val="decimal"/>
      <w:lvlText w:val="%4."/>
      <w:lvlJc w:val="left"/>
      <w:pPr>
        <w:ind w:left="3744" w:hanging="360"/>
      </w:pPr>
    </w:lvl>
    <w:lvl w:ilvl="4" w:tplc="04150019" w:tentative="1">
      <w:start w:val="1"/>
      <w:numFmt w:val="lowerLetter"/>
      <w:lvlText w:val="%5."/>
      <w:lvlJc w:val="left"/>
      <w:pPr>
        <w:ind w:left="4464" w:hanging="360"/>
      </w:pPr>
    </w:lvl>
    <w:lvl w:ilvl="5" w:tplc="0415001B" w:tentative="1">
      <w:start w:val="1"/>
      <w:numFmt w:val="lowerRoman"/>
      <w:lvlText w:val="%6."/>
      <w:lvlJc w:val="right"/>
      <w:pPr>
        <w:ind w:left="5184" w:hanging="180"/>
      </w:pPr>
    </w:lvl>
    <w:lvl w:ilvl="6" w:tplc="0415000F" w:tentative="1">
      <w:start w:val="1"/>
      <w:numFmt w:val="decimal"/>
      <w:lvlText w:val="%7."/>
      <w:lvlJc w:val="left"/>
      <w:pPr>
        <w:ind w:left="5904" w:hanging="360"/>
      </w:pPr>
    </w:lvl>
    <w:lvl w:ilvl="7" w:tplc="04150019" w:tentative="1">
      <w:start w:val="1"/>
      <w:numFmt w:val="lowerLetter"/>
      <w:lvlText w:val="%8."/>
      <w:lvlJc w:val="left"/>
      <w:pPr>
        <w:ind w:left="6624" w:hanging="360"/>
      </w:pPr>
    </w:lvl>
    <w:lvl w:ilvl="8" w:tplc="0415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9" w15:restartNumberingAfterBreak="0">
    <w:nsid w:val="41120993"/>
    <w:multiLevelType w:val="multilevel"/>
    <w:tmpl w:val="DEC4A790"/>
    <w:lvl w:ilvl="0">
      <w:start w:val="1"/>
      <w:numFmt w:val="lowerLetter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A7240AF"/>
    <w:multiLevelType w:val="hybridMultilevel"/>
    <w:tmpl w:val="E9E24A88"/>
    <w:lvl w:ilvl="0" w:tplc="BE042A7C">
      <w:start w:val="1"/>
      <w:numFmt w:val="lowerLetter"/>
      <w:lvlText w:val="%1)"/>
      <w:lvlJc w:val="left"/>
      <w:pPr>
        <w:ind w:left="1400" w:hanging="360"/>
      </w:pPr>
      <w:rPr>
        <w:rFonts w:asciiTheme="minorHAnsi" w:eastAsia="Calibri" w:hAnsiTheme="minorHAnsi" w:cstheme="minorHAnsi"/>
        <w:b/>
      </w:rPr>
    </w:lvl>
    <w:lvl w:ilvl="1" w:tplc="0415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1" w15:restartNumberingAfterBreak="0">
    <w:nsid w:val="53CE4059"/>
    <w:multiLevelType w:val="multilevel"/>
    <w:tmpl w:val="F3687A38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22" w15:restartNumberingAfterBreak="0">
    <w:nsid w:val="54B6141F"/>
    <w:multiLevelType w:val="multilevel"/>
    <w:tmpl w:val="6BD6505E"/>
    <w:lvl w:ilvl="0">
      <w:start w:val="1"/>
      <w:numFmt w:val="decimal"/>
      <w:lvlText w:val="%1)"/>
      <w:lvlJc w:val="left"/>
      <w:pPr>
        <w:ind w:left="91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23" w15:restartNumberingAfterBreak="0">
    <w:nsid w:val="5598026A"/>
    <w:multiLevelType w:val="hybridMultilevel"/>
    <w:tmpl w:val="428072AC"/>
    <w:lvl w:ilvl="0" w:tplc="C7FA37C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59734B5E"/>
    <w:multiLevelType w:val="hybridMultilevel"/>
    <w:tmpl w:val="4B34898C"/>
    <w:lvl w:ilvl="0" w:tplc="DB944B84">
      <w:start w:val="1"/>
      <w:numFmt w:val="decimal"/>
      <w:lvlText w:val="%1)"/>
      <w:lvlJc w:val="left"/>
      <w:pPr>
        <w:ind w:left="1069" w:hanging="360"/>
      </w:pPr>
      <w:rPr>
        <w:rFonts w:eastAsia="Times New Roman" w:cs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E104433"/>
    <w:multiLevelType w:val="multilevel"/>
    <w:tmpl w:val="526EAA1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5FCE1FC9"/>
    <w:multiLevelType w:val="hybridMultilevel"/>
    <w:tmpl w:val="F8129610"/>
    <w:lvl w:ilvl="0" w:tplc="38F43B5E">
      <w:start w:val="1"/>
      <w:numFmt w:val="lowerLetter"/>
      <w:lvlText w:val="%1)"/>
      <w:lvlJc w:val="left"/>
      <w:pPr>
        <w:ind w:left="15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04" w:hanging="360"/>
      </w:pPr>
    </w:lvl>
    <w:lvl w:ilvl="2" w:tplc="0415001B" w:tentative="1">
      <w:start w:val="1"/>
      <w:numFmt w:val="lowerRoman"/>
      <w:lvlText w:val="%3."/>
      <w:lvlJc w:val="right"/>
      <w:pPr>
        <w:ind w:left="3024" w:hanging="180"/>
      </w:pPr>
    </w:lvl>
    <w:lvl w:ilvl="3" w:tplc="0415000F" w:tentative="1">
      <w:start w:val="1"/>
      <w:numFmt w:val="decimal"/>
      <w:lvlText w:val="%4."/>
      <w:lvlJc w:val="left"/>
      <w:pPr>
        <w:ind w:left="3744" w:hanging="360"/>
      </w:pPr>
    </w:lvl>
    <w:lvl w:ilvl="4" w:tplc="04150019" w:tentative="1">
      <w:start w:val="1"/>
      <w:numFmt w:val="lowerLetter"/>
      <w:lvlText w:val="%5."/>
      <w:lvlJc w:val="left"/>
      <w:pPr>
        <w:ind w:left="4464" w:hanging="360"/>
      </w:pPr>
    </w:lvl>
    <w:lvl w:ilvl="5" w:tplc="0415001B" w:tentative="1">
      <w:start w:val="1"/>
      <w:numFmt w:val="lowerRoman"/>
      <w:lvlText w:val="%6."/>
      <w:lvlJc w:val="right"/>
      <w:pPr>
        <w:ind w:left="5184" w:hanging="180"/>
      </w:pPr>
    </w:lvl>
    <w:lvl w:ilvl="6" w:tplc="0415000F" w:tentative="1">
      <w:start w:val="1"/>
      <w:numFmt w:val="decimal"/>
      <w:lvlText w:val="%7."/>
      <w:lvlJc w:val="left"/>
      <w:pPr>
        <w:ind w:left="5904" w:hanging="360"/>
      </w:pPr>
    </w:lvl>
    <w:lvl w:ilvl="7" w:tplc="04150019" w:tentative="1">
      <w:start w:val="1"/>
      <w:numFmt w:val="lowerLetter"/>
      <w:lvlText w:val="%8."/>
      <w:lvlJc w:val="left"/>
      <w:pPr>
        <w:ind w:left="6624" w:hanging="360"/>
      </w:pPr>
    </w:lvl>
    <w:lvl w:ilvl="8" w:tplc="0415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27" w15:restartNumberingAfterBreak="0">
    <w:nsid w:val="60F31BA9"/>
    <w:multiLevelType w:val="hybridMultilevel"/>
    <w:tmpl w:val="A614C836"/>
    <w:lvl w:ilvl="0" w:tplc="78DC1E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980DBB"/>
    <w:multiLevelType w:val="hybridMultilevel"/>
    <w:tmpl w:val="AC8637F2"/>
    <w:lvl w:ilvl="0" w:tplc="AC305DB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8F5E6D80">
      <w:start w:val="1"/>
      <w:numFmt w:val="lowerLetter"/>
      <w:lvlText w:val="%4)"/>
      <w:lvlJc w:val="left"/>
      <w:pPr>
        <w:ind w:left="266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9" w15:restartNumberingAfterBreak="0">
    <w:nsid w:val="67E03DF0"/>
    <w:multiLevelType w:val="hybridMultilevel"/>
    <w:tmpl w:val="1B64357E"/>
    <w:lvl w:ilvl="0" w:tplc="AA68C2A0">
      <w:start w:val="1"/>
      <w:numFmt w:val="lowerLetter"/>
      <w:lvlText w:val="%1)"/>
      <w:lvlJc w:val="left"/>
      <w:pPr>
        <w:ind w:left="644" w:hanging="360"/>
      </w:pPr>
      <w:rPr>
        <w:rFonts w:asciiTheme="minorHAnsi" w:hAnsiTheme="minorHAnsi" w:cstheme="minorHAnsi"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6BBA18A0"/>
    <w:multiLevelType w:val="hybridMultilevel"/>
    <w:tmpl w:val="2B1418CC"/>
    <w:lvl w:ilvl="0" w:tplc="0415000F">
      <w:start w:val="1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6F4B5C52"/>
    <w:multiLevelType w:val="multilevel"/>
    <w:tmpl w:val="91DC49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ascii="Calibri" w:eastAsia="Calibri" w:hAnsi="Calibri" w:cs="Calibri"/>
        <w:b w:val="0"/>
        <w:sz w:val="24"/>
        <w:szCs w:val="20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2271486"/>
    <w:multiLevelType w:val="hybridMultilevel"/>
    <w:tmpl w:val="F99EE7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DB12E8"/>
    <w:multiLevelType w:val="multilevel"/>
    <w:tmpl w:val="E5EAE89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9662247"/>
    <w:multiLevelType w:val="multilevel"/>
    <w:tmpl w:val="2AC64D22"/>
    <w:lvl w:ilvl="0">
      <w:start w:val="10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694" w:hanging="432"/>
      </w:pPr>
      <w:rPr>
        <w:rFonts w:hint="default"/>
        <w:b w:val="0"/>
        <w:sz w:val="24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815"/>
        </w:tabs>
        <w:ind w:left="1815" w:hanging="680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ind w:left="2863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36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7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7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7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55" w:hanging="1440"/>
      </w:pPr>
      <w:rPr>
        <w:rFonts w:hint="default"/>
      </w:rPr>
    </w:lvl>
  </w:abstractNum>
  <w:num w:numId="1">
    <w:abstractNumId w:val="27"/>
  </w:num>
  <w:num w:numId="2">
    <w:abstractNumId w:val="32"/>
  </w:num>
  <w:num w:numId="3">
    <w:abstractNumId w:val="31"/>
  </w:num>
  <w:num w:numId="4">
    <w:abstractNumId w:val="34"/>
  </w:num>
  <w:num w:numId="5">
    <w:abstractNumId w:val="12"/>
  </w:num>
  <w:num w:numId="6">
    <w:abstractNumId w:val="30"/>
  </w:num>
  <w:num w:numId="7">
    <w:abstractNumId w:val="5"/>
  </w:num>
  <w:num w:numId="8">
    <w:abstractNumId w:val="2"/>
  </w:num>
  <w:num w:numId="9">
    <w:abstractNumId w:val="19"/>
  </w:num>
  <w:num w:numId="10">
    <w:abstractNumId w:val="10"/>
  </w:num>
  <w:num w:numId="11">
    <w:abstractNumId w:val="24"/>
  </w:num>
  <w:num w:numId="12">
    <w:abstractNumId w:val="4"/>
  </w:num>
  <w:num w:numId="13">
    <w:abstractNumId w:val="33"/>
  </w:num>
  <w:num w:numId="14">
    <w:abstractNumId w:val="22"/>
  </w:num>
  <w:num w:numId="15">
    <w:abstractNumId w:val="7"/>
  </w:num>
  <w:num w:numId="16">
    <w:abstractNumId w:val="21"/>
  </w:num>
  <w:num w:numId="17">
    <w:abstractNumId w:val="25"/>
  </w:num>
  <w:num w:numId="18">
    <w:abstractNumId w:val="13"/>
  </w:num>
  <w:num w:numId="19">
    <w:abstractNumId w:val="6"/>
  </w:num>
  <w:num w:numId="20">
    <w:abstractNumId w:val="26"/>
  </w:num>
  <w:num w:numId="21">
    <w:abstractNumId w:val="11"/>
  </w:num>
  <w:num w:numId="22">
    <w:abstractNumId w:val="18"/>
  </w:num>
  <w:num w:numId="23">
    <w:abstractNumId w:val="16"/>
  </w:num>
  <w:num w:numId="24">
    <w:abstractNumId w:val="15"/>
  </w:num>
  <w:num w:numId="25">
    <w:abstractNumId w:val="20"/>
  </w:num>
  <w:num w:numId="26">
    <w:abstractNumId w:val="3"/>
  </w:num>
  <w:num w:numId="27">
    <w:abstractNumId w:val="0"/>
  </w:num>
  <w:num w:numId="28">
    <w:abstractNumId w:val="23"/>
  </w:num>
  <w:num w:numId="29">
    <w:abstractNumId w:val="8"/>
  </w:num>
  <w:num w:numId="30">
    <w:abstractNumId w:val="29"/>
  </w:num>
  <w:num w:numId="31">
    <w:abstractNumId w:val="14"/>
  </w:num>
  <w:num w:numId="32">
    <w:abstractNumId w:val="9"/>
  </w:num>
  <w:num w:numId="33">
    <w:abstractNumId w:val="28"/>
  </w:num>
  <w:num w:numId="34">
    <w:abstractNumId w:val="17"/>
  </w:num>
  <w:num w:numId="35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7987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A0MDEysDAFss2NzJV0lIJTi4sz8/NACkxqAUKeVTwsAAAA"/>
  </w:docVars>
  <w:rsids>
    <w:rsidRoot w:val="004A3C5F"/>
    <w:rsid w:val="000018A1"/>
    <w:rsid w:val="000045DF"/>
    <w:rsid w:val="00011D92"/>
    <w:rsid w:val="00012241"/>
    <w:rsid w:val="00012730"/>
    <w:rsid w:val="000129C2"/>
    <w:rsid w:val="000136A5"/>
    <w:rsid w:val="000140C0"/>
    <w:rsid w:val="00014BC6"/>
    <w:rsid w:val="00015263"/>
    <w:rsid w:val="000153B3"/>
    <w:rsid w:val="000175ED"/>
    <w:rsid w:val="00021403"/>
    <w:rsid w:val="000219DF"/>
    <w:rsid w:val="00022341"/>
    <w:rsid w:val="000229A4"/>
    <w:rsid w:val="000241ED"/>
    <w:rsid w:val="00024AA1"/>
    <w:rsid w:val="00027AB2"/>
    <w:rsid w:val="00030649"/>
    <w:rsid w:val="00032E9E"/>
    <w:rsid w:val="000332D9"/>
    <w:rsid w:val="00033712"/>
    <w:rsid w:val="000368CD"/>
    <w:rsid w:val="00040195"/>
    <w:rsid w:val="0004054D"/>
    <w:rsid w:val="00040CC7"/>
    <w:rsid w:val="00041E1A"/>
    <w:rsid w:val="00044823"/>
    <w:rsid w:val="000469DC"/>
    <w:rsid w:val="000472F1"/>
    <w:rsid w:val="00052417"/>
    <w:rsid w:val="00053B7C"/>
    <w:rsid w:val="00054223"/>
    <w:rsid w:val="0005431D"/>
    <w:rsid w:val="00060D19"/>
    <w:rsid w:val="00062E4F"/>
    <w:rsid w:val="0006322B"/>
    <w:rsid w:val="0006357C"/>
    <w:rsid w:val="000657C4"/>
    <w:rsid w:val="0007238A"/>
    <w:rsid w:val="00072AAC"/>
    <w:rsid w:val="00074564"/>
    <w:rsid w:val="00074E8B"/>
    <w:rsid w:val="00080192"/>
    <w:rsid w:val="0008122C"/>
    <w:rsid w:val="000850BB"/>
    <w:rsid w:val="00085929"/>
    <w:rsid w:val="00085BDC"/>
    <w:rsid w:val="000914D8"/>
    <w:rsid w:val="0009272D"/>
    <w:rsid w:val="00093635"/>
    <w:rsid w:val="00095671"/>
    <w:rsid w:val="00096F82"/>
    <w:rsid w:val="00097088"/>
    <w:rsid w:val="000A3F40"/>
    <w:rsid w:val="000A5AC0"/>
    <w:rsid w:val="000A6182"/>
    <w:rsid w:val="000B1628"/>
    <w:rsid w:val="000B337D"/>
    <w:rsid w:val="000B48F0"/>
    <w:rsid w:val="000B503E"/>
    <w:rsid w:val="000B71F9"/>
    <w:rsid w:val="000C1C7E"/>
    <w:rsid w:val="000D02DC"/>
    <w:rsid w:val="000D2F6F"/>
    <w:rsid w:val="000D4795"/>
    <w:rsid w:val="000E05E6"/>
    <w:rsid w:val="000E6FE3"/>
    <w:rsid w:val="000F2FED"/>
    <w:rsid w:val="000F48AF"/>
    <w:rsid w:val="000F6DF4"/>
    <w:rsid w:val="001013AD"/>
    <w:rsid w:val="00104132"/>
    <w:rsid w:val="00107828"/>
    <w:rsid w:val="001118FF"/>
    <w:rsid w:val="00112326"/>
    <w:rsid w:val="00113390"/>
    <w:rsid w:val="00113EE8"/>
    <w:rsid w:val="00115A28"/>
    <w:rsid w:val="001164DA"/>
    <w:rsid w:val="001214C0"/>
    <w:rsid w:val="00122488"/>
    <w:rsid w:val="001269CE"/>
    <w:rsid w:val="00134ED1"/>
    <w:rsid w:val="001354EF"/>
    <w:rsid w:val="001360CB"/>
    <w:rsid w:val="001415C8"/>
    <w:rsid w:val="00143AC4"/>
    <w:rsid w:val="0014573E"/>
    <w:rsid w:val="00151B39"/>
    <w:rsid w:val="00155A4E"/>
    <w:rsid w:val="001566BD"/>
    <w:rsid w:val="001576E1"/>
    <w:rsid w:val="00162F80"/>
    <w:rsid w:val="00165C24"/>
    <w:rsid w:val="00165DBE"/>
    <w:rsid w:val="001663D7"/>
    <w:rsid w:val="00166612"/>
    <w:rsid w:val="00166E34"/>
    <w:rsid w:val="001670FA"/>
    <w:rsid w:val="001675B6"/>
    <w:rsid w:val="00171312"/>
    <w:rsid w:val="00171FBD"/>
    <w:rsid w:val="0017272E"/>
    <w:rsid w:val="00172E4E"/>
    <w:rsid w:val="0017305B"/>
    <w:rsid w:val="00173D08"/>
    <w:rsid w:val="00173F29"/>
    <w:rsid w:val="00174A3B"/>
    <w:rsid w:val="0018057D"/>
    <w:rsid w:val="001834C4"/>
    <w:rsid w:val="00186F7D"/>
    <w:rsid w:val="001918AA"/>
    <w:rsid w:val="00194FF4"/>
    <w:rsid w:val="001A37F1"/>
    <w:rsid w:val="001B4A74"/>
    <w:rsid w:val="001B5E6C"/>
    <w:rsid w:val="001B781F"/>
    <w:rsid w:val="001C0105"/>
    <w:rsid w:val="001C22B9"/>
    <w:rsid w:val="001C56B6"/>
    <w:rsid w:val="001C6229"/>
    <w:rsid w:val="001C6E35"/>
    <w:rsid w:val="001D702C"/>
    <w:rsid w:val="001D72BA"/>
    <w:rsid w:val="001E2868"/>
    <w:rsid w:val="001F58C2"/>
    <w:rsid w:val="00201EF6"/>
    <w:rsid w:val="00202B23"/>
    <w:rsid w:val="002031B4"/>
    <w:rsid w:val="00203FEF"/>
    <w:rsid w:val="002067B6"/>
    <w:rsid w:val="00211160"/>
    <w:rsid w:val="00211DF7"/>
    <w:rsid w:val="00211F26"/>
    <w:rsid w:val="002140C3"/>
    <w:rsid w:val="002141B2"/>
    <w:rsid w:val="00214827"/>
    <w:rsid w:val="00224D36"/>
    <w:rsid w:val="0022587E"/>
    <w:rsid w:val="00231E48"/>
    <w:rsid w:val="00231F04"/>
    <w:rsid w:val="00235C7F"/>
    <w:rsid w:val="0023606C"/>
    <w:rsid w:val="00240812"/>
    <w:rsid w:val="002427B2"/>
    <w:rsid w:val="00245478"/>
    <w:rsid w:val="002463AE"/>
    <w:rsid w:val="00256448"/>
    <w:rsid w:val="00257950"/>
    <w:rsid w:val="00263ECF"/>
    <w:rsid w:val="002652C4"/>
    <w:rsid w:val="0026639F"/>
    <w:rsid w:val="00272BE0"/>
    <w:rsid w:val="00272F93"/>
    <w:rsid w:val="002745B6"/>
    <w:rsid w:val="002757FF"/>
    <w:rsid w:val="00283803"/>
    <w:rsid w:val="0028488D"/>
    <w:rsid w:val="00286DFD"/>
    <w:rsid w:val="00287826"/>
    <w:rsid w:val="00293612"/>
    <w:rsid w:val="00295E69"/>
    <w:rsid w:val="00296DD6"/>
    <w:rsid w:val="002971BC"/>
    <w:rsid w:val="002A1426"/>
    <w:rsid w:val="002A1E1E"/>
    <w:rsid w:val="002A49DF"/>
    <w:rsid w:val="002B0CD7"/>
    <w:rsid w:val="002B105A"/>
    <w:rsid w:val="002B1A7B"/>
    <w:rsid w:val="002B2F17"/>
    <w:rsid w:val="002B41E9"/>
    <w:rsid w:val="002B684E"/>
    <w:rsid w:val="002C003D"/>
    <w:rsid w:val="002C19B9"/>
    <w:rsid w:val="002C222A"/>
    <w:rsid w:val="002C2FE4"/>
    <w:rsid w:val="002C48C9"/>
    <w:rsid w:val="002C640D"/>
    <w:rsid w:val="002C66E6"/>
    <w:rsid w:val="002D2F76"/>
    <w:rsid w:val="002D4B37"/>
    <w:rsid w:val="002E512B"/>
    <w:rsid w:val="002F041A"/>
    <w:rsid w:val="00300392"/>
    <w:rsid w:val="003008DE"/>
    <w:rsid w:val="0030103C"/>
    <w:rsid w:val="003104B5"/>
    <w:rsid w:val="00313794"/>
    <w:rsid w:val="003142DF"/>
    <w:rsid w:val="00320C76"/>
    <w:rsid w:val="00320DF4"/>
    <w:rsid w:val="003228D9"/>
    <w:rsid w:val="003229AD"/>
    <w:rsid w:val="00335B06"/>
    <w:rsid w:val="00340847"/>
    <w:rsid w:val="00344AC8"/>
    <w:rsid w:val="00344FDE"/>
    <w:rsid w:val="00345E47"/>
    <w:rsid w:val="00350F1D"/>
    <w:rsid w:val="003532A3"/>
    <w:rsid w:val="00361B36"/>
    <w:rsid w:val="003667FC"/>
    <w:rsid w:val="00372639"/>
    <w:rsid w:val="00373FE2"/>
    <w:rsid w:val="0037420C"/>
    <w:rsid w:val="003769EC"/>
    <w:rsid w:val="00376BEC"/>
    <w:rsid w:val="00377E48"/>
    <w:rsid w:val="00384628"/>
    <w:rsid w:val="00385D3A"/>
    <w:rsid w:val="00387F7C"/>
    <w:rsid w:val="00390113"/>
    <w:rsid w:val="003931A3"/>
    <w:rsid w:val="00393DDD"/>
    <w:rsid w:val="00394A81"/>
    <w:rsid w:val="003971B2"/>
    <w:rsid w:val="003A0E54"/>
    <w:rsid w:val="003A175B"/>
    <w:rsid w:val="003A2598"/>
    <w:rsid w:val="003B14D6"/>
    <w:rsid w:val="003B14DF"/>
    <w:rsid w:val="003B60B0"/>
    <w:rsid w:val="003B63B2"/>
    <w:rsid w:val="003B69FB"/>
    <w:rsid w:val="003B6E5B"/>
    <w:rsid w:val="003C1C09"/>
    <w:rsid w:val="003C2DB5"/>
    <w:rsid w:val="003C2E37"/>
    <w:rsid w:val="003D0072"/>
    <w:rsid w:val="003D12F6"/>
    <w:rsid w:val="003D2202"/>
    <w:rsid w:val="003D3381"/>
    <w:rsid w:val="003D458D"/>
    <w:rsid w:val="003E2259"/>
    <w:rsid w:val="003E4E68"/>
    <w:rsid w:val="003E5E40"/>
    <w:rsid w:val="003F073E"/>
    <w:rsid w:val="003F0C64"/>
    <w:rsid w:val="003F2C19"/>
    <w:rsid w:val="004007EF"/>
    <w:rsid w:val="004025A5"/>
    <w:rsid w:val="0040370C"/>
    <w:rsid w:val="00403E9B"/>
    <w:rsid w:val="00406ABA"/>
    <w:rsid w:val="00411537"/>
    <w:rsid w:val="00415954"/>
    <w:rsid w:val="00424733"/>
    <w:rsid w:val="0042558E"/>
    <w:rsid w:val="004303E8"/>
    <w:rsid w:val="0043500E"/>
    <w:rsid w:val="004358AB"/>
    <w:rsid w:val="004370B3"/>
    <w:rsid w:val="004402AB"/>
    <w:rsid w:val="00442BF0"/>
    <w:rsid w:val="0044565B"/>
    <w:rsid w:val="004469DB"/>
    <w:rsid w:val="00447BB9"/>
    <w:rsid w:val="0045010B"/>
    <w:rsid w:val="0045112F"/>
    <w:rsid w:val="00451960"/>
    <w:rsid w:val="00453A07"/>
    <w:rsid w:val="00453C18"/>
    <w:rsid w:val="00455460"/>
    <w:rsid w:val="00464085"/>
    <w:rsid w:val="00474303"/>
    <w:rsid w:val="00483207"/>
    <w:rsid w:val="00483A11"/>
    <w:rsid w:val="004912C4"/>
    <w:rsid w:val="00491A1B"/>
    <w:rsid w:val="004928C4"/>
    <w:rsid w:val="00496B8A"/>
    <w:rsid w:val="00496DF5"/>
    <w:rsid w:val="004975BE"/>
    <w:rsid w:val="004A3ACF"/>
    <w:rsid w:val="004A3C5F"/>
    <w:rsid w:val="004B175E"/>
    <w:rsid w:val="004B68E2"/>
    <w:rsid w:val="004B6B82"/>
    <w:rsid w:val="004C5235"/>
    <w:rsid w:val="004D276E"/>
    <w:rsid w:val="004D5340"/>
    <w:rsid w:val="004D75C0"/>
    <w:rsid w:val="004E0BBA"/>
    <w:rsid w:val="004E2154"/>
    <w:rsid w:val="004E2380"/>
    <w:rsid w:val="004E5740"/>
    <w:rsid w:val="004E5A53"/>
    <w:rsid w:val="004E6DCB"/>
    <w:rsid w:val="004F4130"/>
    <w:rsid w:val="004F5843"/>
    <w:rsid w:val="00501341"/>
    <w:rsid w:val="0050655A"/>
    <w:rsid w:val="00507BBE"/>
    <w:rsid w:val="00510551"/>
    <w:rsid w:val="00512C8B"/>
    <w:rsid w:val="00512F5F"/>
    <w:rsid w:val="005159BC"/>
    <w:rsid w:val="00516898"/>
    <w:rsid w:val="00526136"/>
    <w:rsid w:val="005279FA"/>
    <w:rsid w:val="005427F5"/>
    <w:rsid w:val="00544A93"/>
    <w:rsid w:val="0054642C"/>
    <w:rsid w:val="00550471"/>
    <w:rsid w:val="00550C39"/>
    <w:rsid w:val="005529FC"/>
    <w:rsid w:val="00554891"/>
    <w:rsid w:val="00561C65"/>
    <w:rsid w:val="00562CD1"/>
    <w:rsid w:val="00562E96"/>
    <w:rsid w:val="005675BB"/>
    <w:rsid w:val="00572A0E"/>
    <w:rsid w:val="00575F6E"/>
    <w:rsid w:val="00576547"/>
    <w:rsid w:val="00577707"/>
    <w:rsid w:val="005819EA"/>
    <w:rsid w:val="00584516"/>
    <w:rsid w:val="0059334F"/>
    <w:rsid w:val="005A6517"/>
    <w:rsid w:val="005A79C2"/>
    <w:rsid w:val="005B1928"/>
    <w:rsid w:val="005B49E8"/>
    <w:rsid w:val="005C11BB"/>
    <w:rsid w:val="005C1951"/>
    <w:rsid w:val="005C70EE"/>
    <w:rsid w:val="005C7BE5"/>
    <w:rsid w:val="005C7F0D"/>
    <w:rsid w:val="005D1B84"/>
    <w:rsid w:val="005D3503"/>
    <w:rsid w:val="005E1E01"/>
    <w:rsid w:val="005E39BC"/>
    <w:rsid w:val="005E467B"/>
    <w:rsid w:val="005F237B"/>
    <w:rsid w:val="005F392F"/>
    <w:rsid w:val="005F7DBC"/>
    <w:rsid w:val="00601CD5"/>
    <w:rsid w:val="00602022"/>
    <w:rsid w:val="006145D3"/>
    <w:rsid w:val="00616B00"/>
    <w:rsid w:val="00617409"/>
    <w:rsid w:val="00617BD5"/>
    <w:rsid w:val="00621E5C"/>
    <w:rsid w:val="00623C99"/>
    <w:rsid w:val="00630206"/>
    <w:rsid w:val="006314E1"/>
    <w:rsid w:val="0063269B"/>
    <w:rsid w:val="0063452A"/>
    <w:rsid w:val="00635E27"/>
    <w:rsid w:val="00640835"/>
    <w:rsid w:val="00641712"/>
    <w:rsid w:val="00643177"/>
    <w:rsid w:val="006449D4"/>
    <w:rsid w:val="0065018F"/>
    <w:rsid w:val="00651663"/>
    <w:rsid w:val="00652B76"/>
    <w:rsid w:val="00653D24"/>
    <w:rsid w:val="00653F0E"/>
    <w:rsid w:val="006542CA"/>
    <w:rsid w:val="00654B2F"/>
    <w:rsid w:val="0065665E"/>
    <w:rsid w:val="006608B0"/>
    <w:rsid w:val="00660990"/>
    <w:rsid w:val="00661E6E"/>
    <w:rsid w:val="00667628"/>
    <w:rsid w:val="00675BC3"/>
    <w:rsid w:val="00676DD0"/>
    <w:rsid w:val="00677539"/>
    <w:rsid w:val="00684642"/>
    <w:rsid w:val="006864F7"/>
    <w:rsid w:val="00695739"/>
    <w:rsid w:val="00695BCC"/>
    <w:rsid w:val="006A5680"/>
    <w:rsid w:val="006B3E62"/>
    <w:rsid w:val="006B4BBC"/>
    <w:rsid w:val="006B5215"/>
    <w:rsid w:val="006C288E"/>
    <w:rsid w:val="006C5F61"/>
    <w:rsid w:val="006C63B0"/>
    <w:rsid w:val="006C67A3"/>
    <w:rsid w:val="006C6B98"/>
    <w:rsid w:val="006D0138"/>
    <w:rsid w:val="006D2136"/>
    <w:rsid w:val="006D730B"/>
    <w:rsid w:val="006E01F7"/>
    <w:rsid w:val="006E1DEF"/>
    <w:rsid w:val="006E38D4"/>
    <w:rsid w:val="006E4AEA"/>
    <w:rsid w:val="006E66B7"/>
    <w:rsid w:val="006E6853"/>
    <w:rsid w:val="006E6A51"/>
    <w:rsid w:val="006E77AE"/>
    <w:rsid w:val="006F37A1"/>
    <w:rsid w:val="006F6617"/>
    <w:rsid w:val="00703AC6"/>
    <w:rsid w:val="00706293"/>
    <w:rsid w:val="00715658"/>
    <w:rsid w:val="00721072"/>
    <w:rsid w:val="00723E82"/>
    <w:rsid w:val="00726280"/>
    <w:rsid w:val="0073471F"/>
    <w:rsid w:val="00736AB1"/>
    <w:rsid w:val="007420D9"/>
    <w:rsid w:val="00750F28"/>
    <w:rsid w:val="00751365"/>
    <w:rsid w:val="00753917"/>
    <w:rsid w:val="00757273"/>
    <w:rsid w:val="0076322C"/>
    <w:rsid w:val="00763544"/>
    <w:rsid w:val="007715CD"/>
    <w:rsid w:val="00772343"/>
    <w:rsid w:val="007747AB"/>
    <w:rsid w:val="00774F72"/>
    <w:rsid w:val="007761B1"/>
    <w:rsid w:val="00776D2C"/>
    <w:rsid w:val="00780402"/>
    <w:rsid w:val="007859AF"/>
    <w:rsid w:val="007871DE"/>
    <w:rsid w:val="00790306"/>
    <w:rsid w:val="007906F3"/>
    <w:rsid w:val="007908DF"/>
    <w:rsid w:val="00790C4D"/>
    <w:rsid w:val="0079138C"/>
    <w:rsid w:val="00791A9E"/>
    <w:rsid w:val="00791C43"/>
    <w:rsid w:val="007935CA"/>
    <w:rsid w:val="00793EAF"/>
    <w:rsid w:val="007940E8"/>
    <w:rsid w:val="00796DF5"/>
    <w:rsid w:val="007A1DDD"/>
    <w:rsid w:val="007B1F46"/>
    <w:rsid w:val="007B2994"/>
    <w:rsid w:val="007B3E3F"/>
    <w:rsid w:val="007B3F84"/>
    <w:rsid w:val="007B4066"/>
    <w:rsid w:val="007B4D91"/>
    <w:rsid w:val="007B600B"/>
    <w:rsid w:val="007B61B5"/>
    <w:rsid w:val="007B7288"/>
    <w:rsid w:val="007C0483"/>
    <w:rsid w:val="007C5CB6"/>
    <w:rsid w:val="007C702C"/>
    <w:rsid w:val="007C7DEA"/>
    <w:rsid w:val="007D266A"/>
    <w:rsid w:val="007D4B37"/>
    <w:rsid w:val="007E0A7A"/>
    <w:rsid w:val="007E1590"/>
    <w:rsid w:val="007E4B55"/>
    <w:rsid w:val="007F017A"/>
    <w:rsid w:val="007F0E64"/>
    <w:rsid w:val="007F4CEC"/>
    <w:rsid w:val="00802250"/>
    <w:rsid w:val="00802E8B"/>
    <w:rsid w:val="00804D4F"/>
    <w:rsid w:val="00810A0A"/>
    <w:rsid w:val="00810B48"/>
    <w:rsid w:val="00816225"/>
    <w:rsid w:val="008244F4"/>
    <w:rsid w:val="00826034"/>
    <w:rsid w:val="00827A67"/>
    <w:rsid w:val="00832A99"/>
    <w:rsid w:val="00835B22"/>
    <w:rsid w:val="008364D3"/>
    <w:rsid w:val="00837B95"/>
    <w:rsid w:val="0084061F"/>
    <w:rsid w:val="00840F91"/>
    <w:rsid w:val="00841559"/>
    <w:rsid w:val="0084161C"/>
    <w:rsid w:val="008454A2"/>
    <w:rsid w:val="008478ED"/>
    <w:rsid w:val="00850DEC"/>
    <w:rsid w:val="00852093"/>
    <w:rsid w:val="00852B45"/>
    <w:rsid w:val="00857052"/>
    <w:rsid w:val="00857293"/>
    <w:rsid w:val="00857596"/>
    <w:rsid w:val="0086354F"/>
    <w:rsid w:val="00863831"/>
    <w:rsid w:val="0086409A"/>
    <w:rsid w:val="00865159"/>
    <w:rsid w:val="00865BE0"/>
    <w:rsid w:val="00866B79"/>
    <w:rsid w:val="00870B10"/>
    <w:rsid w:val="00872E3D"/>
    <w:rsid w:val="008732B3"/>
    <w:rsid w:val="0087373E"/>
    <w:rsid w:val="00874DF0"/>
    <w:rsid w:val="00876C9F"/>
    <w:rsid w:val="0087789F"/>
    <w:rsid w:val="00884101"/>
    <w:rsid w:val="008871F0"/>
    <w:rsid w:val="008934DE"/>
    <w:rsid w:val="008939EF"/>
    <w:rsid w:val="00893E9A"/>
    <w:rsid w:val="00897036"/>
    <w:rsid w:val="008A160E"/>
    <w:rsid w:val="008A45E2"/>
    <w:rsid w:val="008A5D6E"/>
    <w:rsid w:val="008A651E"/>
    <w:rsid w:val="008B09F5"/>
    <w:rsid w:val="008B0AEC"/>
    <w:rsid w:val="008B0C3C"/>
    <w:rsid w:val="008B405C"/>
    <w:rsid w:val="008B55EC"/>
    <w:rsid w:val="008B5807"/>
    <w:rsid w:val="008B7CD3"/>
    <w:rsid w:val="008C2C70"/>
    <w:rsid w:val="008C66C0"/>
    <w:rsid w:val="008C6AD6"/>
    <w:rsid w:val="008C7F4A"/>
    <w:rsid w:val="008D05DC"/>
    <w:rsid w:val="008D70B2"/>
    <w:rsid w:val="008E149F"/>
    <w:rsid w:val="008E240C"/>
    <w:rsid w:val="008E691E"/>
    <w:rsid w:val="008E763E"/>
    <w:rsid w:val="008E7880"/>
    <w:rsid w:val="008F26F8"/>
    <w:rsid w:val="008F3C75"/>
    <w:rsid w:val="008F5CC8"/>
    <w:rsid w:val="00904A0A"/>
    <w:rsid w:val="00910BE4"/>
    <w:rsid w:val="009111F1"/>
    <w:rsid w:val="0091308B"/>
    <w:rsid w:val="009131D8"/>
    <w:rsid w:val="00913F06"/>
    <w:rsid w:val="009159CE"/>
    <w:rsid w:val="009167A7"/>
    <w:rsid w:val="00916EB4"/>
    <w:rsid w:val="00917829"/>
    <w:rsid w:val="00917B6A"/>
    <w:rsid w:val="009353F6"/>
    <w:rsid w:val="00936489"/>
    <w:rsid w:val="00942B37"/>
    <w:rsid w:val="009527CD"/>
    <w:rsid w:val="0095395B"/>
    <w:rsid w:val="00955C9E"/>
    <w:rsid w:val="009566B5"/>
    <w:rsid w:val="009603CC"/>
    <w:rsid w:val="00965FA1"/>
    <w:rsid w:val="009664C6"/>
    <w:rsid w:val="009667FD"/>
    <w:rsid w:val="009668A2"/>
    <w:rsid w:val="00974949"/>
    <w:rsid w:val="00974A2F"/>
    <w:rsid w:val="00975ECD"/>
    <w:rsid w:val="00983923"/>
    <w:rsid w:val="009939B2"/>
    <w:rsid w:val="00994801"/>
    <w:rsid w:val="00995738"/>
    <w:rsid w:val="009A3C28"/>
    <w:rsid w:val="009A7C58"/>
    <w:rsid w:val="009B359D"/>
    <w:rsid w:val="009B455E"/>
    <w:rsid w:val="009C3239"/>
    <w:rsid w:val="009C3AC3"/>
    <w:rsid w:val="009C65E7"/>
    <w:rsid w:val="009D06CD"/>
    <w:rsid w:val="009D1D31"/>
    <w:rsid w:val="009D3464"/>
    <w:rsid w:val="009D69AD"/>
    <w:rsid w:val="009E589F"/>
    <w:rsid w:val="009F25DD"/>
    <w:rsid w:val="009F59C5"/>
    <w:rsid w:val="00A11733"/>
    <w:rsid w:val="00A1263C"/>
    <w:rsid w:val="00A14F87"/>
    <w:rsid w:val="00A158C1"/>
    <w:rsid w:val="00A17F0F"/>
    <w:rsid w:val="00A21BF7"/>
    <w:rsid w:val="00A22DB6"/>
    <w:rsid w:val="00A235FA"/>
    <w:rsid w:val="00A27863"/>
    <w:rsid w:val="00A31BFF"/>
    <w:rsid w:val="00A3379C"/>
    <w:rsid w:val="00A36F06"/>
    <w:rsid w:val="00A3743C"/>
    <w:rsid w:val="00A43257"/>
    <w:rsid w:val="00A435F4"/>
    <w:rsid w:val="00A440F0"/>
    <w:rsid w:val="00A521C3"/>
    <w:rsid w:val="00A53CD0"/>
    <w:rsid w:val="00A543EA"/>
    <w:rsid w:val="00A56D09"/>
    <w:rsid w:val="00A57956"/>
    <w:rsid w:val="00A64E46"/>
    <w:rsid w:val="00A6561A"/>
    <w:rsid w:val="00A67D09"/>
    <w:rsid w:val="00A71F89"/>
    <w:rsid w:val="00A76E9D"/>
    <w:rsid w:val="00A86816"/>
    <w:rsid w:val="00A877AB"/>
    <w:rsid w:val="00A9017D"/>
    <w:rsid w:val="00A90D2C"/>
    <w:rsid w:val="00A915C7"/>
    <w:rsid w:val="00A91D05"/>
    <w:rsid w:val="00A91D29"/>
    <w:rsid w:val="00A93D80"/>
    <w:rsid w:val="00A94D61"/>
    <w:rsid w:val="00AA2A66"/>
    <w:rsid w:val="00AA352E"/>
    <w:rsid w:val="00AB4958"/>
    <w:rsid w:val="00AB644E"/>
    <w:rsid w:val="00AC1152"/>
    <w:rsid w:val="00AC1C77"/>
    <w:rsid w:val="00AC36D8"/>
    <w:rsid w:val="00AC5F85"/>
    <w:rsid w:val="00AC673B"/>
    <w:rsid w:val="00AD25E1"/>
    <w:rsid w:val="00AD2F7C"/>
    <w:rsid w:val="00AD32AD"/>
    <w:rsid w:val="00AD7347"/>
    <w:rsid w:val="00AE0AEF"/>
    <w:rsid w:val="00AE1EEF"/>
    <w:rsid w:val="00AE3535"/>
    <w:rsid w:val="00AE4386"/>
    <w:rsid w:val="00AE51E3"/>
    <w:rsid w:val="00AF02CF"/>
    <w:rsid w:val="00AF209F"/>
    <w:rsid w:val="00AF7136"/>
    <w:rsid w:val="00B0326C"/>
    <w:rsid w:val="00B07533"/>
    <w:rsid w:val="00B16238"/>
    <w:rsid w:val="00B244A8"/>
    <w:rsid w:val="00B40596"/>
    <w:rsid w:val="00B40AD0"/>
    <w:rsid w:val="00B40DC0"/>
    <w:rsid w:val="00B42405"/>
    <w:rsid w:val="00B432F3"/>
    <w:rsid w:val="00B44128"/>
    <w:rsid w:val="00B44CF3"/>
    <w:rsid w:val="00B51ED2"/>
    <w:rsid w:val="00B53CA9"/>
    <w:rsid w:val="00B60668"/>
    <w:rsid w:val="00B60D5C"/>
    <w:rsid w:val="00B62910"/>
    <w:rsid w:val="00B63B63"/>
    <w:rsid w:val="00B64B78"/>
    <w:rsid w:val="00B66682"/>
    <w:rsid w:val="00B66769"/>
    <w:rsid w:val="00B713F0"/>
    <w:rsid w:val="00B762CB"/>
    <w:rsid w:val="00B7633D"/>
    <w:rsid w:val="00B87591"/>
    <w:rsid w:val="00B93215"/>
    <w:rsid w:val="00B96E8A"/>
    <w:rsid w:val="00B9770F"/>
    <w:rsid w:val="00BA0A50"/>
    <w:rsid w:val="00BA40EC"/>
    <w:rsid w:val="00BA524D"/>
    <w:rsid w:val="00BA5509"/>
    <w:rsid w:val="00BA55DA"/>
    <w:rsid w:val="00BB12FB"/>
    <w:rsid w:val="00BB4F80"/>
    <w:rsid w:val="00BB6BC5"/>
    <w:rsid w:val="00BC084D"/>
    <w:rsid w:val="00BC1976"/>
    <w:rsid w:val="00BC209C"/>
    <w:rsid w:val="00BC463A"/>
    <w:rsid w:val="00BC5555"/>
    <w:rsid w:val="00BC5A1A"/>
    <w:rsid w:val="00BD4B59"/>
    <w:rsid w:val="00BD5426"/>
    <w:rsid w:val="00BD56DF"/>
    <w:rsid w:val="00BD6855"/>
    <w:rsid w:val="00BE279B"/>
    <w:rsid w:val="00BE27BF"/>
    <w:rsid w:val="00BE4F96"/>
    <w:rsid w:val="00BE531A"/>
    <w:rsid w:val="00BE7CC2"/>
    <w:rsid w:val="00BF0AFE"/>
    <w:rsid w:val="00BF6A0B"/>
    <w:rsid w:val="00BF756C"/>
    <w:rsid w:val="00BF7ADF"/>
    <w:rsid w:val="00C000BF"/>
    <w:rsid w:val="00C01D60"/>
    <w:rsid w:val="00C071B3"/>
    <w:rsid w:val="00C13382"/>
    <w:rsid w:val="00C32634"/>
    <w:rsid w:val="00C35665"/>
    <w:rsid w:val="00C360C4"/>
    <w:rsid w:val="00C36647"/>
    <w:rsid w:val="00C37025"/>
    <w:rsid w:val="00C37395"/>
    <w:rsid w:val="00C43281"/>
    <w:rsid w:val="00C44A05"/>
    <w:rsid w:val="00C45349"/>
    <w:rsid w:val="00C45B9C"/>
    <w:rsid w:val="00C53770"/>
    <w:rsid w:val="00C53C53"/>
    <w:rsid w:val="00C62C71"/>
    <w:rsid w:val="00C62F62"/>
    <w:rsid w:val="00C63659"/>
    <w:rsid w:val="00C65000"/>
    <w:rsid w:val="00C66416"/>
    <w:rsid w:val="00C70517"/>
    <w:rsid w:val="00C729B9"/>
    <w:rsid w:val="00C74929"/>
    <w:rsid w:val="00C74E71"/>
    <w:rsid w:val="00C76BCC"/>
    <w:rsid w:val="00C856A5"/>
    <w:rsid w:val="00C87160"/>
    <w:rsid w:val="00C90A78"/>
    <w:rsid w:val="00C916AF"/>
    <w:rsid w:val="00C9186E"/>
    <w:rsid w:val="00CA027F"/>
    <w:rsid w:val="00CA505A"/>
    <w:rsid w:val="00CA6DC4"/>
    <w:rsid w:val="00CB04B4"/>
    <w:rsid w:val="00CB6A5F"/>
    <w:rsid w:val="00CB700E"/>
    <w:rsid w:val="00CC45E1"/>
    <w:rsid w:val="00CC5A2A"/>
    <w:rsid w:val="00CC5E15"/>
    <w:rsid w:val="00CC69CA"/>
    <w:rsid w:val="00CC70E0"/>
    <w:rsid w:val="00CD036E"/>
    <w:rsid w:val="00CD0874"/>
    <w:rsid w:val="00CD262F"/>
    <w:rsid w:val="00CE4E84"/>
    <w:rsid w:val="00CE5142"/>
    <w:rsid w:val="00CE68D5"/>
    <w:rsid w:val="00CF311C"/>
    <w:rsid w:val="00CF490F"/>
    <w:rsid w:val="00CF4975"/>
    <w:rsid w:val="00CF78BC"/>
    <w:rsid w:val="00D0338F"/>
    <w:rsid w:val="00D03D16"/>
    <w:rsid w:val="00D03F5A"/>
    <w:rsid w:val="00D17D67"/>
    <w:rsid w:val="00D222F0"/>
    <w:rsid w:val="00D275BF"/>
    <w:rsid w:val="00D2785D"/>
    <w:rsid w:val="00D3212F"/>
    <w:rsid w:val="00D356FE"/>
    <w:rsid w:val="00D36F91"/>
    <w:rsid w:val="00D37C45"/>
    <w:rsid w:val="00D40B4A"/>
    <w:rsid w:val="00D41CD7"/>
    <w:rsid w:val="00D42482"/>
    <w:rsid w:val="00D46DEE"/>
    <w:rsid w:val="00D474AB"/>
    <w:rsid w:val="00D50EA2"/>
    <w:rsid w:val="00D618F1"/>
    <w:rsid w:val="00D62B37"/>
    <w:rsid w:val="00D63A27"/>
    <w:rsid w:val="00D63C52"/>
    <w:rsid w:val="00D66DF7"/>
    <w:rsid w:val="00D719FB"/>
    <w:rsid w:val="00D7218F"/>
    <w:rsid w:val="00D72C43"/>
    <w:rsid w:val="00D8240F"/>
    <w:rsid w:val="00D85265"/>
    <w:rsid w:val="00D874A2"/>
    <w:rsid w:val="00D90C52"/>
    <w:rsid w:val="00D90E9D"/>
    <w:rsid w:val="00D94A51"/>
    <w:rsid w:val="00DA0FE1"/>
    <w:rsid w:val="00DA4B2A"/>
    <w:rsid w:val="00DB1DDC"/>
    <w:rsid w:val="00DB6DC4"/>
    <w:rsid w:val="00DC1CD0"/>
    <w:rsid w:val="00DD455A"/>
    <w:rsid w:val="00DE0EE1"/>
    <w:rsid w:val="00DE6623"/>
    <w:rsid w:val="00DE7599"/>
    <w:rsid w:val="00DF28BA"/>
    <w:rsid w:val="00DF43A3"/>
    <w:rsid w:val="00DF7D43"/>
    <w:rsid w:val="00E02E77"/>
    <w:rsid w:val="00E05844"/>
    <w:rsid w:val="00E06758"/>
    <w:rsid w:val="00E06D63"/>
    <w:rsid w:val="00E07FC2"/>
    <w:rsid w:val="00E10F65"/>
    <w:rsid w:val="00E12E74"/>
    <w:rsid w:val="00E165FB"/>
    <w:rsid w:val="00E200E4"/>
    <w:rsid w:val="00E2291D"/>
    <w:rsid w:val="00E2551B"/>
    <w:rsid w:val="00E327AC"/>
    <w:rsid w:val="00E33356"/>
    <w:rsid w:val="00E432AF"/>
    <w:rsid w:val="00E46A52"/>
    <w:rsid w:val="00E50207"/>
    <w:rsid w:val="00E50779"/>
    <w:rsid w:val="00E54BD7"/>
    <w:rsid w:val="00E550EA"/>
    <w:rsid w:val="00E57B2D"/>
    <w:rsid w:val="00E61427"/>
    <w:rsid w:val="00E624E6"/>
    <w:rsid w:val="00E62F1B"/>
    <w:rsid w:val="00E64E3C"/>
    <w:rsid w:val="00E64F2C"/>
    <w:rsid w:val="00E65A2F"/>
    <w:rsid w:val="00E7338A"/>
    <w:rsid w:val="00E815F9"/>
    <w:rsid w:val="00E81DCA"/>
    <w:rsid w:val="00E85AC8"/>
    <w:rsid w:val="00E9192A"/>
    <w:rsid w:val="00E928A0"/>
    <w:rsid w:val="00E93322"/>
    <w:rsid w:val="00E95133"/>
    <w:rsid w:val="00EA27F4"/>
    <w:rsid w:val="00EA6647"/>
    <w:rsid w:val="00EA74D4"/>
    <w:rsid w:val="00EB21BA"/>
    <w:rsid w:val="00EB5334"/>
    <w:rsid w:val="00EB543D"/>
    <w:rsid w:val="00EC33BD"/>
    <w:rsid w:val="00EC4AD9"/>
    <w:rsid w:val="00ED459A"/>
    <w:rsid w:val="00EE1391"/>
    <w:rsid w:val="00EE20A3"/>
    <w:rsid w:val="00EE2AA3"/>
    <w:rsid w:val="00EE3006"/>
    <w:rsid w:val="00EE3491"/>
    <w:rsid w:val="00EE4F85"/>
    <w:rsid w:val="00EE6004"/>
    <w:rsid w:val="00EE6681"/>
    <w:rsid w:val="00EE676D"/>
    <w:rsid w:val="00EF2217"/>
    <w:rsid w:val="00EF231A"/>
    <w:rsid w:val="00EF4438"/>
    <w:rsid w:val="00EF5E81"/>
    <w:rsid w:val="00F02504"/>
    <w:rsid w:val="00F0453D"/>
    <w:rsid w:val="00F068FE"/>
    <w:rsid w:val="00F13C61"/>
    <w:rsid w:val="00F14D38"/>
    <w:rsid w:val="00F209CA"/>
    <w:rsid w:val="00F27D46"/>
    <w:rsid w:val="00F3073C"/>
    <w:rsid w:val="00F323A9"/>
    <w:rsid w:val="00F34D25"/>
    <w:rsid w:val="00F40A8F"/>
    <w:rsid w:val="00F41C28"/>
    <w:rsid w:val="00F422E0"/>
    <w:rsid w:val="00F440A6"/>
    <w:rsid w:val="00F46DF9"/>
    <w:rsid w:val="00F46FBF"/>
    <w:rsid w:val="00F531C6"/>
    <w:rsid w:val="00F5587A"/>
    <w:rsid w:val="00F61711"/>
    <w:rsid w:val="00F6340A"/>
    <w:rsid w:val="00F64DD8"/>
    <w:rsid w:val="00F66D50"/>
    <w:rsid w:val="00F676C6"/>
    <w:rsid w:val="00F709AF"/>
    <w:rsid w:val="00F70A05"/>
    <w:rsid w:val="00F71429"/>
    <w:rsid w:val="00F746F0"/>
    <w:rsid w:val="00F75FC4"/>
    <w:rsid w:val="00F8001D"/>
    <w:rsid w:val="00F802F4"/>
    <w:rsid w:val="00F80EC1"/>
    <w:rsid w:val="00F840ED"/>
    <w:rsid w:val="00F87F07"/>
    <w:rsid w:val="00F945F3"/>
    <w:rsid w:val="00F94B80"/>
    <w:rsid w:val="00F9691E"/>
    <w:rsid w:val="00FA1084"/>
    <w:rsid w:val="00FA2D3B"/>
    <w:rsid w:val="00FA2EA1"/>
    <w:rsid w:val="00FB32B3"/>
    <w:rsid w:val="00FB4781"/>
    <w:rsid w:val="00FB67DE"/>
    <w:rsid w:val="00FC2720"/>
    <w:rsid w:val="00FC412A"/>
    <w:rsid w:val="00FC7B9F"/>
    <w:rsid w:val="00FD24AF"/>
    <w:rsid w:val="00FD256B"/>
    <w:rsid w:val="00FD343D"/>
    <w:rsid w:val="00FD7329"/>
    <w:rsid w:val="00FE3568"/>
    <w:rsid w:val="00FE4A81"/>
    <w:rsid w:val="00FE4F51"/>
    <w:rsid w:val="00FF0CD2"/>
    <w:rsid w:val="00FF5EBF"/>
    <w:rsid w:val="00FF6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87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662BDD2"/>
  <w15:chartTrackingRefBased/>
  <w15:docId w15:val="{52D29376-FCF6-43E8-9A6B-9C9693F61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1595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7C5CB6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rsid w:val="00FA2EA1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 w:eastAsia="ja-JP"/>
    </w:rPr>
  </w:style>
  <w:style w:type="character" w:customStyle="1" w:styleId="NagwekZnak">
    <w:name w:val="Nagłówek Znak"/>
    <w:link w:val="Nagwek"/>
    <w:locked/>
    <w:rsid w:val="00FA2EA1"/>
    <w:rPr>
      <w:rFonts w:cs="Times New Roman"/>
      <w:sz w:val="24"/>
    </w:rPr>
  </w:style>
  <w:style w:type="paragraph" w:styleId="Stopka">
    <w:name w:val="footer"/>
    <w:basedOn w:val="Normalny"/>
    <w:link w:val="StopkaZnak"/>
    <w:rsid w:val="00FA2EA1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 w:eastAsia="ja-JP"/>
    </w:rPr>
  </w:style>
  <w:style w:type="character" w:customStyle="1" w:styleId="StopkaZnak">
    <w:name w:val="Stopka Znak"/>
    <w:link w:val="Stopka"/>
    <w:locked/>
    <w:rsid w:val="00FA2EA1"/>
    <w:rPr>
      <w:rFonts w:cs="Times New Roman"/>
      <w:sz w:val="24"/>
    </w:rPr>
  </w:style>
  <w:style w:type="paragraph" w:styleId="Tekstdymka">
    <w:name w:val="Balloon Text"/>
    <w:basedOn w:val="Normalny"/>
    <w:link w:val="TekstdymkaZnak"/>
    <w:semiHidden/>
    <w:rsid w:val="00FA2EA1"/>
    <w:rPr>
      <w:rFonts w:ascii="Segoe UI" w:hAnsi="Segoe UI"/>
      <w:sz w:val="18"/>
      <w:szCs w:val="18"/>
      <w:lang w:eastAsia="ja-JP"/>
    </w:rPr>
  </w:style>
  <w:style w:type="character" w:customStyle="1" w:styleId="TekstdymkaZnak">
    <w:name w:val="Tekst dymka Znak"/>
    <w:link w:val="Tekstdymka"/>
    <w:semiHidden/>
    <w:locked/>
    <w:rsid w:val="00FA2EA1"/>
    <w:rPr>
      <w:rFonts w:ascii="Segoe UI" w:hAnsi="Segoe UI" w:cs="Times New Roman"/>
      <w:sz w:val="18"/>
    </w:rPr>
  </w:style>
  <w:style w:type="paragraph" w:customStyle="1" w:styleId="Akapitzlist1">
    <w:name w:val="Akapit z listą1"/>
    <w:basedOn w:val="Normalny"/>
    <w:rsid w:val="004A3C5F"/>
    <w:pPr>
      <w:ind w:left="720"/>
      <w:contextualSpacing/>
    </w:pPr>
  </w:style>
  <w:style w:type="character" w:styleId="Odwoaniedokomentarza">
    <w:name w:val="annotation reference"/>
    <w:rsid w:val="00EA27F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EA27F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sid w:val="00EA27F4"/>
    <w:rPr>
      <w:rFonts w:ascii="Calibri" w:hAnsi="Calibri" w:cs="Times New Roman"/>
      <w:lang w:val="x-none"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EA27F4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EA27F4"/>
    <w:rPr>
      <w:rFonts w:ascii="Calibri" w:hAnsi="Calibri" w:cs="Times New Roman"/>
      <w:b/>
      <w:bCs/>
      <w:lang w:val="x-none" w:eastAsia="en-US"/>
    </w:rPr>
  </w:style>
  <w:style w:type="paragraph" w:styleId="Akapitzlist">
    <w:name w:val="List Paragraph"/>
    <w:aliases w:val="L1,Numerowanie,Akapit z listą5,CW_Lista,2 heading,A_wyliczenie,K-P_odwolanie,maz_wyliczenie,opis dzialania,Akapit z listą BS,Kolorowa lista — akcent 11,Nagłowek 3,Preambuła,Dot pt,F5 List Paragraph,Recommendation,lp1,Normal,Wypunktowanie"/>
    <w:basedOn w:val="Normalny"/>
    <w:link w:val="AkapitzlistZnak"/>
    <w:uiPriority w:val="34"/>
    <w:qFormat/>
    <w:rsid w:val="00EE2AA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D474A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rsid w:val="00C53770"/>
    <w:rPr>
      <w:color w:val="0563C1"/>
      <w:u w:val="single"/>
    </w:rPr>
  </w:style>
  <w:style w:type="character" w:customStyle="1" w:styleId="AkapitzlistZnak">
    <w:name w:val="Akapit z listą Znak"/>
    <w:aliases w:val="L1 Znak,Numerowanie Znak,Akapit z listą5 Znak,CW_Lista Znak,2 heading Znak,A_wyliczenie Znak,K-P_odwolanie Znak,maz_wyliczenie Znak,opis dzialania Znak,Akapit z listą BS Znak,Kolorowa lista — akcent 11 Znak,Nagłowek 3 Znak,lp1 Znak"/>
    <w:link w:val="Akapitzlist"/>
    <w:uiPriority w:val="34"/>
    <w:rsid w:val="00E815F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PF-KA~1\AppData\Local\Temp\listownik%20og&#243;lny_naj-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DBAD13-7A03-48B7-92EF-4BDBF1638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 ogólny_naj-1</Template>
  <TotalTime>3</TotalTime>
  <Pages>2</Pages>
  <Words>426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Poznań, dnia 02 stycznia 2017r</vt:lpstr>
    </vt:vector>
  </TitlesOfParts>
  <Company>UEP</Company>
  <LinksUpToDate>false</LinksUpToDate>
  <CharactersWithSpaces>3378</CharactersWithSpaces>
  <SharedDoc>false</SharedDoc>
  <HLinks>
    <vt:vector size="6" baseType="variant">
      <vt:variant>
        <vt:i4>6422640</vt:i4>
      </vt:variant>
      <vt:variant>
        <vt:i4>0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Poznań, dnia 02 stycznia 2017r</dc:title>
  <dc:subject/>
  <dc:creator>BPF-Kasia</dc:creator>
  <cp:keywords/>
  <cp:lastModifiedBy>Paweł Lembicz</cp:lastModifiedBy>
  <cp:revision>4</cp:revision>
  <cp:lastPrinted>2023-08-24T08:48:00Z</cp:lastPrinted>
  <dcterms:created xsi:type="dcterms:W3CDTF">2023-08-31T10:16:00Z</dcterms:created>
  <dcterms:modified xsi:type="dcterms:W3CDTF">2023-09-29T12:40:00Z</dcterms:modified>
</cp:coreProperties>
</file>