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7"/>
      </w:tblGrid>
      <w:tr w:rsidR="0028492E" w:rsidRPr="00AE4198" w14:paraId="207B2B66" w14:textId="77777777" w:rsidTr="0028492E">
        <w:trPr>
          <w:trHeight w:val="2396"/>
        </w:trPr>
        <w:tc>
          <w:tcPr>
            <w:tcW w:w="10207" w:type="dxa"/>
            <w:vAlign w:val="center"/>
            <w:hideMark/>
          </w:tcPr>
          <w:p w14:paraId="3E05A34B" w14:textId="77777777" w:rsidR="0028492E" w:rsidRPr="00AE4198" w:rsidRDefault="0028492E" w:rsidP="00935EE2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  <w:bookmarkStart w:id="0" w:name="_Hlk120004097"/>
            <w:bookmarkEnd w:id="0"/>
          </w:p>
          <w:p w14:paraId="79563D13" w14:textId="77777777" w:rsidR="0028492E" w:rsidRDefault="0028492E" w:rsidP="00935EE2">
            <w:pPr>
              <w:ind w:left="459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br w:type="page"/>
            </w:r>
            <w:bookmarkStart w:id="1" w:name="_Hlk160631706"/>
            <w:r w:rsidRPr="00AE4198">
              <w:rPr>
                <w:rFonts w:ascii="Arial" w:hAnsi="Arial" w:cs="Arial"/>
                <w:b/>
                <w:sz w:val="20"/>
                <w:szCs w:val="20"/>
              </w:rPr>
              <w:t xml:space="preserve"> Załącznik nr 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AE4198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  <w:bookmarkEnd w:id="1"/>
          </w:p>
          <w:p w14:paraId="7C71F105" w14:textId="55C3C129" w:rsidR="0028492E" w:rsidRPr="00AE4198" w:rsidRDefault="0028492E" w:rsidP="00935EE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159831031"/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PKM/DO/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ZU</w:t>
            </w:r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/350/</w:t>
            </w:r>
            <w:r w:rsidR="00B90DDF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/2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  <w:r w:rsidRPr="00AE41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bookmarkEnd w:id="2"/>
          <w:p w14:paraId="3A38350B" w14:textId="77777777" w:rsidR="0028492E" w:rsidRPr="00AE4198" w:rsidRDefault="0028492E" w:rsidP="00935EE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57B3F3" w14:textId="77777777" w:rsidR="0028492E" w:rsidRPr="00AE4198" w:rsidRDefault="0028492E" w:rsidP="0028492E">
            <w:pPr>
              <w:jc w:val="center"/>
              <w:rPr>
                <w:rFonts w:ascii="Arial" w:hAnsi="Arial" w:cs="Arial"/>
                <w:b/>
              </w:rPr>
            </w:pPr>
            <w:r w:rsidRPr="00AE4198">
              <w:rPr>
                <w:rFonts w:ascii="Arial" w:hAnsi="Arial" w:cs="Arial"/>
                <w:b/>
              </w:rPr>
              <w:t>FORMULARZ OFERTOWY</w:t>
            </w:r>
          </w:p>
          <w:p w14:paraId="549F39A8" w14:textId="77777777" w:rsidR="0028492E" w:rsidRPr="00AE4198" w:rsidRDefault="0028492E" w:rsidP="00935EE2">
            <w:pPr>
              <w:rPr>
                <w:rFonts w:ascii="Arial" w:hAnsi="Arial" w:cs="Arial"/>
                <w:b/>
              </w:rPr>
            </w:pPr>
          </w:p>
          <w:p w14:paraId="7B73CDB3" w14:textId="77777777" w:rsidR="0028492E" w:rsidRPr="00AE4198" w:rsidRDefault="0028492E" w:rsidP="0028492E">
            <w:pPr>
              <w:ind w:left="6697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Zamawiający</w:t>
            </w:r>
          </w:p>
          <w:p w14:paraId="24A74CE8" w14:textId="77777777" w:rsidR="0028492E" w:rsidRPr="00AE4198" w:rsidRDefault="0028492E" w:rsidP="0028492E">
            <w:pPr>
              <w:widowControl w:val="0"/>
              <w:suppressAutoHyphens/>
              <w:autoSpaceDE w:val="0"/>
              <w:ind w:left="6697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Pomorska Kolej Metropolitalna S.A.</w:t>
            </w:r>
          </w:p>
          <w:p w14:paraId="413E23F1" w14:textId="77777777" w:rsidR="0028492E" w:rsidRPr="00AE4198" w:rsidRDefault="0028492E" w:rsidP="0028492E">
            <w:pPr>
              <w:ind w:left="6697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ul. Budowlanych 77</w:t>
            </w:r>
          </w:p>
          <w:p w14:paraId="07F5AF38" w14:textId="77777777" w:rsidR="0028492E" w:rsidRPr="00AE4198" w:rsidRDefault="0028492E" w:rsidP="0028492E">
            <w:pPr>
              <w:ind w:left="6697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AE4198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774FA293" w14:textId="77777777" w:rsidR="0028492E" w:rsidRPr="00AE4198" w:rsidRDefault="0028492E" w:rsidP="00935E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1CDA30" w14:textId="77777777" w:rsidR="0028492E" w:rsidRPr="00AE4198" w:rsidRDefault="0028492E" w:rsidP="00935EE2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AE4198">
              <w:rPr>
                <w:rFonts w:ascii="Arial" w:hAnsi="Arial" w:cs="Arial"/>
                <w:color w:val="000000"/>
                <w:sz w:val="20"/>
                <w:szCs w:val="20"/>
              </w:rPr>
              <w:t xml:space="preserve"> na:</w:t>
            </w:r>
          </w:p>
          <w:p w14:paraId="7EEB35C8" w14:textId="56815613" w:rsidR="0028492E" w:rsidRPr="00AE4198" w:rsidRDefault="0028492E" w:rsidP="0028492E">
            <w:pPr>
              <w:spacing w:before="80" w:after="120" w:line="276" w:lineRule="auto"/>
              <w:jc w:val="center"/>
              <w:rPr>
                <w:rFonts w:ascii="Arial" w:hAnsi="Arial" w:cs="Arial"/>
                <w:b/>
                <w:bCs/>
                <w:iCs/>
                <w:lang w:eastAsia="ar-SA"/>
              </w:rPr>
            </w:pPr>
            <w:bookmarkStart w:id="3" w:name="_Hlk159831000"/>
            <w:r w:rsidRPr="00AE419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bookmarkStart w:id="4" w:name="_Hlk163751510"/>
            <w:r w:rsidR="00B90DDF" w:rsidRPr="00B90DDF">
              <w:rPr>
                <w:rFonts w:ascii="Arial" w:hAnsi="Arial" w:cs="Arial"/>
                <w:b/>
                <w:bCs/>
                <w:iCs/>
                <w:lang w:eastAsia="ar-SA"/>
              </w:rPr>
              <w:t>Utrzymanie urządzeń transportu bliskiego, wind osobowych</w:t>
            </w:r>
            <w:bookmarkEnd w:id="4"/>
            <w:r w:rsidRPr="00AE419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  <w:bookmarkEnd w:id="3"/>
          </w:p>
        </w:tc>
      </w:tr>
      <w:tr w:rsidR="0028492E" w:rsidRPr="00AE4198" w14:paraId="40B729F2" w14:textId="77777777" w:rsidTr="0028492E">
        <w:trPr>
          <w:trHeight w:val="1502"/>
        </w:trPr>
        <w:tc>
          <w:tcPr>
            <w:tcW w:w="10207" w:type="dxa"/>
            <w:hideMark/>
          </w:tcPr>
          <w:p w14:paraId="303CB7B4" w14:textId="77777777" w:rsidR="0028492E" w:rsidRPr="00BF6ECE" w:rsidRDefault="0028492E" w:rsidP="0028492E">
            <w:pPr>
              <w:numPr>
                <w:ilvl w:val="0"/>
                <w:numId w:val="26"/>
              </w:numPr>
              <w:tabs>
                <w:tab w:val="left" w:pos="459"/>
              </w:tabs>
              <w:spacing w:before="120" w:after="120"/>
              <w:ind w:left="176" w:hanging="238"/>
              <w:rPr>
                <w:rFonts w:ascii="Arial" w:hAnsi="Arial" w:cs="Arial"/>
                <w:b/>
                <w:sz w:val="20"/>
                <w:szCs w:val="20"/>
              </w:rPr>
            </w:pPr>
            <w:r w:rsidRPr="00BF6ECE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24605174" w14:textId="77777777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Wykonawca/Wykonawcy:</w:t>
            </w:r>
          </w:p>
          <w:p w14:paraId="1E21998C" w14:textId="415E580F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……………..……………..………………………………………….……….……..……….....….………..................................</w:t>
            </w:r>
            <w:r>
              <w:rPr>
                <w:rFonts w:ascii="Arial" w:eastAsia="MS Mincho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</w:t>
            </w:r>
          </w:p>
          <w:p w14:paraId="0A0C5180" w14:textId="0DB1C413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Adres: ………………………………………………………………………………………………………..……..……..….…….......</w:t>
            </w:r>
            <w:r>
              <w:rPr>
                <w:rFonts w:ascii="Arial" w:eastAsia="MS Mincho" w:hAnsi="Arial" w:cs="Arial"/>
                <w:vanish/>
                <w:sz w:val="20"/>
                <w:szCs w:val="20"/>
              </w:rPr>
              <w:t>....</w:t>
            </w:r>
          </w:p>
          <w:p w14:paraId="159F5379" w14:textId="77777777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NIP:………………………………REGON:……………………………….</w:t>
            </w:r>
          </w:p>
          <w:p w14:paraId="1C5216BC" w14:textId="6E136D59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.…………………………………………..………………………………………………………………………………</w:t>
            </w:r>
            <w:r>
              <w:rPr>
                <w:rFonts w:ascii="Arial" w:eastAsia="MS Mincho" w:hAnsi="Arial" w:cs="Arial"/>
                <w:sz w:val="20"/>
                <w:szCs w:val="20"/>
              </w:rPr>
              <w:t>…….</w:t>
            </w:r>
          </w:p>
          <w:p w14:paraId="143EF29B" w14:textId="4FD91D5E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BF6ECE">
              <w:rPr>
                <w:rFonts w:ascii="Arial" w:eastAsia="MS Mincho" w:hAnsi="Arial" w:cs="Arial"/>
                <w:sz w:val="20"/>
                <w:szCs w:val="20"/>
              </w:rPr>
              <w:t>tel</w:t>
            </w:r>
            <w:proofErr w:type="spellEnd"/>
            <w:r w:rsidRPr="00BF6ECE">
              <w:rPr>
                <w:rFonts w:ascii="Arial" w:eastAsia="MS Mincho" w:hAnsi="Arial" w:cs="Arial"/>
                <w:sz w:val="20"/>
                <w:szCs w:val="20"/>
              </w:rPr>
              <w:t>……………………………………, faks…………………………………., e-mail …………………….……</w:t>
            </w:r>
          </w:p>
          <w:p w14:paraId="4DEDE2A6" w14:textId="574881E7" w:rsidR="0028492E" w:rsidRPr="00BF6ECE" w:rsidRDefault="0028492E" w:rsidP="00935EE2">
            <w:pPr>
              <w:spacing w:before="120" w:after="120" w:line="276" w:lineRule="auto"/>
              <w:rPr>
                <w:rFonts w:ascii="Arial" w:eastAsia="MS Mincho" w:hAnsi="Arial" w:cs="Arial"/>
                <w:sz w:val="20"/>
                <w:szCs w:val="20"/>
              </w:rPr>
            </w:pPr>
            <w:r w:rsidRPr="00BF6ECE">
              <w:rPr>
                <w:rFonts w:ascii="Arial" w:eastAsia="MS Mincho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</w:t>
            </w:r>
          </w:p>
          <w:p w14:paraId="3A1CD8F1" w14:textId="77777777" w:rsidR="0028492E" w:rsidRPr="00AE4198" w:rsidRDefault="0028492E" w:rsidP="00935EE2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4198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FBB58D5" w14:textId="77777777" w:rsidR="0028492E" w:rsidRPr="00AE4198" w:rsidRDefault="0028492E" w:rsidP="00935EE2">
            <w:pPr>
              <w:widowControl w:val="0"/>
              <w:adjustRightInd w:val="0"/>
              <w:spacing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514BE7ED" w14:textId="77777777" w:rsidR="0028492E" w:rsidRPr="00AE4198" w:rsidRDefault="0028492E" w:rsidP="00935EE2">
            <w:pPr>
              <w:widowControl w:val="0"/>
              <w:adjustRightInd w:val="0"/>
              <w:spacing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680D555F" w14:textId="77777777" w:rsidR="0028492E" w:rsidRPr="00AE4198" w:rsidRDefault="0028492E" w:rsidP="00935EE2">
            <w:pPr>
              <w:widowControl w:val="0"/>
              <w:adjustRightInd w:val="0"/>
              <w:spacing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62911B64" w14:textId="77777777" w:rsidR="0028492E" w:rsidRPr="00AE4198" w:rsidRDefault="0028492E" w:rsidP="00935EE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73D4AB29" w14:textId="77777777" w:rsidR="0028492E" w:rsidRPr="00AE4198" w:rsidRDefault="0028492E" w:rsidP="00935EE2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8492E" w:rsidRPr="00AE4198" w14:paraId="58A28F39" w14:textId="77777777" w:rsidTr="0028492E">
        <w:trPr>
          <w:trHeight w:val="534"/>
        </w:trPr>
        <w:tc>
          <w:tcPr>
            <w:tcW w:w="10207" w:type="dxa"/>
          </w:tcPr>
          <w:p w14:paraId="68ADDD67" w14:textId="6D1E8F5E" w:rsidR="0028492E" w:rsidRPr="0028492E" w:rsidRDefault="0028492E" w:rsidP="00B90DDF">
            <w:pPr>
              <w:pStyle w:val="Akapitzlist"/>
              <w:numPr>
                <w:ilvl w:val="0"/>
                <w:numId w:val="26"/>
              </w:numPr>
              <w:spacing w:after="120" w:line="240" w:lineRule="auto"/>
              <w:ind w:left="324" w:hanging="386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6A7BF6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6A7BF6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174BFABD" w14:textId="13AC6432" w:rsidR="0028492E" w:rsidRPr="00AE4198" w:rsidRDefault="0028492E" w:rsidP="0028492E">
            <w:pPr>
              <w:suppressAutoHyphens/>
              <w:spacing w:after="12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E4198">
              <w:rPr>
                <w:rFonts w:ascii="Arial" w:hAnsi="Arial" w:cs="Arial"/>
                <w:sz w:val="20"/>
                <w:szCs w:val="20"/>
                <w:lang w:eastAsia="en-US"/>
              </w:rPr>
              <w:t xml:space="preserve">Niniejszym oferuję/oferujemy realizację przedmiotu zamówienia za </w:t>
            </w:r>
            <w:r w:rsidRPr="00BF6EC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ŁĄCZNĄ CENĘ OFERTOWĄ</w:t>
            </w:r>
            <w:r w:rsidRPr="00BF6ECE"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  <w:t>*</w:t>
            </w:r>
            <w:r w:rsidRPr="00AE4198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253CBD15" w14:textId="77777777" w:rsidR="0028492E" w:rsidRDefault="0028492E" w:rsidP="00935EE2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0AB672" w14:textId="77777777" w:rsidR="00B90DDF" w:rsidRPr="00B90DDF" w:rsidRDefault="00B90DDF" w:rsidP="00B90DDF">
            <w:pPr>
              <w:spacing w:line="276" w:lineRule="auto"/>
              <w:ind w:right="-108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90DDF">
              <w:rPr>
                <w:rFonts w:ascii="Arial" w:eastAsia="Times New Roman" w:hAnsi="Arial" w:cs="Arial"/>
                <w:b/>
                <w:sz w:val="20"/>
                <w:szCs w:val="20"/>
              </w:rPr>
              <w:t>Cena ogółem brutto: ………………………………………….. złotych</w:t>
            </w:r>
          </w:p>
          <w:p w14:paraId="767CBBE4" w14:textId="4AED305F" w:rsidR="00B90DDF" w:rsidRDefault="00B90DDF" w:rsidP="00B90DDF">
            <w:pPr>
              <w:spacing w:after="40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B90DDF">
              <w:rPr>
                <w:rFonts w:ascii="Arial" w:eastAsia="Times New Roman" w:hAnsi="Arial" w:cs="Arial"/>
                <w:b/>
                <w:sz w:val="20"/>
                <w:szCs w:val="20"/>
              </w:rPr>
              <w:t>(należy wpisać łączną kwotę wskazaną w kolumnie VI Tabeli poniżej</w:t>
            </w:r>
            <w:r w:rsidRPr="00B90DDF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  <w:p w14:paraId="6E23A999" w14:textId="77777777" w:rsidR="00B90DDF" w:rsidRDefault="00B90DDF" w:rsidP="00B90DDF">
            <w:pPr>
              <w:spacing w:after="40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tbl>
            <w:tblPr>
              <w:tblW w:w="99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992"/>
              <w:gridCol w:w="1559"/>
              <w:gridCol w:w="1559"/>
              <w:gridCol w:w="1559"/>
              <w:gridCol w:w="1560"/>
            </w:tblGrid>
            <w:tr w:rsidR="00B90DDF" w:rsidRPr="00EB5CA3" w14:paraId="33EB53FF" w14:textId="77777777" w:rsidTr="00B90DDF">
              <w:trPr>
                <w:trHeight w:val="993"/>
              </w:trPr>
              <w:tc>
                <w:tcPr>
                  <w:tcW w:w="2722" w:type="dxa"/>
                  <w:shd w:val="clear" w:color="auto" w:fill="F2F2F2" w:themeFill="background1" w:themeFillShade="F2"/>
                  <w:vAlign w:val="center"/>
                </w:tcPr>
                <w:p w14:paraId="3FF33FBB" w14:textId="77777777" w:rsidR="00B90DDF" w:rsidRPr="005844AC" w:rsidRDefault="00B90DDF" w:rsidP="00B90DD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vAlign w:val="center"/>
                </w:tcPr>
                <w:p w14:paraId="71E0BF06" w14:textId="77777777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Ilość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m-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cy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560D3E11" w14:textId="77777777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Zryczałtowana cena netto za </w:t>
                  </w:r>
                  <w:r w:rsidRPr="0040283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jeden miesiąc</w:t>
                  </w: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(PLN)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32BED12B" w14:textId="77777777" w:rsidR="00B90DDF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Wartość netto (PLN) </w:t>
                  </w:r>
                </w:p>
                <w:p w14:paraId="5512F9CD" w14:textId="5359AFEC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II. x kol. III.)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57D765DC" w14:textId="77777777" w:rsidR="00B90DDF" w:rsidRPr="005844AC" w:rsidRDefault="00B90DDF" w:rsidP="00B90DDF">
                  <w:pPr>
                    <w:spacing w:line="276" w:lineRule="auto"/>
                    <w:ind w:left="-107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Kwota</w:t>
                  </w:r>
                </w:p>
                <w:p w14:paraId="0B042D4F" w14:textId="789C721A" w:rsidR="00B90DDF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7657D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 23%</w:t>
                  </w:r>
                </w:p>
                <w:p w14:paraId="1F6D710F" w14:textId="34771758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(PLN)</w:t>
                  </w:r>
                </w:p>
              </w:tc>
              <w:tc>
                <w:tcPr>
                  <w:tcW w:w="1560" w:type="dxa"/>
                  <w:shd w:val="clear" w:color="auto" w:fill="F2F2F2" w:themeFill="background1" w:themeFillShade="F2"/>
                  <w:vAlign w:val="center"/>
                </w:tcPr>
                <w:p w14:paraId="44970FA9" w14:textId="77777777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Wartość brutto </w:t>
                  </w:r>
                </w:p>
                <w:p w14:paraId="72409D9C" w14:textId="76C08921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(kol.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I</w:t>
                  </w: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 + kol VI.)</w:t>
                  </w:r>
                </w:p>
              </w:tc>
            </w:tr>
            <w:tr w:rsidR="00B90DDF" w:rsidRPr="00EB5CA3" w14:paraId="2D07C1A0" w14:textId="77777777" w:rsidTr="00B90DDF">
              <w:trPr>
                <w:trHeight w:val="252"/>
              </w:trPr>
              <w:tc>
                <w:tcPr>
                  <w:tcW w:w="272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66022DE2" w14:textId="77777777" w:rsidR="00B90DDF" w:rsidRPr="005844AC" w:rsidRDefault="00B90DDF" w:rsidP="00B90DD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vAlign w:val="center"/>
                </w:tcPr>
                <w:p w14:paraId="7CA7258B" w14:textId="77777777" w:rsidR="00B90DDF" w:rsidRPr="005844AC" w:rsidRDefault="00B90DDF" w:rsidP="00B90DDF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33583BA9" w14:textId="77777777" w:rsidR="00B90DDF" w:rsidRPr="005844AC" w:rsidRDefault="00B90DDF" w:rsidP="00B90DDF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5AF5871A" w14:textId="77777777" w:rsidR="00B90DDF" w:rsidRPr="005844AC" w:rsidRDefault="00B90DDF" w:rsidP="00B90DD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center"/>
                </w:tcPr>
                <w:p w14:paraId="5837DED1" w14:textId="56D086B0" w:rsidR="00B90DDF" w:rsidRPr="005844AC" w:rsidRDefault="00B90DDF" w:rsidP="00B90DDF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560" w:type="dxa"/>
                  <w:shd w:val="clear" w:color="auto" w:fill="F2F2F2" w:themeFill="background1" w:themeFillShade="F2"/>
                  <w:vAlign w:val="center"/>
                </w:tcPr>
                <w:p w14:paraId="726BCF97" w14:textId="18CBE648" w:rsidR="00B90DDF" w:rsidRPr="005844AC" w:rsidRDefault="00B90DDF" w:rsidP="00B90DDF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</w:tr>
            <w:tr w:rsidR="00B90DDF" w:rsidRPr="00EB5CA3" w14:paraId="3B69D2C4" w14:textId="77777777" w:rsidTr="00B90DDF">
              <w:trPr>
                <w:trHeight w:val="972"/>
              </w:trPr>
              <w:tc>
                <w:tcPr>
                  <w:tcW w:w="2722" w:type="dxa"/>
                  <w:shd w:val="clear" w:color="auto" w:fill="F2F2F2" w:themeFill="background1" w:themeFillShade="F2"/>
                  <w:vAlign w:val="center"/>
                </w:tcPr>
                <w:p w14:paraId="1D9BF503" w14:textId="49AE6B58" w:rsidR="00B90DDF" w:rsidRPr="000B14A1" w:rsidRDefault="00B90DDF" w:rsidP="00B90DDF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</w:t>
                  </w:r>
                  <w:r w:rsidRPr="000B14A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trzymani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e</w:t>
                  </w:r>
                  <w:r w:rsidRPr="000B14A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40283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u w:val="single"/>
                    </w:rPr>
                    <w:t>21 urządzeń</w:t>
                  </w:r>
                  <w:r w:rsidRPr="000B14A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transportu bliskiego, wind osobowych</w:t>
                  </w:r>
                </w:p>
              </w:tc>
              <w:tc>
                <w:tcPr>
                  <w:tcW w:w="992" w:type="dxa"/>
                  <w:vAlign w:val="center"/>
                </w:tcPr>
                <w:p w14:paraId="03133E6C" w14:textId="77777777" w:rsidR="00B90DDF" w:rsidRPr="000B14A1" w:rsidRDefault="00B90DDF" w:rsidP="00B90DDF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24</w:t>
                  </w:r>
                  <w:r w:rsidRPr="000B14A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m-c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14:paraId="144E6FE8" w14:textId="77777777" w:rsidR="00B90DDF" w:rsidRPr="005844AC" w:rsidRDefault="00B90DDF" w:rsidP="00B90DDF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2027D361" w14:textId="77777777" w:rsidR="00B90DDF" w:rsidRPr="00EC115D" w:rsidRDefault="00B90DDF" w:rsidP="00B90DD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9602EC" w14:textId="77777777" w:rsidR="00B90DDF" w:rsidRPr="005844AC" w:rsidRDefault="00B90DDF" w:rsidP="00B90DDF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14:paraId="7CFAC523" w14:textId="77777777" w:rsidR="00B90DDF" w:rsidRPr="005844AC" w:rsidRDefault="00B90DDF" w:rsidP="00B90DDF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452D42C" w14:textId="77777777" w:rsidR="0028492E" w:rsidRPr="00AE4198" w:rsidRDefault="0028492E" w:rsidP="00B90DDF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92E" w:rsidRPr="00AE4198" w14:paraId="185BBC92" w14:textId="77777777" w:rsidTr="0028492E">
        <w:trPr>
          <w:trHeight w:val="70"/>
        </w:trPr>
        <w:tc>
          <w:tcPr>
            <w:tcW w:w="10207" w:type="dxa"/>
            <w:hideMark/>
          </w:tcPr>
          <w:p w14:paraId="6F5D657B" w14:textId="77777777" w:rsidR="0028492E" w:rsidRPr="00AE4198" w:rsidRDefault="0028492E" w:rsidP="00935EE2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0B0F79" w14:textId="77777777" w:rsidR="0028492E" w:rsidRPr="00AE4198" w:rsidRDefault="0028492E" w:rsidP="0028492E">
            <w:pPr>
              <w:numPr>
                <w:ilvl w:val="0"/>
                <w:numId w:val="26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E4198">
              <w:rPr>
                <w:rFonts w:ascii="Arial" w:hAnsi="Arial" w:cs="Arial"/>
                <w:b/>
                <w:sz w:val="20"/>
                <w:szCs w:val="20"/>
              </w:rPr>
              <w:lastRenderedPageBreak/>
              <w:t>OŚWIADCZAM/-Y*, ŻE:</w:t>
            </w:r>
          </w:p>
          <w:p w14:paraId="5C5D9575" w14:textId="77777777" w:rsidR="0028492E" w:rsidRPr="00AE4198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oraz wzorze umowy, uwzględnia wszystkie wymagane opłaty i koszty niezbędne do zrealizowania całości przedmiotu zamówienia, bez względu na okoliczności i źródła ich powstania.   </w:t>
            </w:r>
          </w:p>
          <w:p w14:paraId="0D3B9721" w14:textId="77777777" w:rsidR="0028492E" w:rsidRPr="00AE4198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color w:val="000000"/>
                <w:sz w:val="20"/>
                <w:szCs w:val="20"/>
              </w:rPr>
              <w:t>akceptuję/akceptujemy* warunki wskazane w SIWZ oraz wzorze umowy. W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42217680" w14:textId="77777777" w:rsidR="0028492E" w:rsidRPr="00AE4198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18CBD81B" w14:textId="77777777" w:rsidR="0028492E" w:rsidRPr="00AE4198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5F2E41D9" w14:textId="77777777" w:rsidR="0028492E" w:rsidRPr="00AE4198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0CA10AF6" w14:textId="77777777" w:rsidR="0028492E" w:rsidRDefault="0028492E" w:rsidP="0028492E">
            <w:pPr>
              <w:numPr>
                <w:ilvl w:val="0"/>
                <w:numId w:val="24"/>
              </w:numPr>
              <w:tabs>
                <w:tab w:val="num" w:pos="459"/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B78849E" w14:textId="77777777" w:rsidR="0028492E" w:rsidRPr="006D300E" w:rsidRDefault="0028492E" w:rsidP="00935EE2">
            <w:pPr>
              <w:tabs>
                <w:tab w:val="left" w:pos="9000"/>
              </w:tabs>
              <w:suppressAutoHyphens/>
              <w:spacing w:before="120" w:after="120" w:line="276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300E">
              <w:rPr>
                <w:rFonts w:ascii="Arial" w:hAnsi="Arial" w:cs="Arial"/>
                <w:sz w:val="20"/>
                <w:szCs w:val="20"/>
              </w:rPr>
              <w:t>Jestem/</w:t>
            </w:r>
            <w:proofErr w:type="spellStart"/>
            <w:r w:rsidRPr="006D300E"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 w:rsidRPr="006D300E">
              <w:rPr>
                <w:rFonts w:ascii="Arial" w:hAnsi="Arial" w:cs="Arial"/>
                <w:sz w:val="20"/>
                <w:szCs w:val="20"/>
              </w:rPr>
              <w:t xml:space="preserve"> świadomy/i, że w przypadku określonym w </w:t>
            </w:r>
            <w:r>
              <w:rPr>
                <w:rFonts w:ascii="Arial" w:hAnsi="Arial" w:cs="Arial"/>
                <w:sz w:val="20"/>
                <w:szCs w:val="20"/>
              </w:rPr>
              <w:t>§ 37 ust. 6 Regulaminu</w:t>
            </w:r>
            <w:r w:rsidRPr="006D300E">
              <w:rPr>
                <w:rFonts w:ascii="Arial" w:hAnsi="Arial" w:cs="Arial"/>
                <w:sz w:val="20"/>
                <w:szCs w:val="20"/>
              </w:rPr>
              <w:t xml:space="preserve"> wniesione przeze mnie/nas wadium zostanie zatrzymane. </w:t>
            </w:r>
          </w:p>
          <w:p w14:paraId="79846F52" w14:textId="77777777" w:rsidR="0028492E" w:rsidRPr="00AE4198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68AF9965" w14:textId="77777777" w:rsidR="0028492E" w:rsidRPr="00AE4198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339C943B" w14:textId="77777777" w:rsidR="0028492E" w:rsidRPr="00AE4198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AE4198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1"/>
            </w:r>
            <w:r w:rsidRPr="00AE419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18EF5B6D" w14:textId="77777777" w:rsidR="0028492E" w:rsidRPr="00AE4198" w:rsidRDefault="0028492E" w:rsidP="00935EE2">
            <w:pPr>
              <w:tabs>
                <w:tab w:val="num" w:pos="459"/>
                <w:tab w:val="left" w:pos="9000"/>
              </w:tabs>
              <w:spacing w:before="120" w:after="120" w:line="276" w:lineRule="auto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AE4198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AE4198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31931CB8" w14:textId="77777777" w:rsidR="0028492E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 xml:space="preserve">nie jestem powiązany osobowo lub kapitałowo z Zamawiającym w rozumieniu </w:t>
            </w:r>
            <w:r w:rsidRPr="00B83528">
              <w:rPr>
                <w:rFonts w:ascii="Arial" w:hAnsi="Arial" w:cs="Arial"/>
                <w:sz w:val="20"/>
                <w:szCs w:val="20"/>
              </w:rPr>
              <w:t>Rozdziału V ust. 3 SIWZ.</w:t>
            </w:r>
          </w:p>
          <w:p w14:paraId="73C19A8E" w14:textId="77777777" w:rsidR="0028492E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AE4198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AE4198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AE4198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Rozdziału </w:t>
            </w:r>
            <w:r>
              <w:rPr>
                <w:rFonts w:ascii="Arial" w:hAnsi="Arial" w:cs="Arial"/>
                <w:sz w:val="20"/>
                <w:szCs w:val="20"/>
              </w:rPr>
              <w:t>X ust. 7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 SIWZ.</w:t>
            </w:r>
          </w:p>
          <w:p w14:paraId="65532003" w14:textId="06A0135D" w:rsidR="0028492E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AE4198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</w:t>
            </w:r>
            <w:r w:rsidRPr="00C92985">
              <w:rPr>
                <w:rFonts w:ascii="Arial" w:hAnsi="Arial" w:cs="Arial"/>
                <w:sz w:val="20"/>
                <w:szCs w:val="20"/>
              </w:rPr>
              <w:t>w SIWZ.</w:t>
            </w:r>
          </w:p>
          <w:p w14:paraId="40FFF89E" w14:textId="77777777" w:rsidR="0028492E" w:rsidRPr="006D300E" w:rsidRDefault="0028492E" w:rsidP="0028492E">
            <w:pPr>
              <w:numPr>
                <w:ilvl w:val="0"/>
                <w:numId w:val="27"/>
              </w:numPr>
              <w:tabs>
                <w:tab w:val="left" w:pos="9000"/>
              </w:tabs>
              <w:suppressAutoHyphens/>
              <w:spacing w:before="120" w:after="120" w:line="276" w:lineRule="auto"/>
              <w:ind w:left="459" w:hanging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 xml:space="preserve">Oświadczam/oświadczamy, że nie podlegam/y wykluczeniu na </w:t>
            </w:r>
            <w:r w:rsidRPr="00AE4198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</w:t>
            </w:r>
            <w:r w:rsidRPr="00C92985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. z 2023 r. poz. 1497)</w:t>
            </w:r>
            <w:r w:rsidRPr="00C92985">
              <w:rPr>
                <w:rStyle w:val="Odwoanieprzypisudolnego"/>
                <w:rFonts w:ascii="Arial" w:eastAsia="Calibri" w:hAnsi="Arial" w:cs="Arial"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36F1A3F5" w14:textId="77777777" w:rsidR="0028492E" w:rsidRPr="006D300E" w:rsidRDefault="0028492E" w:rsidP="00935EE2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color w:val="FF0000"/>
                <w:sz w:val="18"/>
                <w:szCs w:val="18"/>
                <w:u w:val="single"/>
              </w:rPr>
            </w:pPr>
            <w:r w:rsidRPr="0023791B">
              <w:rPr>
                <w:rFonts w:ascii="Arial" w:hAnsi="Arial" w:cs="Arial"/>
                <w:i/>
                <w:color w:val="FF0000"/>
                <w:sz w:val="18"/>
                <w:szCs w:val="18"/>
                <w:u w:val="single"/>
              </w:rPr>
              <w:t>*  niepotrzebne skreślić</w:t>
            </w:r>
          </w:p>
          <w:p w14:paraId="6F2BD0AF" w14:textId="77777777" w:rsidR="0028492E" w:rsidRDefault="0028492E" w:rsidP="00935EE2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EF1ABE0" w14:textId="77777777" w:rsidR="0028492E" w:rsidRPr="00AE4198" w:rsidRDefault="0028492E" w:rsidP="00935EE2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</w:tr>
      <w:tr w:rsidR="0028492E" w:rsidRPr="00AE4198" w14:paraId="1E6C20A1" w14:textId="77777777" w:rsidTr="0028492E">
        <w:trPr>
          <w:trHeight w:val="70"/>
        </w:trPr>
        <w:tc>
          <w:tcPr>
            <w:tcW w:w="10207" w:type="dxa"/>
          </w:tcPr>
          <w:p w14:paraId="125DDAD3" w14:textId="77777777" w:rsidR="0028492E" w:rsidRPr="006A7BF6" w:rsidRDefault="0028492E" w:rsidP="0028492E">
            <w:pPr>
              <w:pStyle w:val="Akapitzlist"/>
              <w:numPr>
                <w:ilvl w:val="0"/>
                <w:numId w:val="26"/>
              </w:numPr>
              <w:spacing w:before="120" w:after="120" w:line="240" w:lineRule="auto"/>
              <w:ind w:left="459" w:hanging="459"/>
              <w:contextualSpacing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7BF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6A7BF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1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5254"/>
              <w:gridCol w:w="5670"/>
            </w:tblGrid>
            <w:tr w:rsidR="0028492E" w:rsidRPr="00AE4198" w14:paraId="4B8DEEC5" w14:textId="77777777" w:rsidTr="00935EE2">
              <w:tc>
                <w:tcPr>
                  <w:tcW w:w="5254" w:type="dxa"/>
                </w:tcPr>
                <w:p w14:paraId="35A08374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4198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5670" w:type="dxa"/>
                </w:tcPr>
                <w:p w14:paraId="69DFD8D2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4198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28492E" w:rsidRPr="00AE4198" w14:paraId="07D42967" w14:textId="77777777" w:rsidTr="00935EE2">
              <w:tc>
                <w:tcPr>
                  <w:tcW w:w="5254" w:type="dxa"/>
                </w:tcPr>
                <w:p w14:paraId="1F0DC66C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4198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5670" w:type="dxa"/>
                </w:tcPr>
                <w:p w14:paraId="6E81E251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28492E" w:rsidRPr="00AE4198" w14:paraId="18F50AE4" w14:textId="77777777" w:rsidTr="00935EE2">
              <w:tc>
                <w:tcPr>
                  <w:tcW w:w="5254" w:type="dxa"/>
                </w:tcPr>
                <w:p w14:paraId="7144FE26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4198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5670" w:type="dxa"/>
                </w:tcPr>
                <w:p w14:paraId="7ED6FEAC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28492E" w:rsidRPr="00AE4198" w14:paraId="190EE011" w14:textId="77777777" w:rsidTr="00935EE2">
              <w:tc>
                <w:tcPr>
                  <w:tcW w:w="5254" w:type="dxa"/>
                </w:tcPr>
                <w:p w14:paraId="0BAF90CB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4198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670" w:type="dxa"/>
                </w:tcPr>
                <w:p w14:paraId="6952658E" w14:textId="77777777" w:rsidR="0028492E" w:rsidRPr="00AE4198" w:rsidRDefault="0028492E" w:rsidP="00935EE2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AB699BB" w14:textId="77777777" w:rsidR="0028492E" w:rsidRPr="00AE4198" w:rsidRDefault="0028492E" w:rsidP="00935EE2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AE4198">
              <w:rPr>
                <w:rFonts w:ascii="Arial" w:hAnsi="Arial" w:cs="Arial"/>
                <w:sz w:val="22"/>
                <w:szCs w:val="22"/>
              </w:rPr>
              <w:tab/>
            </w:r>
          </w:p>
          <w:p w14:paraId="7A34858E" w14:textId="77777777" w:rsidR="0028492E" w:rsidRPr="00AE4198" w:rsidRDefault="0028492E" w:rsidP="00935EE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BF484A2" w14:textId="77777777" w:rsidR="0028492E" w:rsidRPr="00AE4198" w:rsidRDefault="0028492E" w:rsidP="00935EE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E4198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  <w:p w14:paraId="7E9111FD" w14:textId="77777777" w:rsidR="0028492E" w:rsidRPr="00AE4198" w:rsidRDefault="0028492E" w:rsidP="00935EE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</w:tr>
      <w:tr w:rsidR="0028492E" w:rsidRPr="00AE4198" w14:paraId="1A632F47" w14:textId="77777777" w:rsidTr="0028492E">
        <w:trPr>
          <w:trHeight w:val="241"/>
        </w:trPr>
        <w:tc>
          <w:tcPr>
            <w:tcW w:w="10207" w:type="dxa"/>
            <w:hideMark/>
          </w:tcPr>
          <w:p w14:paraId="352C94EF" w14:textId="77777777" w:rsidR="0028492E" w:rsidRPr="00AE4198" w:rsidRDefault="0028492E" w:rsidP="0028492E">
            <w:pPr>
              <w:numPr>
                <w:ilvl w:val="0"/>
                <w:numId w:val="26"/>
              </w:numPr>
              <w:spacing w:after="40"/>
              <w:ind w:left="296" w:hanging="284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E4198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0A5A6381" w14:textId="77777777" w:rsidR="0028492E" w:rsidRPr="00AE4198" w:rsidRDefault="0028492E" w:rsidP="00935EE2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48A7F4B3" w14:textId="77777777" w:rsidR="0028492E" w:rsidRPr="00AE4198" w:rsidRDefault="0028492E" w:rsidP="0028492E">
            <w:pPr>
              <w:numPr>
                <w:ilvl w:val="0"/>
                <w:numId w:val="25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</w:t>
            </w:r>
          </w:p>
          <w:p w14:paraId="6E6350A4" w14:textId="77777777" w:rsidR="0028492E" w:rsidRPr="00AE4198" w:rsidRDefault="0028492E" w:rsidP="0028492E">
            <w:pPr>
              <w:numPr>
                <w:ilvl w:val="0"/>
                <w:numId w:val="25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1986B5" w14:textId="77777777" w:rsidR="0028492E" w:rsidRPr="00AE4198" w:rsidRDefault="0028492E" w:rsidP="0028492E">
            <w:pPr>
              <w:numPr>
                <w:ilvl w:val="0"/>
                <w:numId w:val="25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51B395" w14:textId="77777777" w:rsidR="0028492E" w:rsidRPr="00AE4198" w:rsidRDefault="0028492E" w:rsidP="0028492E">
            <w:pPr>
              <w:numPr>
                <w:ilvl w:val="0"/>
                <w:numId w:val="25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AE4198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BEFAE84" w14:textId="77777777" w:rsidR="00E556B6" w:rsidRDefault="00E556B6" w:rsidP="00BE3B23"/>
    <w:p w14:paraId="2A5264FE" w14:textId="77777777" w:rsidR="0028492E" w:rsidRDefault="0028492E" w:rsidP="00BE3B23"/>
    <w:p w14:paraId="33A0296D" w14:textId="77777777" w:rsidR="0028492E" w:rsidRDefault="0028492E" w:rsidP="00BE3B23"/>
    <w:p w14:paraId="275802A1" w14:textId="77777777" w:rsidR="0028492E" w:rsidRDefault="0028492E" w:rsidP="00BE3B23"/>
    <w:p w14:paraId="4D88CB19" w14:textId="77777777" w:rsidR="0028492E" w:rsidRDefault="0028492E" w:rsidP="00BE3B23"/>
    <w:p w14:paraId="381F60A7" w14:textId="77777777" w:rsidR="0028492E" w:rsidRDefault="0028492E" w:rsidP="00BE3B23"/>
    <w:p w14:paraId="21FA323E" w14:textId="77777777" w:rsidR="0028492E" w:rsidRPr="0028492E" w:rsidRDefault="0028492E" w:rsidP="0028492E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UWAGA!!!</w:t>
      </w:r>
    </w:p>
    <w:p w14:paraId="2E550BFC" w14:textId="69705DEF" w:rsidR="0028492E" w:rsidRDefault="0028492E" w:rsidP="00B83528">
      <w:pPr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bookmarkStart w:id="5" w:name="_Hlk161235757"/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bookmarkEnd w:id="5"/>
      <w:r>
        <w:rPr>
          <w:rFonts w:ascii="Open Sans" w:eastAsia="Times New Roman" w:hAnsi="Open Sans" w:cs="Open Sans"/>
          <w:b/>
          <w:color w:val="FF0000"/>
          <w:sz w:val="18"/>
          <w:szCs w:val="18"/>
        </w:rPr>
        <w:br w:type="page"/>
      </w:r>
    </w:p>
    <w:p w14:paraId="67805296" w14:textId="59368CCB" w:rsidR="0028492E" w:rsidRDefault="0028492E" w:rsidP="0028492E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</w:t>
      </w:r>
      <w:r w:rsidR="00B83528">
        <w:rPr>
          <w:rFonts w:ascii="Arial" w:hAnsi="Arial" w:cs="Arial"/>
          <w:b/>
          <w:sz w:val="20"/>
          <w:szCs w:val="20"/>
        </w:rPr>
        <w:t>A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40ED23A7" w14:textId="77777777" w:rsidR="0028492E" w:rsidRPr="00E85550" w:rsidRDefault="0028492E" w:rsidP="0028492E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(obowiązkowy)</w:t>
      </w:r>
    </w:p>
    <w:p w14:paraId="647D8B5E" w14:textId="77777777" w:rsidR="0028492E" w:rsidRPr="00E85550" w:rsidRDefault="0028492E" w:rsidP="0028492E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</w:p>
    <w:p w14:paraId="3F587CD9" w14:textId="77777777" w:rsidR="0028492E" w:rsidRPr="00803B88" w:rsidRDefault="0028492E" w:rsidP="0028492E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40BA79A8" w14:textId="77777777" w:rsidR="0028492E" w:rsidRPr="00803B88" w:rsidRDefault="0028492E" w:rsidP="0028492E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4CDA004A" w14:textId="77777777" w:rsidR="0028492E" w:rsidRPr="00754929" w:rsidRDefault="0028492E" w:rsidP="0028492E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p w14:paraId="624A040D" w14:textId="77777777" w:rsidR="0028492E" w:rsidRPr="00E85550" w:rsidRDefault="0028492E" w:rsidP="0028492E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4C8A5983" w14:textId="77777777" w:rsidR="0028492E" w:rsidRPr="00E85550" w:rsidRDefault="0028492E" w:rsidP="0028492E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7298DAEB" w14:textId="77777777" w:rsidR="0028492E" w:rsidRPr="00E85550" w:rsidRDefault="0028492E" w:rsidP="0028492E">
      <w:pPr>
        <w:widowControl w:val="0"/>
        <w:ind w:right="5670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E85550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E85550">
        <w:rPr>
          <w:rFonts w:ascii="Arial" w:hAnsi="Arial" w:cs="Arial"/>
          <w:i/>
          <w:sz w:val="16"/>
          <w:szCs w:val="16"/>
        </w:rPr>
        <w:t>)</w:t>
      </w:r>
    </w:p>
    <w:p w14:paraId="6D134B86" w14:textId="77777777" w:rsidR="0028492E" w:rsidRPr="00E85550" w:rsidRDefault="0028492E" w:rsidP="0028492E">
      <w:pPr>
        <w:widowControl w:val="0"/>
        <w:ind w:right="5670"/>
        <w:jc w:val="both"/>
        <w:rPr>
          <w:rFonts w:ascii="Arial" w:hAnsi="Arial" w:cs="Arial"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18455216" w14:textId="77777777" w:rsidR="0028492E" w:rsidRPr="00E85550" w:rsidRDefault="0028492E" w:rsidP="0028492E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</w:t>
      </w:r>
    </w:p>
    <w:p w14:paraId="366AD9F4" w14:textId="77777777" w:rsidR="0028492E" w:rsidRPr="00E85550" w:rsidRDefault="0028492E" w:rsidP="0028492E">
      <w:pPr>
        <w:widowControl w:val="0"/>
        <w:ind w:right="5668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(imię, nazwisko, stanowisko/podstawa do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E85550">
        <w:rPr>
          <w:rFonts w:ascii="Arial" w:hAnsi="Arial" w:cs="Arial"/>
          <w:i/>
          <w:sz w:val="16"/>
          <w:szCs w:val="16"/>
        </w:rPr>
        <w:t>reprezentacji)</w:t>
      </w:r>
    </w:p>
    <w:p w14:paraId="3C3835D1" w14:textId="77777777" w:rsidR="0028492E" w:rsidRPr="00E85550" w:rsidRDefault="0028492E" w:rsidP="0028492E">
      <w:pPr>
        <w:widowControl w:val="0"/>
        <w:rPr>
          <w:rFonts w:ascii="Arial" w:hAnsi="Arial" w:cs="Arial"/>
          <w:sz w:val="20"/>
          <w:szCs w:val="20"/>
        </w:rPr>
      </w:pPr>
    </w:p>
    <w:p w14:paraId="5375540A" w14:textId="77777777" w:rsidR="0028492E" w:rsidRPr="00E85550" w:rsidRDefault="0028492E" w:rsidP="0028492E">
      <w:pPr>
        <w:widowControl w:val="0"/>
        <w:spacing w:before="60" w:after="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OŚWIADCZENIE WYKONAWCY/ WYKONAWCY WSPÓLNIE UBIEGAJĄCEGO SIĘ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 w:rsidRPr="00E85550">
        <w:rPr>
          <w:rFonts w:ascii="Arial" w:hAnsi="Arial" w:cs="Arial"/>
          <w:b/>
          <w:sz w:val="20"/>
          <w:szCs w:val="20"/>
          <w:u w:val="single"/>
        </w:rPr>
        <w:t xml:space="preserve"> O UDZIELENIE ZAMÓWIENIA</w:t>
      </w:r>
    </w:p>
    <w:p w14:paraId="5725D78D" w14:textId="77777777" w:rsidR="0028492E" w:rsidRPr="00E85550" w:rsidRDefault="0028492E" w:rsidP="0028492E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85550">
        <w:rPr>
          <w:rFonts w:ascii="Arial" w:hAnsi="Arial" w:cs="Arial"/>
          <w:b/>
          <w:sz w:val="20"/>
          <w:szCs w:val="20"/>
          <w:u w:val="single"/>
        </w:rPr>
        <w:t>bezpieczeństwa narodowego</w:t>
      </w:r>
    </w:p>
    <w:p w14:paraId="61CB26D8" w14:textId="77777777" w:rsidR="0028492E" w:rsidRPr="00E85550" w:rsidRDefault="0028492E" w:rsidP="0028492E">
      <w:pPr>
        <w:widowControl w:val="0"/>
        <w:spacing w:before="60" w:after="120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6" w:name="_Hlk159832059"/>
      <w:bookmarkStart w:id="7" w:name="_Hlk160785872"/>
      <w:r w:rsidRPr="00E85550">
        <w:rPr>
          <w:rFonts w:ascii="Arial" w:hAnsi="Arial" w:cs="Arial"/>
          <w:sz w:val="20"/>
          <w:szCs w:val="20"/>
        </w:rPr>
        <w:t xml:space="preserve">składane na podstawie </w:t>
      </w:r>
      <w:r w:rsidRPr="006A7BF6">
        <w:rPr>
          <w:rFonts w:ascii="Arial" w:hAnsi="Arial" w:cs="Arial"/>
          <w:sz w:val="20"/>
          <w:szCs w:val="20"/>
        </w:rPr>
        <w:t>§17 ust 2 Regulaminu udzielania zamówień publicznych sektorowych podprogowych, obowiązującego w Pomorskiej Kolei Metropolitalnej S.A.</w:t>
      </w:r>
      <w:bookmarkEnd w:id="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511F56F2" w14:textId="77777777" w:rsidTr="00935EE2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bookmarkEnd w:id="7"/>
          <w:p w14:paraId="499E1884" w14:textId="77777777" w:rsidR="0028492E" w:rsidRPr="00B47941" w:rsidRDefault="0028492E" w:rsidP="0028492E">
            <w:pPr>
              <w:pStyle w:val="Akapitzlist"/>
              <w:widowControl w:val="0"/>
              <w:numPr>
                <w:ilvl w:val="2"/>
                <w:numId w:val="28"/>
              </w:numPr>
              <w:spacing w:before="120" w:after="120" w:line="240" w:lineRule="auto"/>
              <w:ind w:left="284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B47941">
              <w:rPr>
                <w:rFonts w:ascii="Arial" w:hAnsi="Arial" w:cs="Arial"/>
                <w:b/>
                <w:sz w:val="20"/>
                <w:szCs w:val="20"/>
              </w:rPr>
              <w:t>DOTYCZĄCE SPEŁNIANIA WARUNKÓW UDZIAŁU W POSTĘPOWANIU</w:t>
            </w:r>
          </w:p>
        </w:tc>
      </w:tr>
    </w:tbl>
    <w:p w14:paraId="3A575755" w14:textId="0128E101" w:rsidR="0028492E" w:rsidRPr="00E85550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8" w:name="_Hlk159832085"/>
      <w:r w:rsidRPr="00E85550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r w:rsidRPr="00B47941">
        <w:rPr>
          <w:rFonts w:ascii="Arial" w:hAnsi="Arial" w:cs="Arial"/>
          <w:b/>
          <w:sz w:val="20"/>
          <w:szCs w:val="20"/>
        </w:rPr>
        <w:t>„</w:t>
      </w:r>
      <w:r w:rsidR="00B83528" w:rsidRPr="00B83528">
        <w:rPr>
          <w:rFonts w:ascii="Arial" w:hAnsi="Arial" w:cs="Arial"/>
          <w:b/>
          <w:sz w:val="20"/>
          <w:szCs w:val="20"/>
        </w:rPr>
        <w:t>Utrzymanie urządzeń transportu bliskiego, wind osobowych</w:t>
      </w:r>
      <w:r w:rsidRPr="00B47941">
        <w:rPr>
          <w:rFonts w:ascii="Arial" w:hAnsi="Arial" w:cs="Arial"/>
          <w:b/>
          <w:sz w:val="20"/>
          <w:szCs w:val="20"/>
        </w:rPr>
        <w:t>”</w:t>
      </w:r>
      <w:r w:rsidRPr="00E85550">
        <w:rPr>
          <w:rFonts w:ascii="Arial" w:hAnsi="Arial" w:cs="Arial"/>
          <w:sz w:val="20"/>
          <w:szCs w:val="20"/>
        </w:rPr>
        <w:t xml:space="preserve">, sygn. </w:t>
      </w:r>
      <w:r w:rsidRPr="00B47941">
        <w:rPr>
          <w:rFonts w:ascii="Arial" w:hAnsi="Arial" w:cs="Arial"/>
          <w:sz w:val="20"/>
          <w:szCs w:val="20"/>
        </w:rPr>
        <w:t>PKM/DO/ZU/350/</w:t>
      </w:r>
      <w:r w:rsidR="00B83528">
        <w:rPr>
          <w:rFonts w:ascii="Arial" w:hAnsi="Arial" w:cs="Arial"/>
          <w:sz w:val="20"/>
          <w:szCs w:val="20"/>
        </w:rPr>
        <w:t>3</w:t>
      </w:r>
      <w:r w:rsidRPr="00B47941">
        <w:rPr>
          <w:rFonts w:ascii="Arial" w:hAnsi="Arial" w:cs="Arial"/>
          <w:sz w:val="20"/>
          <w:szCs w:val="20"/>
        </w:rPr>
        <w:t>/24</w:t>
      </w:r>
      <w:r w:rsidRPr="00E85550">
        <w:rPr>
          <w:rFonts w:ascii="Arial" w:hAnsi="Arial" w:cs="Arial"/>
          <w:sz w:val="20"/>
          <w:szCs w:val="20"/>
        </w:rPr>
        <w:t>,</w:t>
      </w:r>
      <w:r w:rsidRPr="00E85550">
        <w:rPr>
          <w:rFonts w:ascii="Arial" w:hAnsi="Arial" w:cs="Arial"/>
          <w:b/>
          <w:sz w:val="20"/>
          <w:szCs w:val="20"/>
        </w:rPr>
        <w:t xml:space="preserve"> </w:t>
      </w:r>
      <w:r w:rsidRPr="00E85550">
        <w:rPr>
          <w:rFonts w:ascii="Arial" w:hAnsi="Arial" w:cs="Arial"/>
          <w:sz w:val="20"/>
          <w:szCs w:val="20"/>
        </w:rPr>
        <w:t>oświadczam, co następuje: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72EDACDB" w14:textId="77777777" w:rsidTr="00935EE2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bookmarkEnd w:id="8"/>
          <w:p w14:paraId="43BE346A" w14:textId="77777777" w:rsidR="0028492E" w:rsidRPr="00E85550" w:rsidRDefault="0028492E" w:rsidP="00935EE2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A. Informacja dotycząca Wykonawcy:</w:t>
            </w:r>
          </w:p>
        </w:tc>
      </w:tr>
    </w:tbl>
    <w:p w14:paraId="230D5269" w14:textId="77777777" w:rsidR="0028492E" w:rsidRPr="00E85550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Oświadczam, że spełniam</w:t>
      </w:r>
      <w:r>
        <w:rPr>
          <w:rFonts w:ascii="Arial" w:hAnsi="Arial" w:cs="Arial"/>
          <w:sz w:val="20"/>
          <w:szCs w:val="20"/>
        </w:rPr>
        <w:t>/y</w:t>
      </w:r>
      <w:r w:rsidRPr="00E85550">
        <w:rPr>
          <w:rFonts w:ascii="Arial" w:hAnsi="Arial" w:cs="Arial"/>
          <w:sz w:val="20"/>
          <w:szCs w:val="20"/>
        </w:rPr>
        <w:t xml:space="preserve"> warunki udziału w postępowaniu określone przez Zamawiającego w </w:t>
      </w:r>
      <w:r w:rsidRPr="000244CE">
        <w:rPr>
          <w:rFonts w:ascii="Arial" w:hAnsi="Arial" w:cs="Arial"/>
          <w:sz w:val="20"/>
          <w:szCs w:val="20"/>
        </w:rPr>
        <w:t>Rozdziale IV ust. 1 SIWZ.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363D1712" w14:textId="77777777" w:rsidTr="00935EE2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1F3B91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 xml:space="preserve">B. Informacja w związku z poleganiem na </w:t>
            </w:r>
            <w:r w:rsidRPr="00E85550">
              <w:rPr>
                <w:rFonts w:ascii="Arial" w:hAnsi="Arial" w:cs="Arial"/>
                <w:b/>
                <w:color w:val="FF0000"/>
                <w:sz w:val="20"/>
                <w:szCs w:val="20"/>
              </w:rPr>
              <w:t>ZASOBACH INNYCH PODMIOTÓW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47941">
              <w:rPr>
                <w:rFonts w:ascii="Arial" w:hAnsi="Arial" w:cs="Arial"/>
                <w:b/>
                <w:color w:val="FF0000"/>
                <w:sz w:val="22"/>
                <w:szCs w:val="22"/>
              </w:rPr>
              <w:t>*</w:t>
            </w:r>
            <w:r w:rsidRPr="00E8555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</w:tbl>
    <w:p w14:paraId="189AB8FB" w14:textId="10617374" w:rsidR="0028492E" w:rsidRPr="00E85550" w:rsidRDefault="0028492E" w:rsidP="0057657D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Rozdziale </w:t>
      </w:r>
      <w:r>
        <w:rPr>
          <w:rFonts w:ascii="Arial" w:hAnsi="Arial" w:cs="Arial"/>
          <w:sz w:val="20"/>
          <w:szCs w:val="20"/>
        </w:rPr>
        <w:t>IV ust. 1</w:t>
      </w:r>
      <w:r w:rsidR="0057657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SIWZ</w:t>
      </w:r>
      <w:r w:rsidRPr="00E85550">
        <w:rPr>
          <w:rFonts w:ascii="Arial" w:hAnsi="Arial" w:cs="Arial"/>
          <w:sz w:val="20"/>
          <w:szCs w:val="20"/>
        </w:rPr>
        <w:t>, polegam na zdolnościach podmiotu/ów udostępniającego/</w:t>
      </w:r>
      <w:proofErr w:type="spellStart"/>
      <w:r w:rsidRPr="00E85550">
        <w:rPr>
          <w:rFonts w:ascii="Arial" w:hAnsi="Arial" w:cs="Arial"/>
          <w:sz w:val="20"/>
          <w:szCs w:val="20"/>
        </w:rPr>
        <w:t>ych</w:t>
      </w:r>
      <w:proofErr w:type="spellEnd"/>
      <w:r w:rsidRPr="00E85550">
        <w:rPr>
          <w:rFonts w:ascii="Arial" w:hAnsi="Arial" w:cs="Arial"/>
          <w:sz w:val="20"/>
          <w:szCs w:val="20"/>
        </w:rPr>
        <w:t>:</w:t>
      </w:r>
      <w:r w:rsidR="0057657D">
        <w:rPr>
          <w:rFonts w:ascii="Arial" w:hAnsi="Arial" w:cs="Arial"/>
          <w:sz w:val="20"/>
          <w:szCs w:val="20"/>
        </w:rPr>
        <w:t xml:space="preserve"> </w:t>
      </w:r>
      <w:r w:rsidRPr="00E85550">
        <w:rPr>
          <w:rFonts w:ascii="Arial" w:hAnsi="Arial" w:cs="Arial"/>
          <w:sz w:val="20"/>
          <w:szCs w:val="20"/>
        </w:rPr>
        <w:t xml:space="preserve">… … … … … … … … … … … … …  … … … … … … … … … … . . . … … … </w:t>
      </w:r>
    </w:p>
    <w:p w14:paraId="02B7321B" w14:textId="77777777" w:rsidR="0028492E" w:rsidRPr="00E85550" w:rsidRDefault="0028492E" w:rsidP="0028492E">
      <w:pPr>
        <w:widowControl w:val="0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(nazwa podmiotu/ów)</w:t>
      </w:r>
    </w:p>
    <w:p w14:paraId="4909DCC5" w14:textId="77777777" w:rsidR="0028492E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w następującym zakresie: … … … … … … … … … … … … … … … … … … … … … … … … … … … … … … … … … … … … … … … … … … … … … … … … … opisanym w </w:t>
      </w:r>
      <w:r w:rsidRPr="000244CE">
        <w:rPr>
          <w:rFonts w:ascii="Arial" w:hAnsi="Arial" w:cs="Arial"/>
          <w:sz w:val="20"/>
          <w:szCs w:val="20"/>
        </w:rPr>
        <w:t>Rozdziale IV, w ust. 1, pkt. … …</w:t>
      </w:r>
      <w:r w:rsidRPr="00E85550">
        <w:rPr>
          <w:rFonts w:ascii="Arial" w:hAnsi="Arial" w:cs="Arial"/>
          <w:sz w:val="20"/>
          <w:szCs w:val="20"/>
        </w:rPr>
        <w:t xml:space="preserve"> Specyfikacji Warunków Zamówienia </w:t>
      </w:r>
      <w:r w:rsidRPr="00E85550">
        <w:rPr>
          <w:rFonts w:ascii="Arial" w:hAnsi="Arial" w:cs="Arial"/>
          <w:i/>
          <w:sz w:val="20"/>
          <w:szCs w:val="20"/>
        </w:rPr>
        <w:t>(określić odpowiedni zakres dla wskazanego podmiotu)</w:t>
      </w:r>
      <w:r>
        <w:rPr>
          <w:rFonts w:ascii="Arial" w:hAnsi="Arial" w:cs="Arial"/>
          <w:i/>
          <w:sz w:val="20"/>
          <w:szCs w:val="20"/>
        </w:rPr>
        <w:t>.</w:t>
      </w:r>
    </w:p>
    <w:p w14:paraId="1A675CCB" w14:textId="57A17E47" w:rsidR="0028492E" w:rsidRPr="00E85550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iCs/>
          <w:sz w:val="16"/>
          <w:szCs w:val="16"/>
        </w:rPr>
      </w:pPr>
      <w:r w:rsidRPr="00FB5E35">
        <w:rPr>
          <w:rFonts w:ascii="Arial" w:hAnsi="Arial" w:cs="Arial"/>
          <w:i/>
          <w:iCs/>
          <w:sz w:val="16"/>
          <w:szCs w:val="16"/>
        </w:rPr>
        <w:t>W związku z poleganiem na zasobach innych podmiotów, do oferty dołączam</w:t>
      </w:r>
      <w:r w:rsidRPr="00FB5E35">
        <w:rPr>
          <w:rFonts w:ascii="Arial" w:hAnsi="Arial" w:cs="Arial"/>
          <w:sz w:val="16"/>
          <w:szCs w:val="16"/>
        </w:rPr>
        <w:t xml:space="preserve"> </w:t>
      </w:r>
      <w:r w:rsidRPr="00FB5E35">
        <w:rPr>
          <w:rFonts w:ascii="Arial" w:hAnsi="Arial" w:cs="Arial"/>
          <w:i/>
          <w:iCs/>
          <w:sz w:val="16"/>
          <w:szCs w:val="16"/>
        </w:rPr>
        <w:t>oświadczenie/-a podmiotu/-ów udostępniającego/-</w:t>
      </w:r>
      <w:proofErr w:type="spellStart"/>
      <w:r w:rsidRPr="00FB5E35">
        <w:rPr>
          <w:rFonts w:ascii="Arial" w:hAnsi="Arial" w:cs="Arial"/>
          <w:i/>
          <w:iCs/>
          <w:sz w:val="16"/>
          <w:szCs w:val="16"/>
        </w:rPr>
        <w:t>ych</w:t>
      </w:r>
      <w:proofErr w:type="spellEnd"/>
      <w:r w:rsidRPr="00FB5E35">
        <w:rPr>
          <w:rFonts w:ascii="Arial" w:hAnsi="Arial" w:cs="Arial"/>
          <w:i/>
          <w:iCs/>
          <w:sz w:val="16"/>
          <w:szCs w:val="16"/>
        </w:rPr>
        <w:t xml:space="preserve"> zasoby, potwierdzające spełnianie warunków udziału w postępowaniu, w zakresie, w jakim powołuję się na jego/ich zasoby oraz potwierdzające brak podstaw wykluczenia tego/tych podmiotu/-ów (Załącznik nr </w:t>
      </w:r>
      <w:r>
        <w:rPr>
          <w:rFonts w:ascii="Arial" w:hAnsi="Arial" w:cs="Arial"/>
          <w:i/>
          <w:iCs/>
          <w:sz w:val="16"/>
          <w:szCs w:val="16"/>
        </w:rPr>
        <w:t>1</w:t>
      </w:r>
      <w:r w:rsidR="00B83528">
        <w:rPr>
          <w:rFonts w:ascii="Arial" w:hAnsi="Arial" w:cs="Arial"/>
          <w:i/>
          <w:iCs/>
          <w:sz w:val="16"/>
          <w:szCs w:val="16"/>
        </w:rPr>
        <w:t>B</w:t>
      </w:r>
      <w:r w:rsidRPr="00FB5E35">
        <w:rPr>
          <w:rFonts w:ascii="Arial" w:hAnsi="Arial" w:cs="Arial"/>
          <w:i/>
          <w:iCs/>
          <w:sz w:val="16"/>
          <w:szCs w:val="16"/>
        </w:rPr>
        <w:t xml:space="preserve"> do S</w:t>
      </w:r>
      <w:r>
        <w:rPr>
          <w:rFonts w:ascii="Arial" w:hAnsi="Arial" w:cs="Arial"/>
          <w:i/>
          <w:iCs/>
          <w:sz w:val="16"/>
          <w:szCs w:val="16"/>
        </w:rPr>
        <w:t>I</w:t>
      </w:r>
      <w:r w:rsidRPr="00FB5E35">
        <w:rPr>
          <w:rFonts w:ascii="Arial" w:hAnsi="Arial" w:cs="Arial"/>
          <w:i/>
          <w:iCs/>
          <w:sz w:val="16"/>
          <w:szCs w:val="16"/>
        </w:rPr>
        <w:t>WZ)</w:t>
      </w:r>
      <w:r>
        <w:rPr>
          <w:rFonts w:ascii="Arial" w:hAnsi="Arial" w:cs="Arial"/>
          <w:i/>
          <w:iCs/>
          <w:sz w:val="16"/>
          <w:szCs w:val="16"/>
        </w:rPr>
        <w:t xml:space="preserve">, oraz zobowiązanie tego </w:t>
      </w:r>
      <w:r w:rsidRPr="000244CE">
        <w:rPr>
          <w:rFonts w:ascii="Arial" w:hAnsi="Arial" w:cs="Arial"/>
          <w:i/>
          <w:iCs/>
          <w:sz w:val="16"/>
          <w:szCs w:val="16"/>
        </w:rPr>
        <w:t>podmiotu, o którym mowa w Rozdziale</w:t>
      </w:r>
      <w:r>
        <w:rPr>
          <w:rFonts w:ascii="Arial" w:hAnsi="Arial" w:cs="Arial"/>
          <w:i/>
          <w:iCs/>
          <w:sz w:val="16"/>
          <w:szCs w:val="16"/>
        </w:rPr>
        <w:t xml:space="preserve"> 4 ust. 4 pkt </w:t>
      </w:r>
      <w:r w:rsidR="0048512F">
        <w:rPr>
          <w:rFonts w:ascii="Arial" w:hAnsi="Arial" w:cs="Arial"/>
          <w:i/>
          <w:iCs/>
          <w:sz w:val="16"/>
          <w:szCs w:val="16"/>
        </w:rPr>
        <w:t>4</w:t>
      </w:r>
      <w:r>
        <w:rPr>
          <w:rFonts w:ascii="Arial" w:hAnsi="Arial" w:cs="Arial"/>
          <w:i/>
          <w:iCs/>
          <w:sz w:val="16"/>
          <w:szCs w:val="16"/>
        </w:rPr>
        <w:t>.4 (Załącznik nr 1</w:t>
      </w:r>
      <w:r w:rsidR="00B83528">
        <w:rPr>
          <w:rFonts w:ascii="Arial" w:hAnsi="Arial" w:cs="Arial"/>
          <w:i/>
          <w:iCs/>
          <w:sz w:val="16"/>
          <w:szCs w:val="16"/>
        </w:rPr>
        <w:t>C</w:t>
      </w:r>
      <w:r>
        <w:rPr>
          <w:rFonts w:ascii="Arial" w:hAnsi="Arial" w:cs="Arial"/>
          <w:i/>
          <w:iCs/>
          <w:sz w:val="16"/>
          <w:szCs w:val="16"/>
        </w:rPr>
        <w:t xml:space="preserve"> do SIWZ)</w:t>
      </w:r>
    </w:p>
    <w:p w14:paraId="0A5F9F75" w14:textId="77777777" w:rsidR="0028492E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i/>
          <w:iCs/>
          <w:color w:val="FF0000"/>
          <w:sz w:val="20"/>
          <w:szCs w:val="20"/>
          <w:u w:val="single"/>
        </w:rPr>
      </w:pPr>
      <w:r w:rsidRPr="00B47941">
        <w:rPr>
          <w:rFonts w:ascii="Arial" w:hAnsi="Arial" w:cs="Arial"/>
          <w:color w:val="FF0000"/>
          <w:sz w:val="22"/>
          <w:szCs w:val="22"/>
        </w:rPr>
        <w:t xml:space="preserve">* </w:t>
      </w:r>
      <w:r w:rsidRPr="00B47941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nie </w:t>
      </w:r>
      <w:r w:rsidRPr="00B47941">
        <w:rPr>
          <w:rFonts w:ascii="Arial" w:hAnsi="Arial" w:cs="Arial"/>
          <w:i/>
          <w:iCs/>
          <w:color w:val="FF0000"/>
          <w:sz w:val="20"/>
          <w:szCs w:val="20"/>
        </w:rPr>
        <w:t>wypełni</w:t>
      </w:r>
      <w:r>
        <w:rPr>
          <w:rFonts w:ascii="Arial" w:hAnsi="Arial" w:cs="Arial"/>
          <w:i/>
          <w:iCs/>
          <w:color w:val="FF0000"/>
          <w:sz w:val="20"/>
          <w:szCs w:val="20"/>
        </w:rPr>
        <w:t>a</w:t>
      </w:r>
      <w:r w:rsidRPr="00B47941">
        <w:rPr>
          <w:rFonts w:ascii="Arial" w:hAnsi="Arial" w:cs="Arial"/>
          <w:i/>
          <w:iCs/>
          <w:color w:val="FF0000"/>
          <w:sz w:val="20"/>
          <w:szCs w:val="20"/>
        </w:rPr>
        <w:t xml:space="preserve">ć </w:t>
      </w:r>
      <w:r w:rsidRPr="00B47941">
        <w:rPr>
          <w:rFonts w:ascii="Arial" w:hAnsi="Arial" w:cs="Arial"/>
          <w:i/>
          <w:iCs/>
          <w:color w:val="FF0000"/>
          <w:sz w:val="20"/>
          <w:szCs w:val="20"/>
          <w:u w:val="single"/>
        </w:rPr>
        <w:t>jeśli nie dotyczy</w:t>
      </w:r>
    </w:p>
    <w:p w14:paraId="7BA85184" w14:textId="77777777" w:rsidR="00B83528" w:rsidRPr="00B47941" w:rsidRDefault="00B83528" w:rsidP="0028492E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4F6CA01B" w14:textId="77777777" w:rsidTr="00935EE2">
        <w:trPr>
          <w:trHeight w:val="520"/>
          <w:jc w:val="center"/>
        </w:trPr>
        <w:tc>
          <w:tcPr>
            <w:tcW w:w="962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1174F877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lastRenderedPageBreak/>
              <w:t>II. DOTYCZĄCE PRZESŁANEK WYKLUCZENIA Z POSTĘPOWANIA:</w:t>
            </w:r>
          </w:p>
        </w:tc>
      </w:tr>
    </w:tbl>
    <w:p w14:paraId="15471277" w14:textId="77777777" w:rsidR="0028492E" w:rsidRPr="00B927BC" w:rsidRDefault="0028492E" w:rsidP="0028492E">
      <w:pPr>
        <w:widowControl w:val="0"/>
        <w:numPr>
          <w:ilvl w:val="0"/>
          <w:numId w:val="29"/>
        </w:numPr>
        <w:tabs>
          <w:tab w:val="num" w:pos="284"/>
        </w:tabs>
        <w:spacing w:before="240" w:after="120" w:line="360" w:lineRule="auto"/>
        <w:ind w:left="346" w:hanging="335"/>
        <w:jc w:val="both"/>
        <w:rPr>
          <w:rFonts w:ascii="Arial" w:hAnsi="Arial" w:cs="Arial"/>
          <w:b/>
          <w:bCs/>
          <w:sz w:val="20"/>
          <w:szCs w:val="20"/>
        </w:rPr>
      </w:pPr>
      <w:bookmarkStart w:id="9" w:name="_Hlk159832329"/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E85550">
        <w:rPr>
          <w:rFonts w:ascii="Arial" w:hAnsi="Arial" w:cs="Arial"/>
          <w:b/>
          <w:bCs/>
          <w:sz w:val="20"/>
          <w:szCs w:val="20"/>
        </w:rPr>
        <w:br/>
      </w:r>
      <w:r w:rsidRPr="00B927BC">
        <w:rPr>
          <w:rFonts w:ascii="Arial" w:hAnsi="Arial" w:cs="Arial"/>
          <w:b/>
          <w:bCs/>
          <w:sz w:val="20"/>
          <w:szCs w:val="20"/>
        </w:rPr>
        <w:t>okoliczności, o których mowa w § 15 ust. 1 oraz w § 15 ust. 2 pkt. 4 Regulaminu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. </w:t>
      </w:r>
      <w:bookmarkEnd w:id="9"/>
    </w:p>
    <w:p w14:paraId="629C0CDC" w14:textId="77777777" w:rsidR="0028492E" w:rsidRDefault="0028492E" w:rsidP="0028492E">
      <w:pPr>
        <w:widowControl w:val="0"/>
        <w:numPr>
          <w:ilvl w:val="0"/>
          <w:numId w:val="2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sz w:val="20"/>
          <w:szCs w:val="20"/>
        </w:rPr>
      </w:pPr>
      <w:r w:rsidRPr="00B927BC">
        <w:rPr>
          <w:rFonts w:ascii="Arial" w:hAnsi="Arial" w:cs="Arial"/>
          <w:sz w:val="20"/>
          <w:szCs w:val="20"/>
        </w:rPr>
        <w:t>Oświadczam, że zachodzą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w stosunku do mnie podstawy wykluczenia </w:t>
      </w:r>
      <w:r>
        <w:rPr>
          <w:rFonts w:ascii="Arial" w:hAnsi="Arial" w:cs="Arial"/>
          <w:sz w:val="20"/>
          <w:szCs w:val="20"/>
        </w:rPr>
        <w:br/>
      </w:r>
      <w:r w:rsidRPr="00B927BC">
        <w:rPr>
          <w:rFonts w:ascii="Arial" w:hAnsi="Arial" w:cs="Arial"/>
          <w:sz w:val="20"/>
          <w:szCs w:val="20"/>
        </w:rPr>
        <w:t>z postępowania na podstawie art. .……. Regulaminu (podać mającą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zastosowanie podstawę wykluczenia spośród wymienionych </w:t>
      </w:r>
      <w:bookmarkStart w:id="10" w:name="_Hlk159831733"/>
      <w:r w:rsidRPr="00B927BC">
        <w:rPr>
          <w:rFonts w:ascii="Arial" w:hAnsi="Arial" w:cs="Arial"/>
          <w:sz w:val="20"/>
          <w:szCs w:val="20"/>
        </w:rPr>
        <w:t>w §15 ust. 1 pkt 2</w:t>
      </w:r>
      <w:bookmarkEnd w:id="10"/>
      <w:r w:rsidRPr="00B927BC">
        <w:rPr>
          <w:rFonts w:ascii="Arial" w:hAnsi="Arial" w:cs="Arial"/>
          <w:sz w:val="20"/>
          <w:szCs w:val="20"/>
        </w:rPr>
        <w:t>, 3 i 6</w:t>
      </w:r>
      <w:r>
        <w:rPr>
          <w:rFonts w:ascii="Arial" w:hAnsi="Arial" w:cs="Arial"/>
          <w:sz w:val="20"/>
          <w:szCs w:val="20"/>
        </w:rPr>
        <w:t xml:space="preserve"> lub </w:t>
      </w:r>
      <w:r w:rsidRPr="00B927BC">
        <w:rPr>
          <w:rFonts w:ascii="Arial" w:hAnsi="Arial" w:cs="Arial"/>
          <w:sz w:val="20"/>
          <w:szCs w:val="20"/>
        </w:rPr>
        <w:t xml:space="preserve">w §15 ust. </w:t>
      </w:r>
      <w:r>
        <w:rPr>
          <w:rFonts w:ascii="Arial" w:hAnsi="Arial" w:cs="Arial"/>
          <w:sz w:val="20"/>
          <w:szCs w:val="20"/>
        </w:rPr>
        <w:t>2</w:t>
      </w:r>
      <w:r w:rsidRPr="00B927BC">
        <w:rPr>
          <w:rFonts w:ascii="Arial" w:hAnsi="Arial" w:cs="Arial"/>
          <w:sz w:val="20"/>
          <w:szCs w:val="20"/>
        </w:rPr>
        <w:t xml:space="preserve"> pkt</w:t>
      </w:r>
      <w:r>
        <w:rPr>
          <w:rFonts w:ascii="Arial" w:hAnsi="Arial" w:cs="Arial"/>
          <w:sz w:val="20"/>
          <w:szCs w:val="20"/>
        </w:rPr>
        <w:t xml:space="preserve"> 4)</w:t>
      </w:r>
      <w:r w:rsidRPr="00B927BC">
        <w:rPr>
          <w:rFonts w:ascii="Arial" w:hAnsi="Arial" w:cs="Arial"/>
          <w:sz w:val="20"/>
          <w:szCs w:val="20"/>
        </w:rPr>
        <w:t>.  Jednocześnie oświadczam, że w związku z ww. okolicznością, na podstawie §15 ust. 5 Regulaminu podjąłem następujące środki naprawcze:</w:t>
      </w:r>
    </w:p>
    <w:p w14:paraId="17A64584" w14:textId="77777777" w:rsidR="0028492E" w:rsidRPr="00E85550" w:rsidRDefault="0028492E" w:rsidP="0028492E">
      <w:pPr>
        <w:widowControl w:val="0"/>
        <w:spacing w:line="360" w:lineRule="auto"/>
        <w:ind w:left="35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0C59A84" w14:textId="77777777" w:rsidR="0028492E" w:rsidRPr="00E85550" w:rsidRDefault="0028492E" w:rsidP="0028492E">
      <w:pPr>
        <w:widowControl w:val="0"/>
        <w:numPr>
          <w:ilvl w:val="0"/>
          <w:numId w:val="2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>Oświadczam, że nie zachodzą w stosunku do mnie przesłanki wykluczenia z postępowania na podstawie art. 7 ust. 1 ustawy z dnia 13 kwietnia 2022 r. o szczególnych rozwiązaniach w zakresie przeciwdziałania wspieraniu agresji na Ukrainę oraz służących ochronie bezpieczeństwa narodowego</w:t>
      </w:r>
      <w:r w:rsidRPr="00E85550">
        <w:rPr>
          <w:rFonts w:ascii="Arial" w:hAnsi="Arial" w:cs="Arial"/>
          <w:b/>
          <w:bCs/>
          <w:i/>
          <w:iCs/>
          <w:color w:val="222222"/>
          <w:sz w:val="21"/>
          <w:szCs w:val="21"/>
          <w:vertAlign w:val="superscript"/>
        </w:rPr>
        <w:footnoteReference w:id="3"/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1164C8B0" w14:textId="77777777" w:rsidTr="00935EE2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17C59153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III. DOTYCZĄCE PODANYCH INFORMACJI:</w:t>
            </w:r>
          </w:p>
        </w:tc>
      </w:tr>
    </w:tbl>
    <w:p w14:paraId="6273CFDE" w14:textId="77777777" w:rsidR="0028492E" w:rsidRPr="00E85550" w:rsidRDefault="0028492E" w:rsidP="0028492E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E85550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0FFA5FE0" w14:textId="77777777" w:rsidR="0028492E" w:rsidRPr="001D7778" w:rsidRDefault="0028492E" w:rsidP="0028492E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UWAGA!!!</w:t>
      </w:r>
    </w:p>
    <w:p w14:paraId="133CE141" w14:textId="77777777" w:rsidR="0028492E" w:rsidRPr="00E85550" w:rsidRDefault="0028492E" w:rsidP="0028492E">
      <w:pPr>
        <w:widowControl w:val="0"/>
        <w:spacing w:before="120"/>
        <w:jc w:val="center"/>
        <w:rPr>
          <w:rFonts w:ascii="Open Sans" w:hAnsi="Open Sans" w:cs="Open Sans"/>
          <w:i/>
          <w:sz w:val="16"/>
          <w:szCs w:val="16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r w:rsidRPr="00E85550">
        <w:rPr>
          <w:rFonts w:ascii="Open Sans" w:hAnsi="Open Sans" w:cs="Open Sans"/>
          <w:i/>
          <w:sz w:val="16"/>
          <w:szCs w:val="16"/>
        </w:rPr>
        <w:br w:type="page"/>
      </w:r>
    </w:p>
    <w:p w14:paraId="219A3C07" w14:textId="1E01CCE2" w:rsidR="0028492E" w:rsidRPr="00E85550" w:rsidRDefault="0028492E" w:rsidP="0028492E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bookmarkStart w:id="11" w:name="_Hlk159829830"/>
      <w:r w:rsidRPr="00E85550">
        <w:rPr>
          <w:rFonts w:ascii="Arial" w:hAnsi="Arial" w:cs="Arial"/>
          <w:b/>
          <w:i/>
          <w:sz w:val="20"/>
          <w:szCs w:val="20"/>
        </w:rPr>
        <w:lastRenderedPageBreak/>
        <w:t xml:space="preserve"> </w:t>
      </w:r>
      <w:r w:rsidRPr="00E85550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1</w:t>
      </w:r>
      <w:r w:rsidR="00B83528">
        <w:rPr>
          <w:rFonts w:ascii="Arial" w:hAnsi="Arial" w:cs="Arial"/>
          <w:b/>
          <w:sz w:val="20"/>
          <w:szCs w:val="20"/>
        </w:rPr>
        <w:t>B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34FDA1F9" w14:textId="77777777" w:rsidR="0028492E" w:rsidRPr="00E85550" w:rsidRDefault="0028492E" w:rsidP="0028492E">
      <w:pPr>
        <w:widowControl w:val="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E85550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bookmarkEnd w:id="11"/>
    <w:p w14:paraId="013BA79A" w14:textId="77777777" w:rsidR="0028492E" w:rsidRPr="00803B88" w:rsidRDefault="0028492E" w:rsidP="0028492E">
      <w:pPr>
        <w:spacing w:before="120"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68995FC3" w14:textId="77777777" w:rsidR="0028492E" w:rsidRPr="00803B88" w:rsidRDefault="0028492E" w:rsidP="0028492E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5EFBAB1C" w14:textId="77777777" w:rsidR="0028492E" w:rsidRPr="00754929" w:rsidRDefault="0028492E" w:rsidP="0028492E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p w14:paraId="77E02C5B" w14:textId="77777777" w:rsidR="0028492E" w:rsidRPr="00E85550" w:rsidRDefault="0028492E" w:rsidP="0028492E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6E12A16E" w14:textId="77777777" w:rsidR="0028492E" w:rsidRPr="00E85550" w:rsidRDefault="0028492E" w:rsidP="0028492E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5BC7FB43" w14:textId="77777777" w:rsidR="0028492E" w:rsidRPr="00E85550" w:rsidRDefault="0028492E" w:rsidP="0028492E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 xml:space="preserve">(pełna nazwa/firma, adres, w zależności </w:t>
      </w:r>
      <w:r>
        <w:rPr>
          <w:rFonts w:ascii="Arial" w:hAnsi="Arial" w:cs="Arial"/>
          <w:i/>
          <w:sz w:val="16"/>
          <w:szCs w:val="16"/>
        </w:rPr>
        <w:br/>
      </w:r>
      <w:r w:rsidRPr="00E85550">
        <w:rPr>
          <w:rFonts w:ascii="Arial" w:hAnsi="Arial" w:cs="Arial"/>
          <w:i/>
          <w:sz w:val="16"/>
          <w:szCs w:val="16"/>
        </w:rPr>
        <w:t>od podmiotu: NIP/PESEL, KRS/</w:t>
      </w:r>
      <w:proofErr w:type="spellStart"/>
      <w:r w:rsidRPr="00E85550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E85550">
        <w:rPr>
          <w:rFonts w:ascii="Arial" w:hAnsi="Arial" w:cs="Arial"/>
          <w:i/>
          <w:sz w:val="16"/>
          <w:szCs w:val="16"/>
        </w:rPr>
        <w:t>)</w:t>
      </w:r>
    </w:p>
    <w:p w14:paraId="21FF0E63" w14:textId="77777777" w:rsidR="0028492E" w:rsidRPr="00E85550" w:rsidRDefault="0028492E" w:rsidP="0028492E">
      <w:pPr>
        <w:widowControl w:val="0"/>
        <w:spacing w:before="120" w:after="120"/>
        <w:ind w:right="5670"/>
        <w:rPr>
          <w:rFonts w:ascii="Arial" w:hAnsi="Arial" w:cs="Arial"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50D7A5A9" w14:textId="77777777" w:rsidR="0028492E" w:rsidRPr="00E85550" w:rsidRDefault="0028492E" w:rsidP="0028492E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</w:t>
      </w:r>
    </w:p>
    <w:p w14:paraId="7BFB18FC" w14:textId="77777777" w:rsidR="0028492E" w:rsidRPr="00E85550" w:rsidRDefault="0028492E" w:rsidP="0028492E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 xml:space="preserve">(imię, nazwisko, stanowisko/podstawa </w:t>
      </w:r>
      <w:r>
        <w:rPr>
          <w:rFonts w:ascii="Arial" w:hAnsi="Arial" w:cs="Arial"/>
          <w:i/>
          <w:sz w:val="16"/>
          <w:szCs w:val="16"/>
        </w:rPr>
        <w:br/>
      </w:r>
      <w:r w:rsidRPr="00E85550">
        <w:rPr>
          <w:rFonts w:ascii="Arial" w:hAnsi="Arial" w:cs="Arial"/>
          <w:i/>
          <w:sz w:val="16"/>
          <w:szCs w:val="16"/>
        </w:rPr>
        <w:t>do reprezentacji)</w:t>
      </w:r>
    </w:p>
    <w:p w14:paraId="6AFA7E85" w14:textId="77777777" w:rsidR="0028492E" w:rsidRPr="00E85550" w:rsidRDefault="0028492E" w:rsidP="0028492E">
      <w:pPr>
        <w:widowControl w:val="0"/>
        <w:rPr>
          <w:rFonts w:ascii="Arial" w:hAnsi="Arial" w:cs="Arial"/>
          <w:sz w:val="20"/>
          <w:szCs w:val="20"/>
        </w:rPr>
      </w:pPr>
    </w:p>
    <w:p w14:paraId="26D4A1A3" w14:textId="77777777" w:rsidR="0028492E" w:rsidRPr="00E85550" w:rsidRDefault="0028492E" w:rsidP="0028492E">
      <w:pPr>
        <w:widowControl w:val="0"/>
        <w:spacing w:before="60" w:after="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4649C4A7" w14:textId="77777777" w:rsidR="0028492E" w:rsidRPr="00E85550" w:rsidRDefault="0028492E" w:rsidP="0028492E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 bezpieczeństwa narodowego</w:t>
      </w:r>
    </w:p>
    <w:p w14:paraId="170A1DBA" w14:textId="77777777" w:rsidR="0028492E" w:rsidRPr="00E85550" w:rsidRDefault="0028492E" w:rsidP="0057657D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</w:rPr>
        <w:t xml:space="preserve">składane na podstawie </w:t>
      </w:r>
      <w:r w:rsidRPr="006A7BF6">
        <w:rPr>
          <w:rFonts w:ascii="Arial" w:hAnsi="Arial" w:cs="Arial"/>
          <w:sz w:val="20"/>
          <w:szCs w:val="20"/>
        </w:rPr>
        <w:t>§17 ust 2 Regulaminu udzielania zamówień publicznych sektorowych podprogowych, obowiązującego w Pomorskiej Kolei Metropolitalnej S.A.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30B5817F" w14:textId="77777777" w:rsidTr="00935EE2">
        <w:trPr>
          <w:trHeight w:val="520"/>
          <w:jc w:val="center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7A2320FD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I. DOTYCZĄCE SPEŁNIANIA WARUNKÓW UDZIAŁU W POSTĘPOWANIU</w:t>
            </w:r>
          </w:p>
        </w:tc>
      </w:tr>
    </w:tbl>
    <w:p w14:paraId="3E35BB14" w14:textId="2182C0F9" w:rsidR="0028492E" w:rsidRPr="00E85550" w:rsidRDefault="0028492E" w:rsidP="0028492E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B927BC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bookmarkStart w:id="12" w:name="_Hlk159832657"/>
      <w:r w:rsidRPr="00B927BC">
        <w:rPr>
          <w:rFonts w:ascii="Arial" w:hAnsi="Arial" w:cs="Arial"/>
          <w:b/>
          <w:bCs/>
          <w:sz w:val="20"/>
          <w:szCs w:val="20"/>
        </w:rPr>
        <w:t>„</w:t>
      </w:r>
      <w:r w:rsidR="00B83528" w:rsidRPr="00B83528">
        <w:rPr>
          <w:rFonts w:ascii="Arial" w:hAnsi="Arial" w:cs="Arial"/>
          <w:b/>
          <w:bCs/>
          <w:sz w:val="20"/>
          <w:szCs w:val="20"/>
        </w:rPr>
        <w:t>Utrzymanie urządzeń transportu bliskiego, wind osobowych</w:t>
      </w:r>
      <w:r w:rsidRPr="00B927BC">
        <w:rPr>
          <w:rFonts w:ascii="Arial" w:hAnsi="Arial" w:cs="Arial"/>
          <w:b/>
          <w:bCs/>
          <w:sz w:val="20"/>
          <w:szCs w:val="20"/>
        </w:rPr>
        <w:t>”</w:t>
      </w:r>
      <w:r w:rsidRPr="00B927BC">
        <w:rPr>
          <w:rFonts w:ascii="Arial" w:hAnsi="Arial" w:cs="Arial"/>
          <w:sz w:val="20"/>
          <w:szCs w:val="20"/>
        </w:rPr>
        <w:t>, sygn. PKM/DO/ZU/350/</w:t>
      </w:r>
      <w:r w:rsidR="00B83528">
        <w:rPr>
          <w:rFonts w:ascii="Arial" w:hAnsi="Arial" w:cs="Arial"/>
          <w:sz w:val="20"/>
          <w:szCs w:val="20"/>
        </w:rPr>
        <w:t>3</w:t>
      </w:r>
      <w:r w:rsidRPr="00B927BC">
        <w:rPr>
          <w:rFonts w:ascii="Arial" w:hAnsi="Arial" w:cs="Arial"/>
          <w:sz w:val="20"/>
          <w:szCs w:val="20"/>
        </w:rPr>
        <w:t>/24</w:t>
      </w:r>
      <w:bookmarkEnd w:id="12"/>
      <w:r w:rsidRPr="00B927BC">
        <w:rPr>
          <w:rFonts w:ascii="Arial" w:hAnsi="Arial" w:cs="Arial"/>
          <w:sz w:val="20"/>
          <w:szCs w:val="20"/>
        </w:rPr>
        <w:t>, oświadczam, co następuje</w:t>
      </w:r>
      <w:r w:rsidRPr="00E85550">
        <w:rPr>
          <w:rFonts w:ascii="Arial" w:hAnsi="Arial" w:cs="Arial"/>
          <w:sz w:val="20"/>
          <w:szCs w:val="20"/>
        </w:rPr>
        <w:t>:</w:t>
      </w:r>
    </w:p>
    <w:p w14:paraId="2E56D538" w14:textId="77777777" w:rsidR="0028492E" w:rsidRPr="00E85550" w:rsidRDefault="0028492E" w:rsidP="0028492E">
      <w:pPr>
        <w:widowControl w:val="0"/>
        <w:spacing w:before="1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A0001">
        <w:rPr>
          <w:rFonts w:ascii="Arial" w:hAnsi="Arial" w:cs="Arial"/>
          <w:b/>
          <w:bCs/>
          <w:sz w:val="20"/>
          <w:szCs w:val="20"/>
        </w:rPr>
        <w:t>S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pełniam warunki udziału w postępowaniu określone przez Zamawiającego w Rozdziale 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8A0001">
        <w:rPr>
          <w:rFonts w:ascii="Arial" w:hAnsi="Arial" w:cs="Arial"/>
          <w:b/>
          <w:bCs/>
          <w:sz w:val="20"/>
          <w:szCs w:val="20"/>
        </w:rPr>
        <w:t xml:space="preserve">IV ust. 1 </w:t>
      </w:r>
      <w:r>
        <w:rPr>
          <w:rFonts w:ascii="Arial" w:hAnsi="Arial" w:cs="Arial"/>
          <w:b/>
          <w:bCs/>
          <w:sz w:val="20"/>
          <w:szCs w:val="20"/>
        </w:rPr>
        <w:t xml:space="preserve">pkt </w:t>
      </w:r>
      <w:r w:rsidRPr="008A0001">
        <w:rPr>
          <w:rFonts w:ascii="Arial" w:hAnsi="Arial" w:cs="Arial"/>
          <w:b/>
          <w:bCs/>
          <w:sz w:val="20"/>
          <w:szCs w:val="20"/>
        </w:rPr>
        <w:t xml:space="preserve">……………. 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8A0001">
        <w:rPr>
          <w:rFonts w:ascii="Arial" w:hAnsi="Arial" w:cs="Arial"/>
          <w:b/>
          <w:bCs/>
          <w:sz w:val="20"/>
          <w:szCs w:val="20"/>
        </w:rPr>
        <w:t>SIWZ</w:t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p w14:paraId="543E8ED9" w14:textId="77777777" w:rsidR="0028492E" w:rsidRPr="00E85550" w:rsidRDefault="0028492E" w:rsidP="0028492E">
      <w:pPr>
        <w:widowControl w:val="0"/>
        <w:ind w:left="720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7DA00F9C" w14:textId="77777777" w:rsidTr="00935EE2">
        <w:trPr>
          <w:trHeight w:val="520"/>
          <w:jc w:val="center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7EFAFBF0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II. DOTYCZĄCE PRZESŁANEK WYKLUCZENIA Z POSTĘPOWANIA:</w:t>
            </w:r>
          </w:p>
        </w:tc>
      </w:tr>
    </w:tbl>
    <w:p w14:paraId="0083C365" w14:textId="77777777" w:rsidR="0028492E" w:rsidRPr="00E85550" w:rsidRDefault="0028492E" w:rsidP="0028492E">
      <w:pPr>
        <w:widowControl w:val="0"/>
        <w:numPr>
          <w:ilvl w:val="0"/>
          <w:numId w:val="31"/>
        </w:numPr>
        <w:spacing w:before="120" w:after="12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E85550">
        <w:rPr>
          <w:rFonts w:ascii="Arial" w:hAnsi="Arial" w:cs="Arial"/>
          <w:b/>
          <w:bCs/>
          <w:sz w:val="20"/>
          <w:szCs w:val="20"/>
        </w:rPr>
        <w:br/>
      </w:r>
      <w:r w:rsidRPr="008A0001">
        <w:rPr>
          <w:rFonts w:ascii="Arial" w:hAnsi="Arial" w:cs="Arial"/>
          <w:b/>
          <w:bCs/>
          <w:sz w:val="20"/>
          <w:szCs w:val="20"/>
        </w:rPr>
        <w:t>okoliczności, o których mowa w § 15 ust. 1 oraz w § 15 ust. 2 pkt 4 Regulaminu</w:t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p w14:paraId="59EBA692" w14:textId="77777777" w:rsidR="0028492E" w:rsidRPr="00E85550" w:rsidRDefault="0028492E" w:rsidP="0028492E">
      <w:pPr>
        <w:widowControl w:val="0"/>
        <w:numPr>
          <w:ilvl w:val="0"/>
          <w:numId w:val="31"/>
        </w:numPr>
        <w:spacing w:line="360" w:lineRule="auto"/>
        <w:ind w:left="284" w:hanging="284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>Oświadczam, że nie zachodzą w stosunku do mnie przesłanki wykluczenia z postępowania na podstawie art. 7 ust. 1 ustawy z dnia 13 kwietnia 2022 r. o szczególnych rozwiązaniach w zakresie przeciwdziałania wspieraniu agresji na Ukrainę oraz służących ochronie bezpieczeństwa narodowego</w:t>
      </w:r>
      <w:r w:rsidRPr="00E85550">
        <w:rPr>
          <w:rFonts w:ascii="Arial" w:hAnsi="Arial" w:cs="Arial"/>
          <w:b/>
          <w:bCs/>
          <w:i/>
          <w:iCs/>
          <w:color w:val="000000"/>
          <w:sz w:val="21"/>
          <w:szCs w:val="21"/>
          <w:vertAlign w:val="superscript"/>
        </w:rPr>
        <w:footnoteReference w:id="4"/>
      </w:r>
      <w:r w:rsidRPr="00E85550">
        <w:rPr>
          <w:rFonts w:ascii="Arial" w:hAnsi="Arial" w:cs="Arial"/>
          <w:b/>
          <w:bCs/>
          <w:sz w:val="20"/>
          <w:szCs w:val="20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28492E" w:rsidRPr="00E85550" w14:paraId="1098E7B9" w14:textId="77777777" w:rsidTr="00935EE2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406227AD" w14:textId="77777777" w:rsidR="0028492E" w:rsidRPr="00E85550" w:rsidRDefault="0028492E" w:rsidP="00935EE2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lastRenderedPageBreak/>
              <w:t>III. DOTYCZĄCE PODANYCH INFORMACJI:</w:t>
            </w:r>
          </w:p>
        </w:tc>
      </w:tr>
    </w:tbl>
    <w:p w14:paraId="54FE6FCF" w14:textId="77777777" w:rsidR="0028492E" w:rsidRPr="00E85550" w:rsidRDefault="0028492E" w:rsidP="0028492E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E85550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40143C9A" w14:textId="77777777" w:rsidR="0028492E" w:rsidRPr="00E85550" w:rsidRDefault="0028492E" w:rsidP="0028492E">
      <w:pPr>
        <w:widowControl w:val="0"/>
        <w:spacing w:before="120" w:line="360" w:lineRule="auto"/>
        <w:jc w:val="center"/>
        <w:rPr>
          <w:rFonts w:ascii="Arial" w:hAnsi="Arial" w:cs="Arial"/>
          <w:sz w:val="20"/>
          <w:szCs w:val="20"/>
        </w:rPr>
      </w:pPr>
    </w:p>
    <w:p w14:paraId="6365C911" w14:textId="77777777" w:rsidR="0028492E" w:rsidRPr="006A7BF6" w:rsidRDefault="0028492E" w:rsidP="0028492E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bookmarkStart w:id="13" w:name="_Hlk161236434"/>
      <w:r w:rsidRPr="006A7BF6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52DF8B4F" w14:textId="77777777" w:rsidR="0028492E" w:rsidRDefault="0028492E" w:rsidP="0028492E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64F03262" w14:textId="77777777" w:rsidR="0028492E" w:rsidRPr="00803B88" w:rsidRDefault="0028492E" w:rsidP="0028492E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bookmarkEnd w:id="13"/>
    <w:p w14:paraId="05BD3D72" w14:textId="694305C5" w:rsidR="0028492E" w:rsidRPr="00B83528" w:rsidRDefault="0028492E" w:rsidP="00B83528">
      <w:pPr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7EAFF87" w14:textId="2482570D" w:rsidR="0028492E" w:rsidRPr="00E85550" w:rsidRDefault="0028492E" w:rsidP="0028492E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</w:t>
      </w:r>
      <w:r w:rsidR="00B83528">
        <w:rPr>
          <w:rFonts w:ascii="Arial" w:hAnsi="Arial" w:cs="Arial"/>
          <w:b/>
          <w:sz w:val="20"/>
          <w:szCs w:val="20"/>
        </w:rPr>
        <w:t>C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1D59B1F7" w14:textId="77777777" w:rsidR="0028492E" w:rsidRPr="00E85550" w:rsidRDefault="0028492E" w:rsidP="0028492E">
      <w:pPr>
        <w:widowControl w:val="0"/>
        <w:spacing w:after="24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E85550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p w14:paraId="150D14FE" w14:textId="77777777" w:rsidR="0028492E" w:rsidRPr="00803B88" w:rsidRDefault="0028492E" w:rsidP="0028492E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bookmarkStart w:id="14" w:name="_Hlk159833397"/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31EB19F5" w14:textId="77777777" w:rsidR="0028492E" w:rsidRPr="00803B88" w:rsidRDefault="0028492E" w:rsidP="0028492E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234FA2FF" w14:textId="77777777" w:rsidR="0028492E" w:rsidRPr="00803B88" w:rsidRDefault="0028492E" w:rsidP="0028492E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bookmarkEnd w:id="14"/>
    <w:p w14:paraId="412CE60E" w14:textId="77777777" w:rsidR="0028492E" w:rsidRPr="00803B88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</w:p>
    <w:p w14:paraId="7282839F" w14:textId="77777777" w:rsidR="0028492E" w:rsidRPr="00754929" w:rsidRDefault="0028492E" w:rsidP="0028492E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ZOBOWIĄZANIE PODMIOTU</w:t>
      </w:r>
    </w:p>
    <w:p w14:paraId="1400511E" w14:textId="77777777" w:rsidR="0028492E" w:rsidRPr="00754929" w:rsidRDefault="0028492E" w:rsidP="0028492E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ODDANIA DO DYSPOZYCJI WYKONAWCY NIEZBĘDNYCH ZASOBÓW NA POTRZEBY WYKONANIA ZAMÓWIENIA</w:t>
      </w:r>
    </w:p>
    <w:p w14:paraId="6B34A42B" w14:textId="05833C75" w:rsidR="0028492E" w:rsidRPr="00803B88" w:rsidRDefault="0028492E" w:rsidP="0028492E">
      <w:pPr>
        <w:spacing w:before="120" w:after="24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Dotyczy: postępowania o udzielenie zamówienia publicznego </w:t>
      </w:r>
      <w:proofErr w:type="spellStart"/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pn</w:t>
      </w:r>
      <w:proofErr w:type="spellEnd"/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: </w:t>
      </w:r>
      <w:r w:rsidRPr="00B927BC">
        <w:rPr>
          <w:rFonts w:ascii="Arial" w:hAnsi="Arial" w:cs="Arial"/>
          <w:b/>
          <w:bCs/>
          <w:sz w:val="20"/>
          <w:szCs w:val="20"/>
        </w:rPr>
        <w:t>„</w:t>
      </w:r>
      <w:r w:rsidR="00B83528" w:rsidRPr="00B83528">
        <w:rPr>
          <w:rFonts w:ascii="Arial" w:hAnsi="Arial" w:cs="Arial"/>
          <w:b/>
          <w:bCs/>
          <w:sz w:val="20"/>
          <w:szCs w:val="20"/>
        </w:rPr>
        <w:t>Utrzymanie urządzeń transportu bliskiego, wind osobowych</w:t>
      </w:r>
      <w:r w:rsidRPr="00B927BC">
        <w:rPr>
          <w:rFonts w:ascii="Arial" w:hAnsi="Arial" w:cs="Arial"/>
          <w:b/>
          <w:bCs/>
          <w:sz w:val="20"/>
          <w:szCs w:val="20"/>
        </w:rPr>
        <w:t>”</w:t>
      </w:r>
      <w:r w:rsidRPr="00B927BC">
        <w:rPr>
          <w:rFonts w:ascii="Arial" w:hAnsi="Arial" w:cs="Arial"/>
          <w:sz w:val="20"/>
          <w:szCs w:val="20"/>
        </w:rPr>
        <w:t>, sygn. PKM/DO/ZU/350/</w:t>
      </w:r>
      <w:r w:rsidR="00B83528">
        <w:rPr>
          <w:rFonts w:ascii="Arial" w:hAnsi="Arial" w:cs="Arial"/>
          <w:sz w:val="20"/>
          <w:szCs w:val="20"/>
        </w:rPr>
        <w:t>3</w:t>
      </w:r>
      <w:r w:rsidRPr="00B927BC">
        <w:rPr>
          <w:rFonts w:ascii="Arial" w:hAnsi="Arial" w:cs="Arial"/>
          <w:sz w:val="20"/>
          <w:szCs w:val="20"/>
        </w:rPr>
        <w:t>/24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1"/>
        <w:gridCol w:w="2534"/>
        <w:gridCol w:w="1684"/>
        <w:gridCol w:w="1537"/>
      </w:tblGrid>
      <w:tr w:rsidR="0028492E" w:rsidRPr="00542211" w14:paraId="15875B4D" w14:textId="77777777" w:rsidTr="00935EE2">
        <w:trPr>
          <w:cantSplit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8AEF45" w14:textId="77777777" w:rsidR="0028492E" w:rsidRPr="00542211" w:rsidRDefault="0028492E" w:rsidP="00935EE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Nazwa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0A0867" w14:textId="77777777" w:rsidR="0028492E" w:rsidRPr="00542211" w:rsidRDefault="0028492E" w:rsidP="00935EE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Adres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12532" w14:textId="77777777" w:rsidR="0028492E" w:rsidRPr="00542211" w:rsidRDefault="0028492E" w:rsidP="00935EE2">
            <w:pPr>
              <w:tabs>
                <w:tab w:val="left" w:pos="1296"/>
              </w:tabs>
              <w:snapToGrid w:val="0"/>
              <w:ind w:left="1296" w:hanging="1296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CB778" w14:textId="77777777" w:rsidR="0028492E" w:rsidRPr="00542211" w:rsidRDefault="0028492E" w:rsidP="00935EE2">
            <w:pPr>
              <w:tabs>
                <w:tab w:val="left" w:pos="1296"/>
              </w:tabs>
              <w:snapToGrid w:val="0"/>
              <w:ind w:left="1296" w:hanging="1296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</w:tr>
      <w:tr w:rsidR="0028492E" w:rsidRPr="00542211" w14:paraId="58372AEB" w14:textId="77777777" w:rsidTr="00935EE2">
        <w:trPr>
          <w:cantSplit/>
          <w:trHeight w:val="8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6513F" w14:textId="77777777" w:rsidR="0028492E" w:rsidRPr="00542211" w:rsidRDefault="0028492E" w:rsidP="00935EE2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727A12C" w14:textId="77777777" w:rsidR="0028492E" w:rsidRPr="00542211" w:rsidRDefault="0028492E" w:rsidP="00935EE2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65EF32B" w14:textId="77777777" w:rsidR="0028492E" w:rsidRPr="00542211" w:rsidRDefault="0028492E" w:rsidP="00935EE2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39ED4" w14:textId="77777777" w:rsidR="0028492E" w:rsidRPr="00542211" w:rsidRDefault="0028492E" w:rsidP="00935EE2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0710D534" w14:textId="77777777" w:rsidR="0028492E" w:rsidRPr="00542211" w:rsidRDefault="0028492E" w:rsidP="00935EE2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FE97C" w14:textId="77777777" w:rsidR="0028492E" w:rsidRPr="00542211" w:rsidRDefault="0028492E" w:rsidP="00935EE2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F95C" w14:textId="77777777" w:rsidR="0028492E" w:rsidRPr="00542211" w:rsidRDefault="0028492E" w:rsidP="00935EE2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77653CF" w14:textId="77777777" w:rsidR="0028492E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</w:p>
    <w:p w14:paraId="717A0F40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Ja:</w:t>
      </w:r>
    </w:p>
    <w:p w14:paraId="72A80F65" w14:textId="77777777" w:rsidR="0028492E" w:rsidRPr="00803B88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34638D5A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(Imię i nazwisko osoby upoważnionej do reprezentowania podmiotu, stanowisko – właściciel, prezes zarządu, członek zarządu, prokurent, upełnomocniony reprezentant, itp.)</w:t>
      </w:r>
    </w:p>
    <w:p w14:paraId="6A3292AE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Działając w imieniu i na rzecz:</w:t>
      </w:r>
    </w:p>
    <w:p w14:paraId="31320703" w14:textId="77777777" w:rsidR="0028492E" w:rsidRPr="00803B88" w:rsidRDefault="0028492E" w:rsidP="0028492E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6743C3D9" w14:textId="77777777" w:rsidR="0028492E" w:rsidRPr="00754929" w:rsidRDefault="0028492E" w:rsidP="0028492E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udostępniającego)</w:t>
      </w:r>
    </w:p>
    <w:p w14:paraId="2DBD39CB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Zobowiązuję się do oddania nw. zasobów na potrzeby wykonania zamówienia:</w:t>
      </w:r>
    </w:p>
    <w:p w14:paraId="4F5EF20B" w14:textId="77777777" w:rsidR="0028492E" w:rsidRPr="00803B88" w:rsidRDefault="0028492E" w:rsidP="0028492E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08786CE9" w14:textId="77777777" w:rsidR="0028492E" w:rsidRPr="00754929" w:rsidRDefault="0028492E" w:rsidP="0028492E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(określenie zasobu – sytuacja finansowa lub ekonomiczna, zdolność techniczna lub zawodowa)</w:t>
      </w:r>
    </w:p>
    <w:p w14:paraId="0EF6E31D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dyspozycji Wykonawcy:</w:t>
      </w:r>
    </w:p>
    <w:p w14:paraId="3073996A" w14:textId="77777777" w:rsidR="0028492E" w:rsidRPr="00803B88" w:rsidRDefault="0028492E" w:rsidP="0028492E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5DD15517" w14:textId="77777777" w:rsidR="0028492E" w:rsidRPr="00754929" w:rsidRDefault="0028492E" w:rsidP="0028492E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Wykonawcy)</w:t>
      </w:r>
    </w:p>
    <w:p w14:paraId="42BA4E8A" w14:textId="77777777" w:rsidR="0028492E" w:rsidRPr="00754929" w:rsidRDefault="0028492E" w:rsidP="0028492E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w trakcie wykonywania zamówienia:</w:t>
      </w:r>
    </w:p>
    <w:p w14:paraId="0063CF4A" w14:textId="77777777" w:rsidR="0028492E" w:rsidRPr="00803B88" w:rsidRDefault="0028492E" w:rsidP="0028492E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1014047B" w14:textId="77777777" w:rsidR="0028492E" w:rsidRPr="00754929" w:rsidRDefault="0028492E" w:rsidP="0028492E">
      <w:pPr>
        <w:spacing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zamówienia)</w:t>
      </w:r>
    </w:p>
    <w:p w14:paraId="6AFC97CF" w14:textId="77777777" w:rsidR="0028492E" w:rsidRPr="00754929" w:rsidRDefault="0028492E" w:rsidP="0028492E">
      <w:pPr>
        <w:spacing w:before="240" w:after="120" w:line="276" w:lineRule="auto"/>
        <w:ind w:left="-74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Oświadczam, iż: </w:t>
      </w:r>
    </w:p>
    <w:p w14:paraId="7758C016" w14:textId="77777777" w:rsidR="0028492E" w:rsidRPr="00754929" w:rsidRDefault="0028492E" w:rsidP="0028492E">
      <w:pPr>
        <w:pStyle w:val="Akapitzlist"/>
        <w:numPr>
          <w:ilvl w:val="0"/>
          <w:numId w:val="33"/>
        </w:numPr>
        <w:spacing w:before="120" w:after="120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udostępniam Wykonawcy ww. zasoby, w następującym zakresie: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</w:t>
      </w:r>
    </w:p>
    <w:p w14:paraId="22CE00F5" w14:textId="77777777" w:rsidR="0028492E" w:rsidRPr="00803B88" w:rsidRDefault="0028492E" w:rsidP="0028492E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b)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sposób wykorzystania udostępnionych przeze mnie zasobów będzie następujący: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54077F4F" w14:textId="77777777" w:rsidR="0028492E" w:rsidRPr="00803B88" w:rsidRDefault="0028492E" w:rsidP="0028492E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c)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charakter stosunku łączącego mnie z Wykonawcą będzie następujący:</w:t>
      </w:r>
    </w:p>
    <w:p w14:paraId="3EABDE67" w14:textId="77777777" w:rsidR="0028492E" w:rsidRPr="00803B88" w:rsidRDefault="0028492E" w:rsidP="0028492E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627FF40D" w14:textId="77777777" w:rsidR="0028492E" w:rsidRPr="00803B88" w:rsidRDefault="0028492E" w:rsidP="0028492E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lastRenderedPageBreak/>
        <w:t>d)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zakres mojego udziału przy wykonywaniu zamówienia będzie następujący:</w:t>
      </w:r>
    </w:p>
    <w:p w14:paraId="61C2805F" w14:textId="77777777" w:rsidR="0028492E" w:rsidRPr="00803B88" w:rsidRDefault="0028492E" w:rsidP="0028492E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7DC39AB1" w14:textId="77777777" w:rsidR="0028492E" w:rsidRPr="00803B88" w:rsidRDefault="0028492E" w:rsidP="0028492E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e)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okres mojego udziału przy wykonywaniu zamówienia będzie następujący:</w:t>
      </w:r>
    </w:p>
    <w:p w14:paraId="395E2E55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8492E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……………………………………………………………………………………………………………</w:t>
      </w:r>
      <w:r w:rsidRPr="0028492E">
        <w:rPr>
          <w:rFonts w:ascii="Arial" w:eastAsia="Times New Roman" w:hAnsi="Arial" w:cs="Arial"/>
          <w:bCs/>
          <w:sz w:val="20"/>
          <w:szCs w:val="20"/>
        </w:rPr>
        <w:t xml:space="preserve"> ……</w:t>
      </w:r>
    </w:p>
    <w:p w14:paraId="25101B79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01D92F9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783E9CE6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0D669B3A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0AB7E849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B9A5EFA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57DEBA79" w14:textId="77777777" w:rsidR="0028492E" w:rsidRDefault="0028492E" w:rsidP="0028492E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6CF565E" w14:textId="77777777" w:rsidR="0028492E" w:rsidRPr="006A7BF6" w:rsidRDefault="0028492E" w:rsidP="0028492E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4B312A18" w14:textId="77777777" w:rsidR="0028492E" w:rsidRDefault="0028492E" w:rsidP="0028492E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3828B250" w14:textId="77777777" w:rsidR="0028492E" w:rsidRPr="00803B88" w:rsidRDefault="0028492E" w:rsidP="0028492E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p w14:paraId="52E282DC" w14:textId="0C4D6781" w:rsidR="0028492E" w:rsidRPr="0028492E" w:rsidRDefault="0028492E" w:rsidP="0028492E">
      <w:pPr>
        <w:widowControl w:val="0"/>
        <w:rPr>
          <w:rFonts w:ascii="Arial" w:eastAsia="Times New Roman" w:hAnsi="Arial" w:cs="Arial"/>
          <w:bCs/>
          <w:sz w:val="20"/>
          <w:szCs w:val="20"/>
        </w:rPr>
      </w:pPr>
    </w:p>
    <w:sectPr w:rsidR="0028492E" w:rsidRPr="0028492E" w:rsidSect="00626D82">
      <w:footerReference w:type="default" r:id="rId8"/>
      <w:headerReference w:type="first" r:id="rId9"/>
      <w:footerReference w:type="first" r:id="rId10"/>
      <w:pgSz w:w="11900" w:h="16840"/>
      <w:pgMar w:top="1417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9B73D" w14:textId="77777777" w:rsidR="00626D82" w:rsidRDefault="00626D82" w:rsidP="00F816E4">
      <w:r>
        <w:separator/>
      </w:r>
    </w:p>
  </w:endnote>
  <w:endnote w:type="continuationSeparator" w:id="0">
    <w:p w14:paraId="390F0F46" w14:textId="77777777" w:rsidR="00626D82" w:rsidRDefault="00626D82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4D3F79EB" w:rsidR="00C10ECE" w:rsidRDefault="002D6CC4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0286" behindDoc="1" locked="0" layoutInCell="1" allowOverlap="1" wp14:anchorId="0BF314DB" wp14:editId="17351307">
          <wp:simplePos x="0" y="0"/>
          <wp:positionH relativeFrom="column">
            <wp:posOffset>-440690</wp:posOffset>
          </wp:positionH>
          <wp:positionV relativeFrom="paragraph">
            <wp:posOffset>-455719</wp:posOffset>
          </wp:positionV>
          <wp:extent cx="6976582" cy="688975"/>
          <wp:effectExtent l="0" t="0" r="0" b="0"/>
          <wp:wrapNone/>
          <wp:docPr id="9549832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983225" name="Obraz 954983225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2463" cy="689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A41A1" w14:textId="77777777" w:rsidR="00626D82" w:rsidRDefault="00626D82" w:rsidP="00F816E4">
      <w:r>
        <w:separator/>
      </w:r>
    </w:p>
  </w:footnote>
  <w:footnote w:type="continuationSeparator" w:id="0">
    <w:p w14:paraId="00825C36" w14:textId="77777777" w:rsidR="00626D82" w:rsidRDefault="00626D82" w:rsidP="00F816E4">
      <w:r>
        <w:continuationSeparator/>
      </w:r>
    </w:p>
  </w:footnote>
  <w:footnote w:id="1">
    <w:p w14:paraId="6A196998" w14:textId="77777777" w:rsidR="0028492E" w:rsidRPr="00D21732" w:rsidRDefault="0028492E" w:rsidP="0028492E">
      <w:pPr>
        <w:pStyle w:val="Tekstprzypisudolnego"/>
        <w:ind w:left="-851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6BF4CBE6" w14:textId="77777777" w:rsidR="0028492E" w:rsidRPr="0028492E" w:rsidRDefault="0028492E" w:rsidP="0028492E">
      <w:pPr>
        <w:pStyle w:val="Tekstprzypisudolnego"/>
        <w:jc w:val="both"/>
        <w:rPr>
          <w:i/>
          <w:iCs/>
        </w:rPr>
      </w:pPr>
      <w:r w:rsidRPr="0028492E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492E">
        <w:rPr>
          <w:rFonts w:ascii="Arial" w:hAnsi="Arial" w:cs="Arial"/>
          <w:i/>
          <w:iCs/>
          <w:sz w:val="16"/>
          <w:szCs w:val="16"/>
        </w:rPr>
        <w:t xml:space="preserve"> W przypadku gdy wykonawca podlega wykluczeniu na mocy wskazanej ustawy – wykonawca skreśla/przekreśla  niniejszą treść oświadczenia.</w:t>
      </w:r>
    </w:p>
  </w:footnote>
  <w:footnote w:id="3">
    <w:p w14:paraId="5F0EF5CD" w14:textId="77777777" w:rsidR="0028492E" w:rsidRPr="00C27321" w:rsidRDefault="0028492E" w:rsidP="0028492E">
      <w:pPr>
        <w:spacing w:after="120"/>
        <w:jc w:val="both"/>
        <w:rPr>
          <w:rFonts w:ascii="Arial" w:hAnsi="Arial" w:cs="Arial"/>
          <w:color w:val="222222"/>
          <w:sz w:val="16"/>
          <w:szCs w:val="16"/>
        </w:rPr>
      </w:pPr>
      <w:r w:rsidRPr="00C2732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27321">
        <w:rPr>
          <w:rFonts w:ascii="Arial" w:hAnsi="Arial" w:cs="Arial"/>
          <w:sz w:val="16"/>
          <w:szCs w:val="16"/>
        </w:rPr>
        <w:t xml:space="preserve"> </w:t>
      </w:r>
      <w:r w:rsidRPr="00C27321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o udzielenie zamówienia publicznego lub konkursu prowadzonego na podstawie ustawy </w:t>
      </w:r>
      <w:proofErr w:type="spellStart"/>
      <w:r w:rsidRPr="00C27321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C27321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14:paraId="5BF89DCD" w14:textId="77777777" w:rsidR="0028492E" w:rsidRPr="004A705A" w:rsidRDefault="0028492E" w:rsidP="0028492E">
      <w:pPr>
        <w:pStyle w:val="Akapitzlist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6BCAA3A0" w14:textId="77777777" w:rsidR="0028492E" w:rsidRPr="00A82964" w:rsidRDefault="0028492E" w:rsidP="0028492E">
      <w:pPr>
        <w:pStyle w:val="Akapitzlist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 xml:space="preserve">beneficjentem rzeczywistym w rozumieniu ustawy z dnia 1 marca 2018 r. o przeciwdziałaniu praniu pieniędzy oraz finansowaniu terroryzmu (Dz. U. z 2022 r. poz. 593 z </w:t>
      </w:r>
      <w:proofErr w:type="spellStart"/>
      <w:r w:rsidRPr="00C92985">
        <w:rPr>
          <w:rFonts w:ascii="Arial" w:hAnsi="Arial" w:cs="Arial"/>
          <w:color w:val="222222"/>
          <w:sz w:val="16"/>
          <w:szCs w:val="16"/>
        </w:rPr>
        <w:t>późn</w:t>
      </w:r>
      <w:proofErr w:type="spellEnd"/>
      <w:r w:rsidRPr="00C92985">
        <w:rPr>
          <w:rFonts w:ascii="Arial" w:hAnsi="Arial" w:cs="Arial"/>
          <w:color w:val="222222"/>
          <w:sz w:val="16"/>
          <w:szCs w:val="16"/>
        </w:rPr>
        <w:t>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57F42F61" w14:textId="77777777" w:rsidR="0028492E" w:rsidRPr="00761CEB" w:rsidRDefault="0028492E" w:rsidP="0028492E">
      <w:pPr>
        <w:pStyle w:val="Akapitzlist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jednostką dominującą w rozumieniu art. 3 ust. 1 pkt 37 ustawy z dnia 29 </w:t>
      </w:r>
      <w:r w:rsidRPr="00C92985">
        <w:rPr>
          <w:rFonts w:ascii="Arial" w:hAnsi="Arial" w:cs="Arial"/>
          <w:color w:val="222222"/>
          <w:sz w:val="16"/>
          <w:szCs w:val="16"/>
        </w:rPr>
        <w:t>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A82964">
        <w:rPr>
          <w:rFonts w:ascii="Arial" w:hAnsi="Arial" w:cs="Arial"/>
          <w:color w:val="222222"/>
          <w:sz w:val="16"/>
          <w:szCs w:val="16"/>
        </w:rPr>
        <w:t>.</w:t>
      </w:r>
    </w:p>
  </w:footnote>
  <w:footnote w:id="4">
    <w:p w14:paraId="4DCA78A0" w14:textId="77777777" w:rsidR="0028492E" w:rsidRPr="00A82964" w:rsidRDefault="0028492E" w:rsidP="0028492E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F76A8D">
        <w:rPr>
          <w:rFonts w:ascii="Arial" w:hAnsi="Arial" w:cs="Arial"/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,  </w:t>
      </w:r>
      <w:r>
        <w:rPr>
          <w:rFonts w:ascii="Arial" w:hAnsi="Arial" w:cs="Arial"/>
          <w:iCs/>
          <w:color w:val="222222"/>
          <w:sz w:val="16"/>
          <w:szCs w:val="16"/>
        </w:rPr>
        <w:t xml:space="preserve">zwanej dalej „ustawą”, </w:t>
      </w:r>
      <w:r w:rsidRPr="00A82964">
        <w:rPr>
          <w:rFonts w:ascii="Arial" w:hAnsi="Arial" w:cs="Arial"/>
          <w:color w:val="222222"/>
          <w:sz w:val="16"/>
          <w:szCs w:val="16"/>
        </w:rPr>
        <w:t>z postępowania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14:paraId="6B826A8A" w14:textId="77777777" w:rsidR="0028492E" w:rsidRPr="004A705A" w:rsidRDefault="0028492E" w:rsidP="0028492E">
      <w:pPr>
        <w:pStyle w:val="Akapitzlist"/>
        <w:widowControl w:val="0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053E16DD" w14:textId="77777777" w:rsidR="0028492E" w:rsidRDefault="0028492E" w:rsidP="0028492E">
      <w:pPr>
        <w:pStyle w:val="Akapitzlist"/>
        <w:widowControl w:val="0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 xml:space="preserve">beneficjentem rzeczywistym w rozumieniu ustawy z dnia 1 marca 2018 r. o przeciwdziałaniu praniu pieniędzy oraz finansowaniu terroryzmu (Dz. U. z 2022 r. poz. 593 z </w:t>
      </w:r>
      <w:proofErr w:type="spellStart"/>
      <w:r w:rsidRPr="00C92985">
        <w:rPr>
          <w:rFonts w:ascii="Arial" w:hAnsi="Arial" w:cs="Arial"/>
          <w:color w:val="222222"/>
          <w:sz w:val="16"/>
          <w:szCs w:val="16"/>
        </w:rPr>
        <w:t>późn</w:t>
      </w:r>
      <w:proofErr w:type="spellEnd"/>
      <w:r w:rsidRPr="00C92985">
        <w:rPr>
          <w:rFonts w:ascii="Arial" w:hAnsi="Arial" w:cs="Arial"/>
          <w:color w:val="222222"/>
          <w:sz w:val="16"/>
          <w:szCs w:val="16"/>
        </w:rPr>
        <w:t>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39FFD0F6" w14:textId="77777777" w:rsidR="0028492E" w:rsidRPr="00C92985" w:rsidRDefault="0028492E" w:rsidP="0028492E">
      <w:pPr>
        <w:pStyle w:val="Akapitzlist"/>
        <w:widowControl w:val="0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C92985">
        <w:rPr>
          <w:rFonts w:ascii="Arial" w:hAnsi="Arial" w:cs="Arial"/>
          <w:color w:val="222222"/>
          <w:sz w:val="16"/>
          <w:szCs w:val="16"/>
        </w:rPr>
        <w:t>wykonawcę oraz uczestnika konkursu, którego jednostką dominującą w rozumieniu art. 3 ust. 1 pkt 37 ustawy z dnia 29 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4AEB6FCD">
          <wp:simplePos x="0" y="0"/>
          <wp:positionH relativeFrom="page">
            <wp:posOffset>453224</wp:posOffset>
          </wp:positionH>
          <wp:positionV relativeFrom="paragraph">
            <wp:posOffset>-26560</wp:posOffset>
          </wp:positionV>
          <wp:extent cx="6432081" cy="1041321"/>
          <wp:effectExtent l="0" t="0" r="0" b="6985"/>
          <wp:wrapNone/>
          <wp:docPr id="35" name="Obraz 3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556" cy="105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F5B1750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3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4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27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26FA8"/>
    <w:multiLevelType w:val="hybridMultilevel"/>
    <w:tmpl w:val="B71895BA"/>
    <w:lvl w:ilvl="0" w:tplc="748CB10C">
      <w:start w:val="1"/>
      <w:numFmt w:val="upperRoman"/>
      <w:lvlText w:val="%1."/>
      <w:lvlJc w:val="left"/>
      <w:pPr>
        <w:ind w:left="1080" w:hanging="72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79910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4"/>
  </w:num>
  <w:num w:numId="3" w16cid:durableId="382868596">
    <w:abstractNumId w:val="31"/>
  </w:num>
  <w:num w:numId="4" w16cid:durableId="1403986372">
    <w:abstractNumId w:val="30"/>
  </w:num>
  <w:num w:numId="5" w16cid:durableId="7838430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26"/>
  </w:num>
  <w:num w:numId="7" w16cid:durableId="774639563">
    <w:abstractNumId w:val="21"/>
  </w:num>
  <w:num w:numId="8" w16cid:durableId="1972712573">
    <w:abstractNumId w:val="19"/>
  </w:num>
  <w:num w:numId="9" w16cid:durableId="516235969">
    <w:abstractNumId w:val="2"/>
    <w:lvlOverride w:ilvl="0">
      <w:startOverride w:val="1"/>
    </w:lvlOverride>
  </w:num>
  <w:num w:numId="10" w16cid:durableId="1293832259">
    <w:abstractNumId w:val="23"/>
    <w:lvlOverride w:ilvl="0">
      <w:startOverride w:val="1"/>
    </w:lvlOverride>
  </w:num>
  <w:num w:numId="11" w16cid:durableId="561255343">
    <w:abstractNumId w:val="10"/>
  </w:num>
  <w:num w:numId="12" w16cid:durableId="1084567194">
    <w:abstractNumId w:val="0"/>
  </w:num>
  <w:num w:numId="13" w16cid:durableId="19163970">
    <w:abstractNumId w:val="6"/>
  </w:num>
  <w:num w:numId="14" w16cid:durableId="808283941">
    <w:abstractNumId w:val="29"/>
  </w:num>
  <w:num w:numId="15" w16cid:durableId="504856141">
    <w:abstractNumId w:val="4"/>
  </w:num>
  <w:num w:numId="16" w16cid:durableId="136993055">
    <w:abstractNumId w:val="18"/>
  </w:num>
  <w:num w:numId="17" w16cid:durableId="1850093564">
    <w:abstractNumId w:val="3"/>
  </w:num>
  <w:num w:numId="18" w16cid:durableId="1134560128">
    <w:abstractNumId w:val="28"/>
  </w:num>
  <w:num w:numId="19" w16cid:durableId="193077865">
    <w:abstractNumId w:val="15"/>
  </w:num>
  <w:num w:numId="20" w16cid:durableId="904028863">
    <w:abstractNumId w:val="20"/>
  </w:num>
  <w:num w:numId="21" w16cid:durableId="15857275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292904943">
    <w:abstractNumId w:val="8"/>
  </w:num>
  <w:num w:numId="25" w16cid:durableId="1241404010">
    <w:abstractNumId w:val="12"/>
    <w:lvlOverride w:ilvl="0">
      <w:startOverride w:val="1"/>
    </w:lvlOverride>
  </w:num>
  <w:num w:numId="26" w16cid:durableId="4560313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13852958">
    <w:abstractNumId w:val="24"/>
  </w:num>
  <w:num w:numId="28" w16cid:durableId="17972574">
    <w:abstractNumId w:val="7"/>
  </w:num>
  <w:num w:numId="29" w16cid:durableId="5100237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42491511">
    <w:abstractNumId w:val="5"/>
  </w:num>
  <w:num w:numId="31" w16cid:durableId="1710494546">
    <w:abstractNumId w:val="9"/>
  </w:num>
  <w:num w:numId="32" w16cid:durableId="26301953">
    <w:abstractNumId w:val="11"/>
  </w:num>
  <w:num w:numId="33" w16cid:durableId="1148782562">
    <w:abstractNumId w:val="16"/>
  </w:num>
  <w:num w:numId="34" w16cid:durableId="27487136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7029"/>
    <w:rsid w:val="000329D8"/>
    <w:rsid w:val="000447DE"/>
    <w:rsid w:val="000648A9"/>
    <w:rsid w:val="000649C2"/>
    <w:rsid w:val="000701AE"/>
    <w:rsid w:val="00094CDB"/>
    <w:rsid w:val="000D1B7C"/>
    <w:rsid w:val="000E0DBE"/>
    <w:rsid w:val="000F11DA"/>
    <w:rsid w:val="00102FD6"/>
    <w:rsid w:val="0011503A"/>
    <w:rsid w:val="0011677B"/>
    <w:rsid w:val="0012051A"/>
    <w:rsid w:val="00146BA3"/>
    <w:rsid w:val="00153513"/>
    <w:rsid w:val="00186E75"/>
    <w:rsid w:val="001A0E07"/>
    <w:rsid w:val="001A2B00"/>
    <w:rsid w:val="001D7351"/>
    <w:rsid w:val="001F6BD2"/>
    <w:rsid w:val="002143EC"/>
    <w:rsid w:val="002259CD"/>
    <w:rsid w:val="00240220"/>
    <w:rsid w:val="00244BCC"/>
    <w:rsid w:val="0028492E"/>
    <w:rsid w:val="00293275"/>
    <w:rsid w:val="002A1961"/>
    <w:rsid w:val="002A38DC"/>
    <w:rsid w:val="002A6D6D"/>
    <w:rsid w:val="002B0777"/>
    <w:rsid w:val="002D6CC4"/>
    <w:rsid w:val="002E6A1B"/>
    <w:rsid w:val="00327551"/>
    <w:rsid w:val="003306CD"/>
    <w:rsid w:val="003470A1"/>
    <w:rsid w:val="00390685"/>
    <w:rsid w:val="00394226"/>
    <w:rsid w:val="003A3ADE"/>
    <w:rsid w:val="003E22C6"/>
    <w:rsid w:val="003F04C3"/>
    <w:rsid w:val="004035B9"/>
    <w:rsid w:val="00427DD1"/>
    <w:rsid w:val="004323F8"/>
    <w:rsid w:val="00450B42"/>
    <w:rsid w:val="00475119"/>
    <w:rsid w:val="0048512F"/>
    <w:rsid w:val="004871EF"/>
    <w:rsid w:val="004D5E84"/>
    <w:rsid w:val="00503B63"/>
    <w:rsid w:val="0051145B"/>
    <w:rsid w:val="00521347"/>
    <w:rsid w:val="0054056B"/>
    <w:rsid w:val="00545478"/>
    <w:rsid w:val="005540C4"/>
    <w:rsid w:val="0057657D"/>
    <w:rsid w:val="00597ED1"/>
    <w:rsid w:val="005C550C"/>
    <w:rsid w:val="00605923"/>
    <w:rsid w:val="00612B91"/>
    <w:rsid w:val="00624012"/>
    <w:rsid w:val="00626D82"/>
    <w:rsid w:val="006646F3"/>
    <w:rsid w:val="006663F9"/>
    <w:rsid w:val="0068069C"/>
    <w:rsid w:val="00697D4B"/>
    <w:rsid w:val="006B1F9F"/>
    <w:rsid w:val="006D098F"/>
    <w:rsid w:val="006D0A87"/>
    <w:rsid w:val="006F4506"/>
    <w:rsid w:val="00703C05"/>
    <w:rsid w:val="00715C96"/>
    <w:rsid w:val="0072058D"/>
    <w:rsid w:val="0073157F"/>
    <w:rsid w:val="0074195F"/>
    <w:rsid w:val="00741BEA"/>
    <w:rsid w:val="00745C83"/>
    <w:rsid w:val="00751141"/>
    <w:rsid w:val="0077644E"/>
    <w:rsid w:val="007A1B17"/>
    <w:rsid w:val="007A2C6D"/>
    <w:rsid w:val="007B207C"/>
    <w:rsid w:val="007C251D"/>
    <w:rsid w:val="007F6D32"/>
    <w:rsid w:val="007F7DDA"/>
    <w:rsid w:val="00804AD5"/>
    <w:rsid w:val="00817864"/>
    <w:rsid w:val="0082620E"/>
    <w:rsid w:val="008345F7"/>
    <w:rsid w:val="008631FD"/>
    <w:rsid w:val="00864ABF"/>
    <w:rsid w:val="0088140C"/>
    <w:rsid w:val="00897D2A"/>
    <w:rsid w:val="008C2742"/>
    <w:rsid w:val="00926366"/>
    <w:rsid w:val="00936059"/>
    <w:rsid w:val="00944A8C"/>
    <w:rsid w:val="0097260A"/>
    <w:rsid w:val="00976E53"/>
    <w:rsid w:val="0098714A"/>
    <w:rsid w:val="00995E8E"/>
    <w:rsid w:val="009B0842"/>
    <w:rsid w:val="009D7B51"/>
    <w:rsid w:val="00A143E9"/>
    <w:rsid w:val="00A17922"/>
    <w:rsid w:val="00A414AB"/>
    <w:rsid w:val="00A616DD"/>
    <w:rsid w:val="00A62B65"/>
    <w:rsid w:val="00AB11B3"/>
    <w:rsid w:val="00AD014A"/>
    <w:rsid w:val="00B10254"/>
    <w:rsid w:val="00B127CF"/>
    <w:rsid w:val="00B33B72"/>
    <w:rsid w:val="00B42E4C"/>
    <w:rsid w:val="00B466F7"/>
    <w:rsid w:val="00B6134B"/>
    <w:rsid w:val="00B83528"/>
    <w:rsid w:val="00B85756"/>
    <w:rsid w:val="00B90DDF"/>
    <w:rsid w:val="00B94CB0"/>
    <w:rsid w:val="00B9610E"/>
    <w:rsid w:val="00BB70A8"/>
    <w:rsid w:val="00BE00C5"/>
    <w:rsid w:val="00BE0E1B"/>
    <w:rsid w:val="00BE3B23"/>
    <w:rsid w:val="00C10ECE"/>
    <w:rsid w:val="00C234BA"/>
    <w:rsid w:val="00C82A20"/>
    <w:rsid w:val="00CC1C07"/>
    <w:rsid w:val="00CC679C"/>
    <w:rsid w:val="00CC679F"/>
    <w:rsid w:val="00CE19C8"/>
    <w:rsid w:val="00CE27EB"/>
    <w:rsid w:val="00CE652A"/>
    <w:rsid w:val="00CF6DB5"/>
    <w:rsid w:val="00D17215"/>
    <w:rsid w:val="00D23752"/>
    <w:rsid w:val="00D367B3"/>
    <w:rsid w:val="00D5361D"/>
    <w:rsid w:val="00D54FF7"/>
    <w:rsid w:val="00DA3E16"/>
    <w:rsid w:val="00DA5E3C"/>
    <w:rsid w:val="00DF6BDF"/>
    <w:rsid w:val="00E20A97"/>
    <w:rsid w:val="00E22B83"/>
    <w:rsid w:val="00E3073B"/>
    <w:rsid w:val="00E4040D"/>
    <w:rsid w:val="00E513AF"/>
    <w:rsid w:val="00E556B6"/>
    <w:rsid w:val="00E56BD9"/>
    <w:rsid w:val="00E74A09"/>
    <w:rsid w:val="00EA4458"/>
    <w:rsid w:val="00EA68B2"/>
    <w:rsid w:val="00EB14DB"/>
    <w:rsid w:val="00ED18CE"/>
    <w:rsid w:val="00EE2F1F"/>
    <w:rsid w:val="00F20EEE"/>
    <w:rsid w:val="00F21362"/>
    <w:rsid w:val="00F35F65"/>
    <w:rsid w:val="00F52E1A"/>
    <w:rsid w:val="00F7150D"/>
    <w:rsid w:val="00F816E4"/>
    <w:rsid w:val="00FC2E61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nhideWhenUsed/>
    <w:qFormat/>
    <w:rsid w:val="0028492E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28492E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28492E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28492E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284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5</TotalTime>
  <Pages>9</Pages>
  <Words>2012</Words>
  <Characters>12075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3</cp:revision>
  <cp:lastPrinted>2024-03-18T11:40:00Z</cp:lastPrinted>
  <dcterms:created xsi:type="dcterms:W3CDTF">2024-04-11T16:15:00Z</dcterms:created>
  <dcterms:modified xsi:type="dcterms:W3CDTF">2024-04-12T08:23:00Z</dcterms:modified>
</cp:coreProperties>
</file>